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glossary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5E1F4C" w:rsidRDefault="003B612D" w:rsidP="002B7687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F0BACB2" wp14:editId="5DED0726">
                <wp:simplePos x="0" y="0"/>
                <wp:positionH relativeFrom="column">
                  <wp:posOffset>7166610</wp:posOffset>
                </wp:positionH>
                <wp:positionV relativeFrom="paragraph">
                  <wp:posOffset>-848995</wp:posOffset>
                </wp:positionV>
                <wp:extent cx="4735195" cy="672465"/>
                <wp:effectExtent l="7620" t="8255" r="10160" b="508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6CC6" w:rsidRDefault="00406CC6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06CC6" w:rsidRPr="008B125D" w:rsidRDefault="00406CC6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4.3pt;margin-top:-66.85pt;width:372.85pt;height:52.95pt;z-index:2516577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" strokecolor="gray">
                <v:textbox style="mso-fit-shape-to-text:t">
                  <w:txbxContent>
                    <w:p w:rsidR="00406CC6" w:rsidRDefault="00406CC6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06CC6" w:rsidRPr="008B125D" w:rsidRDefault="00406CC6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="000F2881" w:rsidRPr="005E1F4C">
        <w:rPr>
          <w:rFonts w:ascii="Arial" w:hAnsi="Arial" w:cs="Arial"/>
          <w:sz w:val="20"/>
          <w:szCs w:val="20"/>
        </w:rPr>
        <w:t>Título de la Unidad:</w:t>
      </w:r>
      <w:r w:rsidR="00BF13D0" w:rsidRPr="005E1F4C">
        <w:rPr>
          <w:rFonts w:ascii="Arial" w:hAnsi="Arial" w:cs="Arial"/>
          <w:sz w:val="20"/>
          <w:szCs w:val="20"/>
          <w:u w:val="single"/>
        </w:rPr>
        <w:t xml:space="preserve"> 7.4 ¡Somos investigadores!</w:t>
      </w:r>
      <w:r w:rsidR="00BF13D0" w:rsidRPr="005E1F4C">
        <w:rPr>
          <w:rFonts w:ascii="Arial" w:hAnsi="Arial" w:cs="Arial"/>
          <w:sz w:val="20"/>
          <w:szCs w:val="20"/>
        </w:rPr>
        <w:t xml:space="preserve">    </w:t>
      </w:r>
      <w:r w:rsidR="000F2881" w:rsidRPr="005E1F4C">
        <w:rPr>
          <w:rFonts w:ascii="Arial" w:hAnsi="Arial" w:cs="Arial"/>
          <w:sz w:val="20"/>
          <w:szCs w:val="20"/>
        </w:rPr>
        <w:tab/>
      </w:r>
      <w:r w:rsidR="00863BDD" w:rsidRPr="005E1F4C">
        <w:rPr>
          <w:rFonts w:ascii="Arial" w:hAnsi="Arial" w:cs="Arial"/>
          <w:sz w:val="20"/>
          <w:szCs w:val="20"/>
        </w:rPr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003234288"/>
          <w:placeholder>
            <w:docPart w:val="C2C1A3B3B7AA47808D9574DE55976252"/>
          </w:placeholder>
          <w:comboBox>
            <w:listItem w:value="Choose an item."/>
            <w:listItem w:displayText="1" w:value="1"/>
            <w:listItem w:displayText="2" w:value="2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="006A47F6" w:rsidRPr="005E1F4C">
            <w:rPr>
              <w:rFonts w:ascii="Arial" w:hAnsi="Arial" w:cs="Arial"/>
              <w:sz w:val="20"/>
              <w:szCs w:val="20"/>
              <w:u w:val="single"/>
            </w:rPr>
            <w:t>1</w:t>
          </w:r>
        </w:sdtContent>
      </w:sdt>
    </w:p>
    <w:p w:rsidR="007447AD" w:rsidRPr="005E1F4C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Pr="005E1F4C" w:rsidRDefault="005F0F0E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="007151EA" w:rsidRPr="005E1F4C">
        <w:rPr>
          <w:rFonts w:ascii="Arial" w:hAnsi="Arial" w:cs="Arial"/>
          <w:sz w:val="20"/>
          <w:szCs w:val="20"/>
          <w:u w:val="single"/>
        </w:rPr>
        <w:tab/>
      </w:r>
      <w:r w:rsidR="007151EA" w:rsidRPr="005E1F4C">
        <w:rPr>
          <w:rFonts w:ascii="Arial" w:hAnsi="Arial" w:cs="Arial"/>
          <w:sz w:val="20"/>
          <w:szCs w:val="20"/>
          <w:u w:val="single"/>
        </w:rPr>
        <w:tab/>
      </w:r>
      <w:r w:rsidR="007151EA" w:rsidRPr="005E1F4C">
        <w:rPr>
          <w:rFonts w:ascii="Arial" w:hAnsi="Arial" w:cs="Arial"/>
          <w:sz w:val="20"/>
          <w:szCs w:val="20"/>
        </w:rPr>
        <w:tab/>
      </w:r>
      <w:r w:rsidR="007151EA"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22116016"/>
          <w:placeholder>
            <w:docPart w:val="C2C1A3B3B7AA47808D9574DE55976252"/>
          </w:placeholder>
          <w:dropDownList>
            <w:listItem w:value="Choose an item."/>
            <w:listItem w:displayText="Español " w:value="Español "/>
          </w:dropDownList>
        </w:sdtPr>
        <w:sdtContent>
          <w:r w:rsidR="00A2102F"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="007151EA"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649320491"/>
          <w:placeholder>
            <w:docPart w:val="C2C1A3B3B7AA47808D9574DE55976252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="00BF13D0" w:rsidRPr="005E1F4C">
            <w:rPr>
              <w:rFonts w:ascii="Arial" w:hAnsi="Arial" w:cs="Arial"/>
              <w:sz w:val="20"/>
              <w:szCs w:val="20"/>
              <w:u w:val="single"/>
            </w:rPr>
            <w:t xml:space="preserve">Séptimo </w:t>
          </w:r>
        </w:sdtContent>
      </w:sdt>
      <w:r w:rsidR="007151EA" w:rsidRPr="005E1F4C">
        <w:rPr>
          <w:rFonts w:ascii="Arial" w:hAnsi="Arial" w:cs="Arial"/>
          <w:sz w:val="20"/>
          <w:szCs w:val="20"/>
        </w:rPr>
        <w:tab/>
      </w:r>
      <w:r w:rsidR="007151EA" w:rsidRPr="005E1F4C">
        <w:rPr>
          <w:rFonts w:ascii="Arial" w:hAnsi="Arial" w:cs="Arial"/>
          <w:sz w:val="20"/>
          <w:szCs w:val="20"/>
        </w:rPr>
        <w:tab/>
      </w:r>
      <w:r w:rsidR="007151EA" w:rsidRPr="005E1F4C">
        <w:rPr>
          <w:rFonts w:ascii="Arial" w:hAnsi="Arial" w:cs="Arial"/>
          <w:sz w:val="20"/>
          <w:szCs w:val="20"/>
        </w:rPr>
        <w:tab/>
      </w:r>
      <w:r w:rsidR="006A47F6" w:rsidRPr="005E1F4C">
        <w:rPr>
          <w:rFonts w:ascii="Arial" w:hAnsi="Arial" w:cs="Arial"/>
          <w:sz w:val="20"/>
          <w:szCs w:val="20"/>
        </w:rPr>
        <w:t>Fecha</w:t>
      </w:r>
      <w:proofErr w:type="gramStart"/>
      <w:r w:rsidR="006A47F6" w:rsidRPr="005E1F4C">
        <w:rPr>
          <w:rFonts w:ascii="Arial" w:hAnsi="Arial" w:cs="Arial"/>
          <w:sz w:val="20"/>
          <w:szCs w:val="20"/>
        </w:rPr>
        <w:t>:_</w:t>
      </w:r>
      <w:proofErr w:type="gramEnd"/>
      <w:r w:rsidR="006A47F6" w:rsidRPr="005E1F4C">
        <w:rPr>
          <w:rFonts w:ascii="Arial" w:hAnsi="Arial" w:cs="Arial"/>
          <w:sz w:val="20"/>
          <w:szCs w:val="20"/>
        </w:rPr>
        <w:t>______________________</w:t>
      </w:r>
    </w:p>
    <w:p w:rsidR="008A00F4" w:rsidRPr="005E1F4C" w:rsidRDefault="008A00F4" w:rsidP="00BD002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2552"/>
        <w:gridCol w:w="2552"/>
        <w:gridCol w:w="2552"/>
        <w:gridCol w:w="2441"/>
        <w:gridCol w:w="2243"/>
        <w:gridCol w:w="225"/>
      </w:tblGrid>
      <w:tr w:rsidR="00943657" w:rsidRPr="005E1F4C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EE0EA9" w:rsidRPr="005E1F4C" w:rsidRDefault="001A098E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</w:t>
            </w:r>
            <w:r w:rsidR="009A0FEF" w:rsidRPr="005E1F4C">
              <w:rPr>
                <w:rFonts w:ascii="Arial" w:hAnsi="Arial" w:cs="Arial"/>
                <w:sz w:val="20"/>
                <w:szCs w:val="20"/>
              </w:rPr>
              <w:t>ESULTADOS DESEADOS</w:t>
            </w:r>
          </w:p>
        </w:tc>
      </w:tr>
      <w:tr w:rsidR="00943657" w:rsidRPr="005E1F4C" w:rsidTr="005E2748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977029" w:rsidRPr="005E1F4C" w:rsidRDefault="00977029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977029" w:rsidRPr="005E1F4C" w:rsidRDefault="00BB6491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</w:t>
            </w:r>
            <w:r w:rsidR="00977029" w:rsidRPr="005E1F4C">
              <w:rPr>
                <w:rFonts w:ascii="Arial" w:hAnsi="Arial" w:cs="Arial"/>
                <w:sz w:val="20"/>
                <w:szCs w:val="20"/>
              </w:rPr>
              <w:t>studiantes entenderán que…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CD1.  Una investigación se puede enfocar en áreas de interés personal, así como en temas académicos asignados.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CD2.  Los investigadores se apoyan en varias fuentes para obtener información.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CD3.  El proceso de edición ayuda a aclarar la redacción y fortalece el impacto del texto que escribo sobre el lector. </w:t>
            </w:r>
          </w:p>
          <w:p w:rsidR="00BF13D0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CD4.  Los escritores siguen el “Proceso de escritura” para redactar textos.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977029" w:rsidRPr="005E1F4C" w:rsidRDefault="00977029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3657" w:rsidRPr="005E1F4C" w:rsidTr="00AC7617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977029" w:rsidRPr="005E1F4C" w:rsidRDefault="00007E55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</w:t>
            </w:r>
            <w:r w:rsidR="009A0FEF" w:rsidRPr="005E1F4C">
              <w:rPr>
                <w:rFonts w:ascii="Arial" w:hAnsi="Arial" w:cs="Arial"/>
                <w:sz w:val="20"/>
                <w:szCs w:val="20"/>
              </w:rPr>
              <w:t>VALUACION DEL APRENDIZAJE</w:t>
            </w:r>
          </w:p>
        </w:tc>
      </w:tr>
      <w:tr w:rsidR="00943657" w:rsidRPr="005E1F4C" w:rsidTr="00CB0EB1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51BEF" w:rsidRPr="005E1F4C" w:rsidRDefault="00251BEF" w:rsidP="00686827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Evaluación sumativa</w:t>
            </w:r>
            <w:r w:rsidR="004B45D1" w:rsidRPr="005E1F4C">
              <w:rPr>
                <w:rFonts w:ascii="Arial" w:hAnsi="Arial" w:cs="Arial"/>
                <w:sz w:val="20"/>
                <w:szCs w:val="20"/>
              </w:rPr>
              <w:t xml:space="preserve"> (TD)</w:t>
            </w:r>
            <w:r w:rsidR="00686827"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(proyectos de unidad, exámenes, otros) </w:t>
            </w:r>
          </w:p>
        </w:tc>
      </w:tr>
      <w:tr w:rsidR="00943657" w:rsidRPr="005E1F4C" w:rsidTr="00AC7617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977029" w:rsidRPr="005E1F4C" w:rsidRDefault="00194ED2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</w:t>
            </w:r>
            <w:r w:rsidR="009A0FEF" w:rsidRPr="005E1F4C">
              <w:rPr>
                <w:rFonts w:ascii="Arial" w:hAnsi="Arial" w:cs="Arial"/>
                <w:sz w:val="20"/>
                <w:szCs w:val="20"/>
              </w:rPr>
              <w:t>LAN DE APRENDIZAJE</w:t>
            </w:r>
          </w:p>
        </w:tc>
      </w:tr>
      <w:tr w:rsidR="00943657" w:rsidRPr="005E1F4C" w:rsidTr="00AC7617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977029" w:rsidRPr="005E1F4C" w:rsidRDefault="00977029" w:rsidP="00686827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943657" w:rsidRPr="005E1F4C" w:rsidTr="00AC7617">
        <w:trPr>
          <w:trHeight w:val="79"/>
        </w:trPr>
        <w:tc>
          <w:tcPr>
            <w:tcW w:w="899" w:type="pct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9709E4" w:rsidRPr="005E1F4C" w:rsidRDefault="009709E4" w:rsidP="006868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943657" w:rsidRPr="00406CC6" w:rsidTr="00AC7617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70525C" w:rsidRPr="005E1F4C" w:rsidRDefault="00B74AF8" w:rsidP="00B74A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28190278"/>
              <w:placeholder>
                <w:docPart w:val="A50CFA981E824A3795B978E01FCB64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BF13D0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55224517"/>
              <w:placeholder>
                <w:docPart w:val="CBB81F94FEC94878B056DF1C48A0734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BF13D0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65714486"/>
              <w:placeholder>
                <w:docPart w:val="F28FDBAEEC284B028F012643F6512C4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27406117"/>
              <w:placeholder>
                <w:docPart w:val="E69E5B9AB72B4883B4FA5E6F6CB899A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3B612D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8026"/>
              <w:placeholder>
                <w:docPart w:val="A608B1D57DCD431182FC86B4D0295CE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6A47F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14061"/>
              <w:placeholder>
                <w:docPart w:val="A36359AE70AB43549F5879AAE595EB7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6A47F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26098961"/>
              <w:placeholder>
                <w:docPart w:val="0ED7C4CE3E464092A40F587703BCF52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6A47F6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333423"/>
              <w:placeholder>
                <w:docPart w:val="66CA904D1B744E94B8D8105D100FA5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5959683"/>
              <w:placeholder>
                <w:docPart w:val="48CFF199F8D242CCB50733EDF4AC294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A1249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9662154"/>
              <w:placeholder>
                <w:docPart w:val="1B76E31594824625B575C5BC754F8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A1249D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75795136"/>
              <w:placeholder>
                <w:docPart w:val="07812CF698C8436DBFDB04E040AEC4D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84880026"/>
              <w:placeholder>
                <w:docPart w:val="7ACA57CB962945B19EB20844C8CE086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41107570"/>
              <w:placeholder>
                <w:docPart w:val="D72D44CFB6634B7CA837416C71C197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A1170E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03968506"/>
              <w:placeholder>
                <w:docPart w:val="112275E4E6884FCFB29B7091756C503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A1170E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3613576"/>
              <w:placeholder>
                <w:docPart w:val="CE47D43880534908AE0FB8720307B81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50767938"/>
              <w:placeholder>
                <w:docPart w:val="4EDC44B7B1D649B598AFE5C1049A5BE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5235921"/>
              <w:placeholder>
                <w:docPart w:val="04AFD4D2592A4FD7A41CFD256331E044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9278685"/>
              <w:placeholder>
                <w:docPart w:val="69557531F37D4F4AA17E37079796018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7957118"/>
              <w:placeholder>
                <w:docPart w:val="E98312F3DC374E65A1E06758AC6DB9D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31904088"/>
              <w:placeholder>
                <w:docPart w:val="1FFC53B51E634C039BB48786AF2E7D1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F437FE" w:rsidRPr="005E1F4C" w:rsidRDefault="0021004F" w:rsidP="0021004F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BF13D0" w:rsidRPr="00406CC6" w:rsidTr="00561B2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F13D0" w:rsidRPr="005E1F4C" w:rsidRDefault="00BF13D0" w:rsidP="00BF13D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</w:tcPr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7.AO.CC.1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7.AO.CC.1c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7.LC.L3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7.L.NE.1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7.AO.CC.1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7.AO.CC.1c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7.ETP.2a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7.ETP.2c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7.L.NE.1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7.L.NE.2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  <w:lang w:val="en-US"/>
              </w:rPr>
              <w:t>7.L.V.4</w:t>
            </w:r>
          </w:p>
        </w:tc>
        <w:tc>
          <w:tcPr>
            <w:tcW w:w="801" w:type="pct"/>
            <w:shd w:val="clear" w:color="auto" w:fill="auto"/>
          </w:tcPr>
          <w:p w:rsidR="00BF13D0" w:rsidRPr="005E1F4C" w:rsidRDefault="00BF13D0" w:rsidP="00BF13D0">
            <w:pPr>
              <w:spacing w:after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bCs/>
                <w:sz w:val="20"/>
                <w:szCs w:val="20"/>
                <w:lang w:val="en-US"/>
              </w:rPr>
              <w:t>7.E.I.8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bCs/>
                <w:sz w:val="20"/>
                <w:szCs w:val="20"/>
                <w:lang w:val="en-US"/>
              </w:rPr>
              <w:t>7.E.I.9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bCs/>
                <w:sz w:val="20"/>
                <w:szCs w:val="20"/>
                <w:lang w:val="en-US"/>
              </w:rPr>
              <w:t>7. L.NE.1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bCs/>
                <w:sz w:val="20"/>
                <w:szCs w:val="20"/>
                <w:lang w:val="en-US"/>
              </w:rPr>
              <w:t>7.L.NE.2</w:t>
            </w:r>
          </w:p>
          <w:p w:rsidR="00BF13D0" w:rsidRPr="005E1F4C" w:rsidRDefault="00BF13D0" w:rsidP="00BF13D0">
            <w:pPr>
              <w:spacing w:after="0" w:line="240" w:lineRule="auto"/>
              <w:jc w:val="center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shd w:val="clear" w:color="auto" w:fill="auto"/>
          </w:tcPr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7.E.I.9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7.E.PE.6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7.L.CL.3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7.L.NE.2</w:t>
            </w:r>
          </w:p>
        </w:tc>
        <w:tc>
          <w:tcPr>
            <w:tcW w:w="801" w:type="pct"/>
            <w:gridSpan w:val="2"/>
            <w:shd w:val="clear" w:color="auto" w:fill="auto"/>
          </w:tcPr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7.E.I.9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7.E.PE.6</w:t>
            </w:r>
          </w:p>
          <w:p w:rsidR="00BF13D0" w:rsidRPr="005E1F4C" w:rsidRDefault="00BF13D0" w:rsidP="00BF13D0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7.L.CL.3</w:t>
            </w:r>
          </w:p>
          <w:p w:rsidR="00BF13D0" w:rsidRPr="005E1F4C" w:rsidRDefault="00BF13D0" w:rsidP="00BF13D0">
            <w:pPr>
              <w:spacing w:after="0" w:line="240" w:lineRule="auto"/>
              <w:rPr>
                <w:rFonts w:ascii="Arial" w:hAnsi="Arial" w:cs="Arial"/>
                <w:color w:val="44546A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7.L.NE.2</w:t>
            </w:r>
          </w:p>
        </w:tc>
      </w:tr>
      <w:tr w:rsidR="00943657" w:rsidRPr="005E1F4C" w:rsidTr="00AC7617">
        <w:trPr>
          <w:trHeight w:val="713"/>
        </w:trPr>
        <w:tc>
          <w:tcPr>
            <w:tcW w:w="899" w:type="pct"/>
            <w:vAlign w:val="center"/>
          </w:tcPr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9709E4" w:rsidRPr="005E1F4C" w:rsidRDefault="00406CC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353759705"/>
                <w:placeholder>
                  <w:docPart w:val="2235BE26289B4BE9B84C97F6F18E9C6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94365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9709E4" w:rsidRPr="005E1F4C" w:rsidRDefault="00406CC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76461425"/>
                <w:placeholder>
                  <w:docPart w:val="C866978AE0C54E878967D80A5F86A58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402A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5E1F4C" w:rsidRDefault="00406CC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319431735"/>
                <w:placeholder>
                  <w:docPart w:val="FC103009DCFD4B1C9C5566305C5EC1F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402A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9709E4" w:rsidRPr="005E1F4C" w:rsidRDefault="00406CC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1104538"/>
                <w:placeholder>
                  <w:docPart w:val="03933C903AE34B3593744B90DD16432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402A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gridSpan w:val="2"/>
            <w:vAlign w:val="center"/>
          </w:tcPr>
          <w:p w:rsidR="009709E4" w:rsidRPr="005E1F4C" w:rsidRDefault="00406CC6" w:rsidP="00197CA5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40058966"/>
                <w:placeholder>
                  <w:docPart w:val="A8D03B5E9DE749DAAABE1E220360613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402A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1A098E" w:rsidRPr="005E1F4C" w:rsidRDefault="00C349E5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349E5" w:rsidRPr="005E1F4C" w:rsidRDefault="00406CC6" w:rsidP="00C349E5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4898457"/>
                <w:placeholder>
                  <w:docPart w:val="8909A898E6754D9782422365E1F6866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6A47F6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terminar la clase, el estudiante</w:t>
                </w:r>
              </w:sdtContent>
            </w:sdt>
            <w:r w:rsidR="006A47F6" w:rsidRPr="005E1F4C">
              <w:rPr>
                <w:rFonts w:ascii="Arial" w:hAnsi="Arial" w:cs="Arial"/>
                <w:sz w:val="20"/>
                <w:szCs w:val="20"/>
              </w:rPr>
              <w:t xml:space="preserve"> participará activamente de discusiones colaborativas sobre el proceso de investigación.</w:t>
            </w: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527484335"/>
                <w:placeholder>
                  <w:docPart w:val="6926D636A07B4B5A85DB89A61F6930B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1249D" w:rsidRPr="005E1F4C">
                  <w:rPr>
                    <w:rFonts w:ascii="Arial" w:hAnsi="Arial" w:cs="Arial"/>
                    <w:sz w:val="20"/>
                    <w:szCs w:val="20"/>
                  </w:rPr>
                  <w:t xml:space="preserve"> A través de la lectura, el estudiante identificará la idea principal y los datos relevantes de la lectura “Amor por el bosque”</w:t>
                </w:r>
              </w:sdtContent>
            </w:sdt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66335475"/>
                <w:placeholder>
                  <w:docPart w:val="E1C0CA207509427EA103D4249AB12F8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33FC6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concluir, el estudiante realizará un proyecto corto de investigación para redactar con claridad y coherencia un bosquejo.</w:t>
                </w:r>
              </w:sdtContent>
            </w:sdt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738933291"/>
                <w:placeholder>
                  <w:docPart w:val="B68EC3A86000401EAA165944E96891F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CA149B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concluir, el estudiante identificará la información relevante de fuentes impresas y digitales. </w:t>
                </w:r>
              </w:sdtContent>
            </w:sdt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53354031"/>
                <w:placeholder>
                  <w:docPart w:val="9F050055FED641DBBD370D8E64B7BB12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CA149B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terminar la lección, el estudiante hará una lista de referencias bibliográficas.</w:t>
                </w:r>
              </w:sdtContent>
            </w:sdt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AA0738" w:rsidRPr="005E1F4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 xml:space="preserve">Actividad de </w:t>
            </w:r>
            <w:r w:rsidR="00AA0738" w:rsidRPr="005E1F4C">
              <w:rPr>
                <w:rFonts w:ascii="Arial" w:hAnsi="Arial" w:cs="Arial"/>
                <w:sz w:val="20"/>
                <w:szCs w:val="20"/>
              </w:rPr>
              <w:t>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72194056"/>
              <w:placeholder>
                <w:docPart w:val="DB79D289B85943DDBB7053619BAC3CF4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402A6" w:rsidRPr="005E1F4C" w:rsidRDefault="0085145E" w:rsidP="00B402A6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9709E4" w:rsidRPr="005E1F4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1004F" w:rsidRPr="005E1F4C" w:rsidRDefault="006A47F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Discusión socializada sobre el concepto investigación a través de un mapa de conceptos.</w:t>
            </w:r>
          </w:p>
          <w:p w:rsidR="00B402A6" w:rsidRPr="005E1F4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58200121"/>
              <w:placeholder>
                <w:docPart w:val="6425472AA91A49EE904B20DC59347F4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5E1F4C" w:rsidRDefault="00A1249D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A1249D" w:rsidRPr="005E1F4C" w:rsidRDefault="0021004F" w:rsidP="00A1249D">
            <w:pPr>
              <w:numPr>
                <w:ilvl w:val="0"/>
                <w:numId w:val="1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A1249D" w:rsidRPr="005E1F4C">
              <w:rPr>
                <w:rFonts w:ascii="Arial" w:hAnsi="Arial" w:cs="Arial"/>
                <w:sz w:val="20"/>
                <w:szCs w:val="20"/>
              </w:rPr>
              <w:t>Repaso del proceso de investigación.</w:t>
            </w:r>
          </w:p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98094737"/>
              <w:placeholder>
                <w:docPart w:val="3BACD3878BDA47A7B9B5B40F9B5AA7C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5E1F4C" w:rsidRDefault="0021004F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A33FC6" w:rsidRPr="005E1F4C" w:rsidRDefault="0021004F" w:rsidP="00A33FC6">
            <w:pPr>
              <w:numPr>
                <w:ilvl w:val="0"/>
                <w:numId w:val="13"/>
              </w:num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A33FC6" w:rsidRPr="005E1F4C">
              <w:rPr>
                <w:rFonts w:ascii="Arial" w:hAnsi="Arial" w:cs="Arial"/>
                <w:bCs/>
                <w:sz w:val="20"/>
                <w:szCs w:val="20"/>
              </w:rPr>
              <w:t>Discusión socializada de la asignación.</w:t>
            </w:r>
          </w:p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09092677"/>
              <w:placeholder>
                <w:docPart w:val="B56A2B5012EE494E81CEFF36BAC039EE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1004F" w:rsidRPr="005E1F4C" w:rsidRDefault="00A1170E" w:rsidP="0021004F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A1170E" w:rsidRPr="005E1F4C" w:rsidRDefault="0021004F" w:rsidP="00A117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1170E" w:rsidRPr="005E1F4C" w:rsidRDefault="0021004F" w:rsidP="00A117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1170E" w:rsidRPr="005E1F4C">
              <w:rPr>
                <w:rFonts w:ascii="Arial" w:hAnsi="Arial" w:cs="Arial"/>
                <w:sz w:val="20"/>
                <w:szCs w:val="20"/>
              </w:rPr>
              <w:t xml:space="preserve">Integración con los servicios bibliotecarios: El maestro coordina con el bibliotecario para enseñar a los estudiantes sobre los recursos disponibles para hacer una investigación. </w:t>
            </w:r>
          </w:p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7237669"/>
              <w:placeholder>
                <w:docPart w:val="18BFA6AD3884441DBBE98009F9907AE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0EB1" w:rsidRPr="005E1F4C" w:rsidRDefault="00CB0EB1" w:rsidP="00CB0EB1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9709E4" w:rsidRPr="005E1F4C" w:rsidRDefault="00A1170E" w:rsidP="00A1170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Integración con los servicios bibliotecarios: El maestro coordina con el bibliotecario para enseñar a los estudiantes sobre los recursos disponibles para hacer una investigación. </w:t>
            </w:r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9709E4" w:rsidRPr="005E1F4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5E1F4C">
              <w:rPr>
                <w:rFonts w:ascii="Arial" w:hAnsi="Arial" w:cs="Arial"/>
                <w:sz w:val="20"/>
                <w:szCs w:val="20"/>
              </w:rPr>
              <w:t>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13790868"/>
              <w:placeholder>
                <w:docPart w:val="44F3C774515741D5B5E01042F9EC9CF2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402A6" w:rsidRPr="005E1F4C" w:rsidRDefault="00B402A6" w:rsidP="00B402A6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402A6" w:rsidRPr="005E1F4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B402A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B402A6" w:rsidRPr="005E1F4C" w:rsidRDefault="006A47F6" w:rsidP="00B402A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Formular preguntas abiertas relacionadas al proceso de investigación.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44074890"/>
              <w:placeholder>
                <w:docPart w:val="EA57D9C7EA884F69B1F2521902A45660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5E1F4C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1249D" w:rsidRPr="005E1F4C" w:rsidRDefault="00CB0EB1" w:rsidP="00A1249D">
            <w:pPr>
              <w:numPr>
                <w:ilvl w:val="0"/>
                <w:numId w:val="1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1249D"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 Presentación de la lectura </w:t>
            </w:r>
            <w:r w:rsidR="00A1249D" w:rsidRPr="005E1F4C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Amor por el bosque </w:t>
            </w:r>
            <w:r w:rsidR="00A1249D"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(Sueños y palabras 7 pág. 368) </w:t>
            </w: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346431342"/>
              <w:placeholder>
                <w:docPart w:val="E392CAF8BE7E4CD9BF5DE98EEA473B4D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5E1F4C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3FC6" w:rsidRPr="005E1F4C" w:rsidRDefault="00CB0EB1" w:rsidP="00A33FC6">
            <w:pPr>
              <w:numPr>
                <w:ilvl w:val="0"/>
                <w:numId w:val="13"/>
              </w:num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33FC6" w:rsidRPr="005E1F4C">
              <w:rPr>
                <w:rFonts w:ascii="Arial" w:hAnsi="Arial" w:cs="Arial"/>
                <w:bCs/>
                <w:sz w:val="20"/>
                <w:szCs w:val="20"/>
              </w:rPr>
              <w:t xml:space="preserve"> Discusión y análisis de los pasos del proceso para la investigación y ejemplos. (Integración con ciencias)</w:t>
            </w: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02260263"/>
              <w:placeholder>
                <w:docPart w:val="0C90AE06258E4EA7AC6FAAC9E43310AB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5E1F4C" w:rsidRDefault="00A1170E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bCs/>
                    <w:sz w:val="20"/>
                    <w:szCs w:val="20"/>
                  </w:rPr>
                  <w:t>Trabajo en grupo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1170E" w:rsidRPr="005E1F4C" w:rsidRDefault="00CB0EB1" w:rsidP="00A1170E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1170E" w:rsidRPr="005E1F4C">
              <w:rPr>
                <w:rFonts w:ascii="Arial" w:hAnsi="Arial" w:cs="Arial"/>
                <w:sz w:val="20"/>
                <w:szCs w:val="20"/>
              </w:rPr>
              <w:t xml:space="preserve"> Lleva a cabo sesiones de práctica para que los estudiantes se familiaricen con recursos impresos, en línea y entrevista personal. </w:t>
            </w:r>
          </w:p>
          <w:p w:rsidR="00A1170E" w:rsidRPr="005E1F4C" w:rsidRDefault="00A1170E" w:rsidP="00A11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67632158"/>
              <w:placeholder>
                <w:docPart w:val="CDACE43F76534500AC6A3610385AC57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0EB1" w:rsidRPr="005E1F4C" w:rsidRDefault="00CB0EB1" w:rsidP="00CB0EB1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1170E" w:rsidRPr="005E1F4C">
              <w:rPr>
                <w:rFonts w:ascii="Arial" w:hAnsi="Arial" w:cs="Arial"/>
                <w:sz w:val="20"/>
                <w:szCs w:val="20"/>
              </w:rPr>
              <w:t xml:space="preserve"> Lleva a cabo sesiones de práctica para que los estudiantes se familiaricen con recursos impresos, en línea y entrevista personal.</w:t>
            </w:r>
          </w:p>
          <w:p w:rsidR="009709E4" w:rsidRPr="005E1F4C" w:rsidRDefault="009709E4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3657" w:rsidRPr="005E1F4C" w:rsidTr="0021004F">
        <w:trPr>
          <w:trHeight w:val="1898"/>
        </w:trPr>
        <w:tc>
          <w:tcPr>
            <w:tcW w:w="899" w:type="pct"/>
            <w:vAlign w:val="center"/>
          </w:tcPr>
          <w:p w:rsidR="009709E4" w:rsidRPr="005E1F4C" w:rsidRDefault="003E13E9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Actividad de </w:t>
            </w:r>
            <w:r w:rsidR="009709E4" w:rsidRPr="005E1F4C">
              <w:rPr>
                <w:rFonts w:ascii="Arial" w:hAnsi="Arial" w:cs="Arial"/>
                <w:sz w:val="20"/>
                <w:szCs w:val="20"/>
              </w:rPr>
              <w:t>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44261452"/>
              <w:placeholder>
                <w:docPart w:val="C0EE09ECB2D646E3A375AAF5370616B0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1004F" w:rsidRPr="005E1F4C" w:rsidRDefault="0021004F" w:rsidP="0021004F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1004F" w:rsidRPr="005E1F4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A47F6" w:rsidRPr="005E1F4C" w:rsidRDefault="00B402A6" w:rsidP="006A47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1004F"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47F6" w:rsidRPr="005E1F4C">
              <w:rPr>
                <w:rFonts w:ascii="Arial" w:hAnsi="Arial" w:cs="Arial"/>
                <w:sz w:val="20"/>
                <w:szCs w:val="20"/>
              </w:rPr>
              <w:t xml:space="preserve">Preparar una lista de posibles temas de interés para llevar a cabo una investigación. </w:t>
            </w:r>
          </w:p>
          <w:p w:rsidR="009709E4" w:rsidRPr="005E1F4C" w:rsidRDefault="006A47F6" w:rsidP="006A47F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Técnica: “Voltéate y comparte”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03694305"/>
              <w:placeholder>
                <w:docPart w:val="A59BCF9AAC4642AAB7BC23681168D06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5E1F4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1249D" w:rsidRPr="005E1F4C" w:rsidRDefault="00CB0EB1" w:rsidP="00A1249D">
            <w:pPr>
              <w:numPr>
                <w:ilvl w:val="0"/>
                <w:numId w:val="1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A1249D" w:rsidRPr="005E1F4C" w:rsidRDefault="00A1249D" w:rsidP="00A1249D">
            <w:pPr>
              <w:spacing w:after="0" w:line="240" w:lineRule="auto"/>
              <w:ind w:left="720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 Lectura y análisis del texto siguiendo las etapas del proceso de lectura: establecer predicciones, </w:t>
            </w:r>
            <w:r w:rsidRPr="005E1F4C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datos del autor, lectura, identificar detalles relevantes e idea central.</w:t>
            </w:r>
          </w:p>
          <w:p w:rsidR="00A1249D" w:rsidRPr="005E1F4C" w:rsidRDefault="00A1249D" w:rsidP="00A1249D">
            <w:pPr>
              <w:numPr>
                <w:ilvl w:val="0"/>
                <w:numId w:val="12"/>
              </w:num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Desarrollar vocabulario en contexto. </w:t>
            </w:r>
          </w:p>
          <w:p w:rsidR="009709E4" w:rsidRPr="005E1F4C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58298561"/>
              <w:placeholder>
                <w:docPart w:val="F141A94E27BA4CCC806291D30FC2794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5E1F4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33FC6" w:rsidRPr="005E1F4C" w:rsidRDefault="00CB0EB1" w:rsidP="00A33FC6">
            <w:pPr>
              <w:numPr>
                <w:ilvl w:val="0"/>
                <w:numId w:val="13"/>
              </w:numPr>
              <w:spacing w:after="0"/>
              <w:rPr>
                <w:rFonts w:ascii="Arial" w:hAnsi="Arial" w:cs="Arial"/>
                <w:bCs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33FC6" w:rsidRPr="005E1F4C">
              <w:rPr>
                <w:rFonts w:ascii="Arial" w:hAnsi="Arial" w:cs="Arial"/>
                <w:bCs/>
                <w:sz w:val="20"/>
                <w:szCs w:val="20"/>
              </w:rPr>
              <w:t xml:space="preserve"> Completar bosquejo sobre el proceso de investigación utilizando el tema asignado de la deforestación. (Otra evidencia)</w:t>
            </w:r>
          </w:p>
          <w:p w:rsidR="009709E4" w:rsidRPr="005E1F4C" w:rsidRDefault="009709E4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06422151"/>
              <w:placeholder>
                <w:docPart w:val="7DD63B50E5C0485B9CCF665A292C66A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5E1F4C" w:rsidRDefault="00A1170E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Resumen del material discutido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9709E4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49877877"/>
              <w:placeholder>
                <w:docPart w:val="7DE958E8D1EF42DB9D981DE6CDEF39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0EB1" w:rsidRPr="005E1F4C" w:rsidRDefault="00CB0EB1" w:rsidP="00CB0EB1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1170E" w:rsidRPr="005E1F4C" w:rsidRDefault="00CB0EB1" w:rsidP="00A1170E">
            <w:pPr>
              <w:numPr>
                <w:ilvl w:val="0"/>
                <w:numId w:val="1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A1170E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Uso apropiado del formato de la bibliografía (basado en selecciones provistas por el maestro: APA, MLA, entre </w:t>
            </w:r>
            <w:r w:rsidR="00A1170E" w:rsidRPr="005E1F4C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otros.)</w:t>
            </w:r>
          </w:p>
          <w:p w:rsidR="009709E4" w:rsidRPr="005E1F4C" w:rsidRDefault="009709E4" w:rsidP="00A1170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686827" w:rsidRPr="005E1F4C" w:rsidRDefault="00686827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Avalúos Formativos - Otras evidencias</w:t>
            </w:r>
          </w:p>
        </w:tc>
        <w:tc>
          <w:tcPr>
            <w:tcW w:w="850" w:type="pct"/>
          </w:tcPr>
          <w:p w:rsidR="009B1917" w:rsidRPr="005E1F4C" w:rsidRDefault="00406CC6" w:rsidP="009B1917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981009924"/>
                <w:placeholder>
                  <w:docPart w:val="0C000D6BE07B45C38B677C10D40FDD1B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686827" w:rsidRPr="005E1F4C" w:rsidRDefault="00406CC6" w:rsidP="0068682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47181103"/>
                <w:placeholder>
                  <w:docPart w:val="97156E572BBB4A7B95ACE7307FD15E01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p w:rsidR="009B1917" w:rsidRPr="005E1F4C" w:rsidRDefault="006A47F6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Mapa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de </w:t>
            </w: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conceptos</w:t>
            </w:r>
            <w:proofErr w:type="spellEnd"/>
          </w:p>
          <w:p w:rsidR="009B1917" w:rsidRPr="005E1F4C" w:rsidRDefault="009B191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9B1917" w:rsidRPr="005E1F4C" w:rsidRDefault="00406CC6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21565409"/>
                <w:placeholder>
                  <w:docPart w:val="D8FE01AD9CE44886A9C34564D9D62BF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A1249D" w:rsidRPr="005E1F4C">
                  <w:rPr>
                    <w:rFonts w:ascii="Arial" w:hAnsi="Arial" w:cs="Arial"/>
                    <w:sz w:val="20"/>
                    <w:szCs w:val="20"/>
                  </w:rPr>
                  <w:t>Preguntas abiertas</w:t>
                </w:r>
              </w:sdtContent>
            </w:sdt>
          </w:p>
          <w:p w:rsidR="009B1917" w:rsidRPr="005E1F4C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5E1F4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5E1F4C" w:rsidRDefault="00406CC6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82196506"/>
                <w:placeholder>
                  <w:docPart w:val="0982B74F46524FE1A299E2BB567CA5A3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5E1F4C" w:rsidRDefault="00A33FC6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Bosquejo</w:t>
            </w:r>
          </w:p>
          <w:p w:rsidR="00686827" w:rsidRPr="005E1F4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9B1917" w:rsidRPr="005E1F4C" w:rsidRDefault="00406CC6" w:rsidP="009B1917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2241931"/>
                <w:placeholder>
                  <w:docPart w:val="7F27AC09C9BA4F7D8936CC8322C11919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9B1917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B1917" w:rsidRPr="005E1F4C" w:rsidRDefault="009B1917" w:rsidP="009B191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86827" w:rsidRPr="005E1F4C" w:rsidRDefault="00686827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686827" w:rsidRPr="005E1F4C" w:rsidRDefault="00CA149B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Uso apropiado del formato de la  bibliografía.</w:t>
            </w:r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AA0738" w:rsidRPr="005E1F4C" w:rsidRDefault="00AA0738" w:rsidP="0068682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119376634"/>
                <w:placeholder>
                  <w:docPart w:val="45AAABB7A3114F5BAEF91357CEFF594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6A47F6" w:rsidRPr="005E1F4C">
                  <w:rPr>
                    <w:rFonts w:ascii="Arial" w:hAnsi="Arial" w:cs="Arial"/>
                    <w:sz w:val="20"/>
                    <w:szCs w:val="20"/>
                  </w:rPr>
                  <w:t>Pizarra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752615780"/>
              <w:placeholder>
                <w:docPart w:val="D52AED4F830649BAB86C82C5640F2867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5E1F4C" w:rsidRDefault="006A47F6" w:rsidP="0021004F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96017704"/>
              <w:placeholder>
                <w:docPart w:val="1ADB7CE868564275B072C7A8121AA95F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1004F" w:rsidRPr="005E1F4C" w:rsidRDefault="0021004F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5E1F4C" w:rsidRDefault="0021004F" w:rsidP="0021004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E1F4C" w:rsidRDefault="0021004F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1004F" w:rsidRPr="005E1F4C" w:rsidRDefault="00406CC6" w:rsidP="0021004F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44055978"/>
                <w:placeholder>
                  <w:docPart w:val="4ECB61DA41FB4F688E3DB69FF5D09BAE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1004F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1004F" w:rsidRPr="005E1F4C" w:rsidRDefault="00406CC6" w:rsidP="0021004F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982507286"/>
                <w:placeholder>
                  <w:docPart w:val="7CC674D3DCF743B6B0557F86F9F7767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A1249D" w:rsidRPr="005E1F4C">
                  <w:rPr>
                    <w:rFonts w:ascii="Arial" w:hAnsi="Arial" w:cs="Arial"/>
                    <w:sz w:val="20"/>
                    <w:szCs w:val="20"/>
                  </w:rPr>
                  <w:t>Texto Sueños y palabras 7</w:t>
                </w:r>
              </w:sdtContent>
            </w:sdt>
            <w:r w:rsidR="00A33FC6"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A33FC6" w:rsidRPr="005E1F4C">
              <w:rPr>
                <w:rFonts w:ascii="Arial" w:hAnsi="Arial" w:cs="Arial"/>
                <w:sz w:val="20"/>
                <w:szCs w:val="20"/>
              </w:rPr>
              <w:t>pág. 368)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02212419"/>
              <w:placeholder>
                <w:docPart w:val="B5E3B46AC59C459EBF09E9349CA7683D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AA0738" w:rsidRPr="005E1F4C" w:rsidRDefault="0021004F" w:rsidP="0021004F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1004F" w:rsidRPr="005E1F4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1004F" w:rsidRPr="005E1F4C" w:rsidRDefault="0021004F" w:rsidP="006868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88955473"/>
                <w:placeholder>
                  <w:docPart w:val="BB9F28C380044334B22AE0E73B5239B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A33FC6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827792465"/>
              <w:placeholder>
                <w:docPart w:val="A82D4232B3304DC996A408FD5A3881C5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CB0EB1" w:rsidRPr="005E1F4C" w:rsidRDefault="00CB0EB1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93655327"/>
                <w:placeholder>
                  <w:docPart w:val="2F292B743A31466F87AF50A670D014A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CA149B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074262014"/>
              <w:placeholder>
                <w:docPart w:val="3419F320C436479A839EED7724164362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CB0EB1" w:rsidRPr="005E1F4C" w:rsidRDefault="00CB0EB1" w:rsidP="00CB0EB1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43230804"/>
              <w:placeholder>
                <w:docPart w:val="6F5F89756F3B47E0AEA7AE30D8017229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CB0EB1" w:rsidRPr="005E1F4C" w:rsidRDefault="00CB0EB1" w:rsidP="00CB0EB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E1F4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A93688" w:rsidRPr="005E1F4C" w:rsidRDefault="00406CC6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97997625"/>
                <w:placeholder>
                  <w:docPart w:val="AA08B66D83A2486F8E3A52DF80774417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A1170E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430552616"/>
              <w:placeholder>
                <w:docPart w:val="600D266F7BE643C8AA8A0C99097D333E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A93688" w:rsidRPr="005E1F4C" w:rsidRDefault="00A1170E" w:rsidP="00A93688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Periódico / revistas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70325619"/>
              <w:placeholder>
                <w:docPart w:val="D8933C90BDD1492791ABA97E81A413EA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A93688" w:rsidRPr="005E1F4C" w:rsidRDefault="00A1170E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A073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943657" w:rsidRPr="005E1F4C" w:rsidTr="00AC7617">
        <w:trPr>
          <w:trHeight w:val="58"/>
        </w:trPr>
        <w:tc>
          <w:tcPr>
            <w:tcW w:w="899" w:type="pct"/>
            <w:vAlign w:val="center"/>
          </w:tcPr>
          <w:p w:rsidR="00CB0EB1" w:rsidRPr="005E1F4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434977244"/>
                <w:placeholder>
                  <w:docPart w:val="F7FC870ABB4D4DBE858A29E59F352E01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CB0EB1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5E1F4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023476509"/>
                <w:placeholder>
                  <w:docPart w:val="FEA245D525F94196BD5471B9BB9F9E12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A1249D" w:rsidRPr="005E1F4C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A1249D" w:rsidRPr="005E1F4C" w:rsidRDefault="00A1249D" w:rsidP="00A1249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E1F4C">
              <w:rPr>
                <w:rFonts w:ascii="Arial" w:eastAsia="Times New Roman" w:hAnsi="Arial" w:cs="Arial"/>
                <w:sz w:val="20"/>
                <w:szCs w:val="20"/>
              </w:rPr>
              <w:t xml:space="preserve">Asignación: Buscar información sobre la deforestación. </w:t>
            </w:r>
          </w:p>
          <w:p w:rsidR="00A1249D" w:rsidRPr="005E1F4C" w:rsidRDefault="00A1249D" w:rsidP="00A1249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550699782"/>
                <w:placeholder>
                  <w:docPart w:val="5B5581B6DCC842F7A443E4BAC2A6F840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CB0EB1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5E1F4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0EB1" w:rsidRPr="005E1F4C" w:rsidRDefault="00406CC6" w:rsidP="00CB0EB1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80887455"/>
                <w:placeholder>
                  <w:docPart w:val="5F7035A8D1704F81ADDCF33175F74E36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CB0EB1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5E1F4C" w:rsidRDefault="00CB0EB1" w:rsidP="00CB0EB1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A93688" w:rsidRPr="005E1F4C" w:rsidRDefault="00406CC6" w:rsidP="00A9368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706644217"/>
                <w:placeholder>
                  <w:docPart w:val="E2BBE30DAD074C82B0CF75FEAD300A7C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A1170E" w:rsidRPr="005E1F4C">
                  <w:rPr>
                    <w:rFonts w:ascii="Arial" w:hAnsi="Arial" w:cs="Arial"/>
                    <w:sz w:val="20"/>
                    <w:szCs w:val="20"/>
                  </w:rPr>
                  <w:t>Preparación</w:t>
                </w:r>
              </w:sdtContent>
            </w:sdt>
          </w:p>
          <w:p w:rsidR="00A1170E" w:rsidRPr="005E1F4C" w:rsidRDefault="00A1170E" w:rsidP="00A1170E">
            <w:pPr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Asignación: traer noticia de un tema de investigación de su interés.</w:t>
            </w:r>
          </w:p>
          <w:p w:rsidR="00A93688" w:rsidRPr="005E1F4C" w:rsidRDefault="00A93688" w:rsidP="00A93688">
            <w:pPr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43657" w:rsidRPr="00406CC6" w:rsidTr="00AC7617">
        <w:trPr>
          <w:trHeight w:val="392"/>
        </w:trPr>
        <w:tc>
          <w:tcPr>
            <w:tcW w:w="899" w:type="pct"/>
          </w:tcPr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83006514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58071004"/>
              <w:placeholder>
                <w:docPart w:val="A421948ABF054892BD63AAF0F8CFCBA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21169886"/>
              <w:placeholder>
                <w:docPart w:val="45EFD51966634FE2B63C3617C41AEE6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A93688" w:rsidRPr="00406CC6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A93688" w:rsidRPr="00406CC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A93688" w:rsidRPr="00406CC6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02539852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49168314"/>
              <w:placeholder>
                <w:docPart w:val="21A3FA3FDC86415F98E545E1249778E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24121145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00875237"/>
              <w:placeholder>
                <w:docPart w:val="FCE1899CD3A9408BA990D80CC270233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A93688" w:rsidRPr="005E1F4C" w:rsidRDefault="00A93688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27446109"/>
              <w:placeholder>
                <w:docPart w:val="14B596AF210541BBA364D2BBD2C2DAFD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96449699"/>
              <w:placeholder>
                <w:docPart w:val="38A8AC3F58204CFC9B9232FC48D9512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A93688" w:rsidRPr="005E1F4C" w:rsidRDefault="00A93688" w:rsidP="00A93688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A93688" w:rsidRPr="005E1F4C" w:rsidRDefault="00A93688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00333946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46277332"/>
              <w:placeholder>
                <w:docPart w:val="482DFEC7FEC74400B6E306CE956DBED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23413552"/>
              <w:placeholder>
                <w:docPart w:val="B180D2C266684CDC90BD73E02C07C56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88400407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72562353"/>
              <w:placeholder>
                <w:docPart w:val="0FBA1FB57FA04BA095D2EF6DA2C3120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1973573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20770191"/>
              <w:placeholder>
                <w:docPart w:val="68A47D92D5C64EFFA92CCA975330773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78687568"/>
              <w:placeholder>
                <w:docPart w:val="740C4C1EBF1046FAA167AC7AC17309C9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11256965"/>
              <w:placeholder>
                <w:docPart w:val="C14CF4F742A5490192E843F65D25F254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E1F4C" w:rsidRDefault="00CB0EB1" w:rsidP="00A936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78542211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262883189"/>
              <w:placeholder>
                <w:docPart w:val="D168DDCC7F7B4AC19013771756BB6A26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2570809"/>
              <w:placeholder>
                <w:docPart w:val="74B19918F2D7450A94FAB63AF24E1BD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14909861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57156148"/>
              <w:placeholder>
                <w:docPart w:val="192E54EB2A86448DA665B3EC7346B95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4788399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115400605"/>
              <w:placeholder>
                <w:docPart w:val="6BBB52F919764EBAA2B5B8A9BE90368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148892700"/>
              <w:placeholder>
                <w:docPart w:val="F0A9FE65267E4C03B1B572281412D27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18265427"/>
              <w:placeholder>
                <w:docPart w:val="8DCC7CEE49094721A34503E724BACF2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280408204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26708657"/>
              <w:placeholder>
                <w:docPart w:val="C7BAC8C2766641429B645C1310F056D8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362905361"/>
              <w:placeholder>
                <w:docPart w:val="524C37885237467C8E501636F412B96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10842456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61361548"/>
              <w:placeholder>
                <w:docPart w:val="23DB9C7F823F4CD2A9AC4E61F426DDE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47566530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2355542"/>
              <w:placeholder>
                <w:docPart w:val="77FF9ABE33F9496C8D4D28E6B990016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31480902"/>
              <w:placeholder>
                <w:docPart w:val="22C672795E134F98B81293BE589FD95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601091301"/>
              <w:placeholder>
                <w:docPart w:val="9BDA03EECC4943199C2F0EBA93BA2D38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532267646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05740172"/>
              <w:placeholder>
                <w:docPart w:val="91E62452A9534F66AC4DC34ED0EC135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836108124"/>
              <w:placeholder>
                <w:docPart w:val="422396591BA64FA681591728ACB3A07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09713289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7102814"/>
              <w:placeholder>
                <w:docPart w:val="58C1FA4A30FB48399A9DC1A3D9380BD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36231759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19388508"/>
              <w:placeholder>
                <w:docPart w:val="8093E9691E384F2080EF8332075DC4B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430274446"/>
              <w:placeholder>
                <w:docPart w:val="72752F7F050F436B9529E15A60F6780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11843470"/>
              <w:placeholder>
                <w:docPart w:val="8CBAD7BF9FCA4B3093309D1004113C79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4B45D1" w:rsidRPr="005E1F4C" w:rsidRDefault="004B45D1" w:rsidP="004B45D1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4B45D1" w:rsidRPr="005E1F4C" w:rsidRDefault="004B45D1" w:rsidP="004B45D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943657" w:rsidRPr="005E1F4C" w:rsidTr="00CB0EB1">
        <w:trPr>
          <w:trHeight w:val="99"/>
        </w:trPr>
        <w:tc>
          <w:tcPr>
            <w:tcW w:w="899" w:type="pct"/>
          </w:tcPr>
          <w:p w:rsidR="00CB0EB1" w:rsidRPr="005E1F4C" w:rsidRDefault="00CB0EB1" w:rsidP="00CB0EB1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CB0EB1" w:rsidRPr="005E1F4C" w:rsidRDefault="00406CC6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40003167"/>
                <w:placeholder>
                  <w:docPart w:val="73701BEFD20943C7B1F35260000E6107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CB0EB1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18326B" w:rsidRPr="005E1F4C" w:rsidRDefault="00406CC6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35716196"/>
                <w:placeholder>
                  <w:docPart w:val="17AD0AC7BBC140948AB9C754CA3CDD0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5E1F4C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5E1F4C" w:rsidRDefault="00406CC6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07498670"/>
                <w:placeholder>
                  <w:docPart w:val="DB2787354BDC46389608987D796EA78A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5E1F4C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18326B" w:rsidRPr="005E1F4C" w:rsidRDefault="00406CC6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395207894"/>
                <w:placeholder>
                  <w:docPart w:val="A1366C18981549AE8E060D3BA2B10AEB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5E1F4C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18326B" w:rsidRPr="005E1F4C" w:rsidRDefault="00406CC6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163125226"/>
                <w:placeholder>
                  <w:docPart w:val="FCDD78E8573A4C328FECD4E0B88FD54C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18326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18326B" w:rsidRPr="005E1F4C" w:rsidRDefault="0018326B" w:rsidP="0018326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0EB1" w:rsidRPr="005E1F4C" w:rsidRDefault="00CB0EB1" w:rsidP="00CB0EB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5E1F4C" w:rsidRDefault="008A3D29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Pr="005E1F4C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9381884" wp14:editId="28116662">
                <wp:simplePos x="0" y="0"/>
                <wp:positionH relativeFrom="column">
                  <wp:posOffset>5739130</wp:posOffset>
                </wp:positionH>
                <wp:positionV relativeFrom="paragraph">
                  <wp:posOffset>-867410</wp:posOffset>
                </wp:positionV>
                <wp:extent cx="4735195" cy="672465"/>
                <wp:effectExtent l="0" t="0" r="19050" b="2095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6CC6" w:rsidRDefault="00406CC6" w:rsidP="00561B2B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06CC6" w:rsidRPr="008B125D" w:rsidRDefault="00406CC6" w:rsidP="00561B2B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451.9pt;margin-top:-68.3pt;width:372.85pt;height:52.95pt;z-index:2516597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" strokecolor="gray">
                <v:textbox style="mso-fit-shape-to-text:t">
                  <w:txbxContent>
                    <w:p w:rsidR="00406CC6" w:rsidRDefault="00406CC6" w:rsidP="00561B2B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06CC6" w:rsidRPr="008B125D" w:rsidRDefault="00406CC6" w:rsidP="00561B2B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D03014" w:rsidRPr="005E1F4C" w:rsidRDefault="00D03014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1B2B" w:rsidRPr="005E1F4C" w:rsidRDefault="00561B2B" w:rsidP="00561B2B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5E1F4C">
        <w:rPr>
          <w:rFonts w:ascii="Arial" w:hAnsi="Arial" w:cs="Arial"/>
          <w:sz w:val="20"/>
          <w:szCs w:val="20"/>
        </w:rPr>
        <w:t xml:space="preserve">Título de la Unidad: </w:t>
      </w:r>
      <w:r w:rsidRPr="005E1F4C">
        <w:rPr>
          <w:rFonts w:ascii="Arial" w:hAnsi="Arial" w:cs="Arial"/>
          <w:sz w:val="20"/>
          <w:szCs w:val="20"/>
          <w:u w:val="single"/>
        </w:rPr>
        <w:t xml:space="preserve">7.4 </w:t>
      </w:r>
      <w:proofErr w:type="gramStart"/>
      <w:r w:rsidRPr="005E1F4C">
        <w:rPr>
          <w:rFonts w:ascii="Arial" w:hAnsi="Arial" w:cs="Arial"/>
          <w:sz w:val="20"/>
          <w:szCs w:val="20"/>
          <w:u w:val="single"/>
        </w:rPr>
        <w:t>¡</w:t>
      </w:r>
      <w:proofErr w:type="gramEnd"/>
      <w:r w:rsidRPr="005E1F4C">
        <w:rPr>
          <w:rFonts w:ascii="Arial" w:hAnsi="Arial" w:cs="Arial"/>
          <w:sz w:val="20"/>
          <w:szCs w:val="20"/>
          <w:u w:val="single"/>
        </w:rPr>
        <w:t xml:space="preserve">Somos investigadores  </w:t>
      </w:r>
      <w:r w:rsidRPr="005E1F4C">
        <w:rPr>
          <w:rFonts w:ascii="Arial" w:hAnsi="Arial" w:cs="Arial"/>
          <w:sz w:val="20"/>
          <w:szCs w:val="20"/>
        </w:rPr>
        <w:tab/>
        <w:t>Semana #:</w:t>
      </w:r>
      <w:r w:rsidRPr="005E1F4C">
        <w:rPr>
          <w:rFonts w:ascii="Arial" w:hAnsi="Arial" w:cs="Arial"/>
          <w:sz w:val="20"/>
          <w:szCs w:val="20"/>
          <w:u w:val="single"/>
        </w:rPr>
        <w:t xml:space="preserve"> 2</w:t>
      </w:r>
    </w:p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171020945"/>
          <w:placeholder>
            <w:docPart w:val="22EF99EA10224DEFBD73B8E3BEE03D64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Pr="005E1F4C">
        <w:rPr>
          <w:rFonts w:ascii="Arial" w:hAnsi="Arial" w:cs="Arial"/>
          <w:sz w:val="20"/>
          <w:szCs w:val="20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105397548"/>
          <w:placeholder>
            <w:docPart w:val="22EF99EA10224DEFBD73B8E3BEE03D64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Séptimo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</w:p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552"/>
        <w:gridCol w:w="2552"/>
        <w:gridCol w:w="2552"/>
        <w:gridCol w:w="2441"/>
        <w:gridCol w:w="2243"/>
        <w:gridCol w:w="224"/>
      </w:tblGrid>
      <w:tr w:rsidR="00561B2B" w:rsidRPr="005E1F4C" w:rsidTr="00561B2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561B2B" w:rsidRPr="005E1F4C" w:rsidTr="005E2748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561B2B" w:rsidRPr="005E1F4C" w:rsidRDefault="00561B2B" w:rsidP="00561B2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561B2B" w:rsidRPr="005E1F4C" w:rsidRDefault="00561B2B" w:rsidP="00561B2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CD1.  Una investigación se puede enfocar en áreas de interés personal, así como en temas académicos asignados.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CD2.  Los investigadores se apoyan en varias fuentes para obtener información.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CD3.  El proceso de edición ayuda a aclarar la redacción y fortalece el impacto del texto que escribo sobre el lector.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CD4.  Los escritores siguen el “Proceso de escritura” para redactar textos.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1B2B" w:rsidRPr="005E1F4C" w:rsidTr="00561B2B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561B2B" w:rsidRPr="005E1F4C" w:rsidTr="00561B2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561B2B" w:rsidRPr="005E1F4C" w:rsidRDefault="00561B2B" w:rsidP="00561B2B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  <w:r w:rsidR="00857532" w:rsidRPr="005E1F4C">
              <w:rPr>
                <w:rFonts w:ascii="Arial" w:hAnsi="Arial" w:cs="Arial"/>
                <w:sz w:val="20"/>
                <w:szCs w:val="20"/>
              </w:rPr>
              <w:t xml:space="preserve"> Informe de investigación (Tarea de Desempeño) </w:t>
            </w:r>
          </w:p>
        </w:tc>
      </w:tr>
      <w:tr w:rsidR="00561B2B" w:rsidRPr="005E1F4C" w:rsidTr="00561B2B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561B2B" w:rsidRPr="005E1F4C" w:rsidTr="00561B2B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561B2B" w:rsidRPr="005E1F4C" w:rsidRDefault="00561B2B" w:rsidP="00561B2B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561B2B" w:rsidRPr="005E1F4C" w:rsidTr="00561B2B">
        <w:trPr>
          <w:trHeight w:val="79"/>
        </w:trPr>
        <w:tc>
          <w:tcPr>
            <w:tcW w:w="899" w:type="pct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561B2B" w:rsidRPr="005E1F4C" w:rsidTr="00561B2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90739213"/>
              <w:placeholder>
                <w:docPart w:val="D31B7BC1045047B2833DAC42A4FA919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C66389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404724519"/>
              <w:placeholder>
                <w:docPart w:val="018AE2774AD14EE79D82B175D4BD7AD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C66389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41781574"/>
              <w:placeholder>
                <w:docPart w:val="0EDE5214D7EB44DB97EB2B626D83DE68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17886957"/>
              <w:placeholder>
                <w:docPart w:val="8AF3658708424E31A7A4C38F23220AB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60116052"/>
              <w:placeholder>
                <w:docPart w:val="3F70C841D69241B5BD75BBA801AE7D5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74D7F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09277643"/>
              <w:placeholder>
                <w:docPart w:val="B9E4BB2ED3AF43BB8AA40966E44A7E8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74D7F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42847054"/>
              <w:placeholder>
                <w:docPart w:val="33EFF14AC5874C0891B29068ADAF2A80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2602471"/>
              <w:placeholder>
                <w:docPart w:val="A3EE4A3EC9EF4579A2B91A0BEA5642D3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56119325"/>
              <w:placeholder>
                <w:docPart w:val="48A6989671EA4B0EB595878E8EB4CB14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3E6DCF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45947737"/>
              <w:placeholder>
                <w:docPart w:val="2CE58C00B7154905AAE088492F7391C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3E6DCF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01681156"/>
              <w:placeholder>
                <w:docPart w:val="5126A4CA7B094D52AF60FB923D52E0E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44136165"/>
              <w:placeholder>
                <w:docPart w:val="61D97A63DD524D80998D26EA2E58074B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80523862"/>
              <w:placeholder>
                <w:docPart w:val="3E466A99DE684ABB9B2F4F6599AFB89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6F6F27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3669965"/>
              <w:placeholder>
                <w:docPart w:val="C58DFE52CF554601827577A426FB592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6F6F27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58488459"/>
              <w:placeholder>
                <w:docPart w:val="D419C7E6CD434046B93D604B904DBF4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12150407"/>
              <w:placeholder>
                <w:docPart w:val="45F6B715154E43CB8C6FDB43D1B22BF3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72121524"/>
              <w:placeholder>
                <w:docPart w:val="D0C6FEC0AA754FAC9EA0FA21597BBFB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5116D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52445052"/>
              <w:placeholder>
                <w:docPart w:val="EC4A67E8DD604C4C81191279A28240A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5116D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75352170"/>
              <w:placeholder>
                <w:docPart w:val="19BA87993C344AD8813FDE9E5C54928F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5116D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929227838"/>
              <w:placeholder>
                <w:docPart w:val="3237B7C46BC5411EA6BCBE1B7758ECF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561B2B" w:rsidRPr="005E1F4C" w:rsidRDefault="0055116D" w:rsidP="00561B2B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</w:tr>
      <w:tr w:rsidR="00561B2B" w:rsidRPr="005E1F4C" w:rsidTr="00561B2B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C66389" w:rsidRPr="005E1F4C" w:rsidRDefault="00C66389" w:rsidP="00C6638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7.E.I.9</w:t>
            </w:r>
          </w:p>
          <w:p w:rsidR="00C66389" w:rsidRPr="005E1F4C" w:rsidRDefault="00C66389" w:rsidP="00C6638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7.L.I.IC.7</w:t>
            </w:r>
          </w:p>
          <w:p w:rsidR="00C66389" w:rsidRPr="005E1F4C" w:rsidRDefault="00C66389" w:rsidP="00C6638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7.L.I.ICI.9</w:t>
            </w:r>
          </w:p>
          <w:p w:rsidR="00C66389" w:rsidRPr="005E1F4C" w:rsidRDefault="00C66389" w:rsidP="00C66389">
            <w:pPr>
              <w:spacing w:after="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7.ETP.2a</w:t>
            </w:r>
          </w:p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574D7F" w:rsidRPr="005E1F4C" w:rsidRDefault="00574D7F" w:rsidP="00574D7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PE.4</w:t>
            </w:r>
          </w:p>
          <w:p w:rsidR="00574D7F" w:rsidRPr="005E1F4C" w:rsidRDefault="00110BFA" w:rsidP="00574D7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TP.2</w:t>
            </w:r>
          </w:p>
          <w:p w:rsidR="00574D7F" w:rsidRPr="005E1F4C" w:rsidRDefault="00574D7F" w:rsidP="00574D7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</w:p>
          <w:p w:rsidR="00574D7F" w:rsidRPr="005E1F4C" w:rsidRDefault="00574D7F" w:rsidP="00574D7F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7.L.NE.2</w:t>
            </w:r>
          </w:p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3E6DCF" w:rsidRPr="005E1F4C" w:rsidRDefault="003E6DCF" w:rsidP="003E6DC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PE.4</w:t>
            </w:r>
          </w:p>
          <w:p w:rsidR="003E6DCF" w:rsidRPr="005E1F4C" w:rsidRDefault="003E6DCF" w:rsidP="003E6DC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TP.2</w:t>
            </w:r>
          </w:p>
          <w:p w:rsidR="003E6DCF" w:rsidRPr="005E1F4C" w:rsidRDefault="003E6DCF" w:rsidP="003E6DC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7.E.TP</w:t>
            </w:r>
          </w:p>
          <w:p w:rsidR="003E6DCF" w:rsidRPr="005E1F4C" w:rsidRDefault="003E6DCF" w:rsidP="003E6DCF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</w:p>
          <w:p w:rsidR="003E6DCF" w:rsidRPr="005E1F4C" w:rsidRDefault="003E6DCF" w:rsidP="003E6D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7.L.NE.2</w:t>
            </w:r>
          </w:p>
          <w:p w:rsidR="00561B2B" w:rsidRPr="005E1F4C" w:rsidRDefault="00561B2B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6F6F27" w:rsidRPr="005E1F4C" w:rsidRDefault="006F6F27" w:rsidP="006F6F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PE.4</w:t>
            </w:r>
          </w:p>
          <w:p w:rsidR="006F6F27" w:rsidRPr="005E1F4C" w:rsidRDefault="006F6F27" w:rsidP="006F6F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 E. TP.2</w:t>
            </w:r>
          </w:p>
          <w:p w:rsidR="006F6F27" w:rsidRPr="005E1F4C" w:rsidRDefault="006F6F27" w:rsidP="006F6F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7.E.TP</w:t>
            </w:r>
          </w:p>
          <w:p w:rsidR="006F6F27" w:rsidRPr="005E1F4C" w:rsidRDefault="006F6F27" w:rsidP="006F6F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7.E.TP.3</w:t>
            </w:r>
          </w:p>
          <w:p w:rsidR="00561B2B" w:rsidRPr="005E1F4C" w:rsidRDefault="006F6F27" w:rsidP="006F6F2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7.L.NE.2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561B2B" w:rsidRPr="005E1F4C" w:rsidRDefault="0055116D" w:rsidP="0055116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7.AO.CC.1c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7.AO.PC.5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 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7.E.I.8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7.E.PE.6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7.E.TP.2a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7.E.TP.2b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7.L.CL.3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7.L.ICI.9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7.L.V.4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7.LI.ALC.11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7.LI.ICI.7</w:t>
            </w:r>
          </w:p>
        </w:tc>
      </w:tr>
      <w:tr w:rsidR="00561B2B" w:rsidRPr="005E1F4C" w:rsidTr="00561B2B">
        <w:trPr>
          <w:trHeight w:val="713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50" w:type="pct"/>
            <w:vAlign w:val="center"/>
          </w:tcPr>
          <w:p w:rsidR="00561B2B" w:rsidRPr="005E1F4C" w:rsidRDefault="00406CC6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287504554"/>
                <w:placeholder>
                  <w:docPart w:val="8B837FB94EE9432A8F9FF5C27C169251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561B2B" w:rsidRPr="005E1F4C" w:rsidRDefault="00406CC6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486925122"/>
                <w:placeholder>
                  <w:docPart w:val="943D72E86231497C859A9FDE524163E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561B2B" w:rsidRPr="005E1F4C" w:rsidRDefault="00406CC6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497647465"/>
                <w:placeholder>
                  <w:docPart w:val="51DDFF8ECD564ACB93F77EE0EEB7AD1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561B2B" w:rsidRPr="005E1F4C" w:rsidRDefault="00406CC6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281853787"/>
                <w:placeholder>
                  <w:docPart w:val="1F01DD47237640529123A29C666A4504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gridSpan w:val="2"/>
            <w:vAlign w:val="center"/>
          </w:tcPr>
          <w:p w:rsidR="00561B2B" w:rsidRPr="005E1F4C" w:rsidRDefault="00406CC6" w:rsidP="00561B2B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843280807"/>
                <w:placeholder>
                  <w:docPart w:val="0F77FB46F9ED4805B8B2C5B71CF091EC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001204816"/>
                <w:placeholder>
                  <w:docPart w:val="327B76193CF041DCA0FD1F38FF37534A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C66389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terminar la clase, el estudiante analizará cómo varios autores que escriben sobre un tema, presentan la información desde diferentes perspectivas o interpretaciones. 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612629682"/>
                <w:placeholder>
                  <w:docPart w:val="04AD796218B44D6C92896B8B0F2FAAED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B3EFC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Luego de la discusión del tema, el estudiante redactará apuntes con claridad y coherencia sobre el tema presentado. 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15528746"/>
                <w:placeholder>
                  <w:docPart w:val="F46797DEECDC4E3F806920A02976DD15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A0191A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</w:t>
                </w:r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la clase</w:t>
                </w:r>
                <w:r w:rsidR="00A0191A" w:rsidRPr="005E1F4C">
                  <w:rPr>
                    <w:rFonts w:ascii="Arial" w:hAnsi="Arial" w:cs="Arial"/>
                    <w:sz w:val="20"/>
                    <w:szCs w:val="20"/>
                  </w:rPr>
                  <w:t>, el estudiante</w:t>
                </w:r>
                <w:r w:rsidR="0099720B" w:rsidRPr="005E1F4C">
                  <w:rPr>
                    <w:rFonts w:ascii="Arial" w:hAnsi="Arial" w:cs="Arial"/>
                    <w:sz w:val="20"/>
                    <w:szCs w:val="20"/>
                  </w:rPr>
                  <w:t xml:space="preserve"> redactará</w:t>
                </w:r>
                <w:r w:rsidR="00A0191A" w:rsidRPr="005E1F4C">
                  <w:rPr>
                    <w:rFonts w:ascii="Arial" w:hAnsi="Arial" w:cs="Arial"/>
                    <w:sz w:val="20"/>
                    <w:szCs w:val="20"/>
                  </w:rPr>
                  <w:t xml:space="preserve"> un resumen </w:t>
                </w:r>
                <w:r w:rsidR="0099720B" w:rsidRPr="005E1F4C">
                  <w:rPr>
                    <w:rFonts w:ascii="Arial" w:hAnsi="Arial" w:cs="Arial"/>
                    <w:sz w:val="20"/>
                    <w:szCs w:val="20"/>
                  </w:rPr>
                  <w:t>sobre un texto asignado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8570140"/>
                <w:placeholder>
                  <w:docPart w:val="FD6188F64E85443DAE07E8672E3BC02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99720B" w:rsidRPr="005E1F4C">
                  <w:rPr>
                    <w:rFonts w:ascii="Arial" w:hAnsi="Arial" w:cs="Arial"/>
                    <w:sz w:val="20"/>
                    <w:szCs w:val="20"/>
                  </w:rPr>
                  <w:t>Al concluir</w:t>
                </w:r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la clase</w:t>
                </w:r>
                <w:r w:rsidR="0099720B" w:rsidRPr="005E1F4C">
                  <w:rPr>
                    <w:rFonts w:ascii="Arial" w:hAnsi="Arial" w:cs="Arial"/>
                    <w:sz w:val="20"/>
                    <w:szCs w:val="20"/>
                  </w:rPr>
                  <w:t>, el estudiante redactará un resumen sobre un texto asignado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610243009"/>
                <w:placeholder>
                  <w:docPart w:val="901BCEC6661B473E9BEDCD37E8CE6914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 la clase, </w:t>
                </w:r>
                <w:r w:rsidR="00857532" w:rsidRPr="005E1F4C">
                  <w:rPr>
                    <w:rFonts w:ascii="Arial" w:hAnsi="Arial" w:cs="Arial"/>
                    <w:sz w:val="20"/>
                    <w:szCs w:val="20"/>
                  </w:rPr>
                  <w:t>el estudiante realizará un proyecto corto de investigación para obtener información sobre un tema con base en diversas fuentes.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5537976"/>
              <w:placeholder>
                <w:docPart w:val="C6B9C6D5D4E041BEAD283646DB194FB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561B2B" w:rsidRPr="005E1F4C" w:rsidRDefault="00561B2B" w:rsidP="00561B2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66389" w:rsidRPr="005E1F4C" w:rsidRDefault="00561B2B" w:rsidP="00C66389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C66389" w:rsidRPr="005E1F4C">
              <w:rPr>
                <w:rFonts w:ascii="Arial" w:hAnsi="Arial" w:cs="Arial"/>
                <w:sz w:val="20"/>
                <w:szCs w:val="20"/>
              </w:rPr>
              <w:t xml:space="preserve">Corroborar que los estudiantes hayan realizado la búsqueda de la noticia. </w:t>
            </w:r>
          </w:p>
          <w:p w:rsidR="00C66389" w:rsidRPr="005E1F4C" w:rsidRDefault="00C66389" w:rsidP="00C66389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Luego, reflexionará sobre cómo los autores presentan las noticias con evidencia clave diferente e interpretan los hechos de distintas formas. (dato u opinión) 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09522841"/>
              <w:placeholder>
                <w:docPart w:val="A6250AFFCE90417B86EF0AC2CF98D5B0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561B2B" w:rsidRPr="005E1F4C" w:rsidRDefault="00561B2B" w:rsidP="00561B2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74D7F" w:rsidRPr="005E1F4C" w:rsidRDefault="00561B2B" w:rsidP="00574D7F">
            <w:pPr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574D7F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En preparación para la tarea de desempeño de esta unidad, el maestro modela los pasos para tomar notas </w:t>
            </w:r>
          </w:p>
          <w:p w:rsidR="00574D7F" w:rsidRPr="005E1F4C" w:rsidRDefault="00574D7F" w:rsidP="00574D7F">
            <w:pPr>
              <w:spacing w:after="0"/>
              <w:ind w:left="720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(Sueños y palabras págs. 212-215 (Técnica de estudio)</w:t>
            </w:r>
          </w:p>
          <w:p w:rsidR="00561B2B" w:rsidRPr="005E1F4C" w:rsidRDefault="00574D7F" w:rsidP="00574D7F">
            <w:pPr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El estudiante tomará apuntes del proceso y hará preguntas al maestro para pedir aclaraciones.  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906339810"/>
              <w:placeholder>
                <w:docPart w:val="C9215EF22D6B4E4F8F68AA1E6AC096F2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561B2B" w:rsidRPr="005E1F4C" w:rsidRDefault="003E6DCF" w:rsidP="00561B2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3E6DCF" w:rsidRPr="005E1F4C" w:rsidRDefault="003E6DCF" w:rsidP="003E6D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3E6DCF" w:rsidRPr="005E1F4C" w:rsidRDefault="003E6DCF" w:rsidP="003E6D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9720B" w:rsidRPr="005E1F4C">
              <w:rPr>
                <w:rFonts w:ascii="Arial" w:hAnsi="Arial" w:cs="Arial"/>
                <w:sz w:val="20"/>
                <w:szCs w:val="20"/>
                <w:lang w:val="es-ES_tradnl"/>
              </w:rPr>
              <w:t>Procedimiento para tomar notas</w:t>
            </w:r>
          </w:p>
          <w:p w:rsidR="00561B2B" w:rsidRPr="005E1F4C" w:rsidRDefault="00561B2B" w:rsidP="009B291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883473500"/>
              <w:placeholder>
                <w:docPart w:val="01219047FD6F4CF7BC75BFC38B3D3E60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561B2B" w:rsidRPr="005E1F4C" w:rsidRDefault="006F6F27" w:rsidP="00561B2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5D6967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561B2B" w:rsidRPr="005E1F4C" w:rsidRDefault="005D6967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Procedimiento para </w:t>
            </w:r>
            <w:r w:rsidR="0099720B" w:rsidRPr="005E1F4C">
              <w:rPr>
                <w:rFonts w:ascii="Arial" w:hAnsi="Arial" w:cs="Arial"/>
                <w:sz w:val="20"/>
                <w:szCs w:val="20"/>
              </w:rPr>
              <w:t>realizar un resumen</w:t>
            </w:r>
          </w:p>
          <w:p w:rsidR="00561B2B" w:rsidRPr="005E1F4C" w:rsidRDefault="00561B2B" w:rsidP="006F6F2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44408626"/>
              <w:placeholder>
                <w:docPart w:val="AD7C5342D91F4925B1011B19D2D55237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561B2B" w:rsidRPr="005E1F4C" w:rsidRDefault="00561B2B" w:rsidP="00561B2B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5116D" w:rsidRPr="005E1F4C" w:rsidRDefault="00561B2B" w:rsidP="0055116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55116D" w:rsidRPr="005E1F4C">
              <w:rPr>
                <w:rFonts w:ascii="Arial" w:hAnsi="Arial" w:cs="Arial"/>
                <w:sz w:val="20"/>
                <w:szCs w:val="20"/>
              </w:rPr>
              <w:t xml:space="preserve">Tarea de Desempeño: </w:t>
            </w:r>
          </w:p>
          <w:p w:rsidR="0055116D" w:rsidRPr="005E1F4C" w:rsidRDefault="0055116D" w:rsidP="0055116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Hechos de la investigación</w:t>
            </w:r>
          </w:p>
          <w:p w:rsidR="00857532" w:rsidRPr="005E1F4C" w:rsidRDefault="00857532" w:rsidP="0055116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El maestro proveerá las instrucciones para el desarrollo de la tarea de desempeño 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507367764"/>
              <w:placeholder>
                <w:docPart w:val="07ED8E8E9B4E42EAA1306A336C0F47F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66389" w:rsidRPr="005E1F4C" w:rsidRDefault="00561B2B" w:rsidP="00C66389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</w:t>
            </w:r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 xml:space="preserve">estudiante comparará dos noticias del mismo tema de diferentes formatos. </w:t>
            </w:r>
          </w:p>
          <w:p w:rsidR="00C66389" w:rsidRPr="005E1F4C" w:rsidRDefault="00711CE3" w:rsidP="00C66389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Completarán el</w:t>
            </w:r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diagrama </w:t>
            </w: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de </w:t>
            </w:r>
            <w:proofErr w:type="spellStart"/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t>Venn</w:t>
            </w:r>
            <w:proofErr w:type="spellEnd"/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para anotar las diferencias y similitudes entre las técnicas auditivas, visuales y escritas para presentar el tema y cómo las técnicas impactan la percepción de la información. 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655380466"/>
              <w:placeholder>
                <w:docPart w:val="76894C1DFDC9453CB489A1B5FB097D65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74D7F" w:rsidRPr="005E1F4C" w:rsidRDefault="00561B2B" w:rsidP="00574D7F">
            <w:pPr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574D7F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El </w:t>
            </w:r>
            <w:r w:rsidR="00574D7F" w:rsidRPr="005E1F4C">
              <w:rPr>
                <w:rFonts w:ascii="Arial" w:hAnsi="Arial" w:cs="Arial"/>
                <w:sz w:val="20"/>
                <w:szCs w:val="20"/>
                <w:lang w:val="es-ES_tradnl"/>
              </w:rPr>
              <w:lastRenderedPageBreak/>
              <w:t>maestro habla sobre cada paso del proceso mientras lo modela a la clase. Puede hacer uso de la tecnología o recursos audiovisuales. (Presentación en PowerPoint)</w:t>
            </w:r>
          </w:p>
          <w:p w:rsidR="00574D7F" w:rsidRPr="005E1F4C" w:rsidRDefault="00574D7F" w:rsidP="00574D7F">
            <w:pPr>
              <w:numPr>
                <w:ilvl w:val="0"/>
                <w:numId w:val="1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El estudiante tomará apuntes del proceso y hará preguntas al maestro para pedir aclaraciones.  </w:t>
            </w:r>
          </w:p>
          <w:p w:rsidR="00574D7F" w:rsidRPr="005E1F4C" w:rsidRDefault="00574D7F" w:rsidP="00574D7F">
            <w:pPr>
              <w:spacing w:after="0"/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651717133"/>
              <w:placeholder>
                <w:docPart w:val="EBA358503E234CA1A1556E9CA726E8D3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3E6DCF" w:rsidRPr="005E1F4C" w:rsidRDefault="00561B2B" w:rsidP="003E6DCF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3E6DCF"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3E6DCF" w:rsidRPr="005E1F4C" w:rsidRDefault="003E6DCF" w:rsidP="003E6DCF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lastRenderedPageBreak/>
              <w:t xml:space="preserve">En preparación para la tarea de desempeño de esta unidad, el maestro modela pasos para redactar un resumen y recopilar una bibliografía sobre un tema de interés (Técnica de </w:t>
            </w:r>
            <w:r w:rsidR="00A0191A" w:rsidRPr="005E1F4C">
              <w:rPr>
                <w:rFonts w:ascii="Arial" w:hAnsi="Arial" w:cs="Arial"/>
                <w:sz w:val="20"/>
                <w:szCs w:val="20"/>
                <w:lang w:val="es-PR"/>
              </w:rPr>
              <w:t xml:space="preserve">Estudio </w:t>
            </w:r>
            <w:proofErr w:type="spellStart"/>
            <w:r w:rsidR="00A0191A" w:rsidRPr="005E1F4C">
              <w:rPr>
                <w:rFonts w:ascii="Arial" w:hAnsi="Arial" w:cs="Arial"/>
                <w:sz w:val="20"/>
                <w:szCs w:val="20"/>
                <w:lang w:val="es-PR"/>
              </w:rPr>
              <w:t>pág</w:t>
            </w:r>
            <w:proofErr w:type="spellEnd"/>
            <w:r w:rsidR="00A0191A" w:rsidRPr="005E1F4C">
              <w:rPr>
                <w:rFonts w:ascii="Arial" w:hAnsi="Arial" w:cs="Arial"/>
                <w:sz w:val="20"/>
                <w:szCs w:val="20"/>
                <w:lang w:val="es-PR"/>
              </w:rPr>
              <w:t xml:space="preserve"> 150 Sueños y Palabras 7) </w:t>
            </w: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t xml:space="preserve">) </w:t>
            </w:r>
          </w:p>
          <w:p w:rsidR="003E6DCF" w:rsidRPr="005E1F4C" w:rsidRDefault="003E6DCF" w:rsidP="003E6DCF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El maestro habla sobre cada paso del proceso mientras lo modela a la clase. Puede hacer uso de la tecnología o recursos audiovisuales.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767738494"/>
              <w:placeholder>
                <w:docPart w:val="BE302208DFDB45FABD6A37FB86BE6BA2"/>
              </w:placeholder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561B2B" w:rsidRPr="005E1F4C" w:rsidRDefault="0099720B" w:rsidP="00561B2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bCs/>
                    <w:sz w:val="20"/>
                    <w:szCs w:val="20"/>
                  </w:rPr>
                  <w:t>Explicación de ejercicios creativos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F6F27" w:rsidRPr="005E1F4C" w:rsidRDefault="00561B2B" w:rsidP="006F6F27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Explica:</w:t>
            </w:r>
            <w:r w:rsidR="006F6F27" w:rsidRPr="005E1F4C">
              <w:rPr>
                <w:rFonts w:ascii="Arial" w:hAnsi="Arial" w:cs="Arial"/>
                <w:sz w:val="20"/>
                <w:szCs w:val="20"/>
              </w:rPr>
              <w:t xml:space="preserve"> Los estudiantes leerán el texto </w:t>
            </w:r>
            <w:r w:rsidR="006F6F27" w:rsidRPr="005E1F4C">
              <w:rPr>
                <w:rFonts w:ascii="Arial" w:hAnsi="Arial" w:cs="Arial"/>
                <w:i/>
                <w:sz w:val="20"/>
                <w:szCs w:val="20"/>
              </w:rPr>
              <w:t>El esclavo que se convirtió en amo</w:t>
            </w:r>
            <w:r w:rsidR="006F6F27" w:rsidRPr="005E1F4C">
              <w:rPr>
                <w:rFonts w:ascii="Arial" w:hAnsi="Arial" w:cs="Arial"/>
                <w:sz w:val="20"/>
                <w:szCs w:val="20"/>
              </w:rPr>
              <w:t xml:space="preserve"> (Pensamiento y comunicación 7 págs. 20-23) de forma individual.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60573104"/>
              <w:placeholder>
                <w:docPart w:val="3CFDA035D8BB4228BA617AD88337BF15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857532" w:rsidRPr="005E1F4C" w:rsidRDefault="00857532" w:rsidP="00857532">
            <w:pPr>
              <w:numPr>
                <w:ilvl w:val="0"/>
                <w:numId w:val="2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 xml:space="preserve">Cada estudiante conducirá una investigación relacionada a los estudios sociales, las matemáticas, la ciencia o un tema de su interés. </w:t>
            </w:r>
          </w:p>
          <w:p w:rsidR="00561B2B" w:rsidRPr="005E1F4C" w:rsidRDefault="00857532" w:rsidP="00857532">
            <w:pPr>
              <w:numPr>
                <w:ilvl w:val="0"/>
                <w:numId w:val="2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Usará un mínimo de tres fuentes diferentes de información, que incluyan, por lo menos, una fuente en línea, una fuente impresa y una entrevista personal. </w:t>
            </w:r>
          </w:p>
        </w:tc>
      </w:tr>
      <w:tr w:rsidR="00561B2B" w:rsidRPr="005E1F4C" w:rsidTr="00561B2B">
        <w:trPr>
          <w:trHeight w:val="189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348607079"/>
              <w:placeholder>
                <w:docPart w:val="12E64B27E02446F09297F539C2A560BA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561B2B" w:rsidRPr="005E1F4C" w:rsidRDefault="00561B2B" w:rsidP="00561B2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883376">
            <w:pPr>
              <w:numPr>
                <w:ilvl w:val="0"/>
                <w:numId w:val="1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C66389" w:rsidRPr="005E1F4C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Luego, reflexionará sobre cómo los autores presentan las noticias con evidencia clave diferente e interpretan los hechos de distintas formas. (dato u opinión)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587772633"/>
              <w:placeholder>
                <w:docPart w:val="FB6CB195A218413386242F834709CF5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561B2B" w:rsidRPr="005E1F4C" w:rsidRDefault="00574D7F" w:rsidP="00561B2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Ejercicio creativo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574D7F" w:rsidRPr="005E1F4C">
              <w:rPr>
                <w:rFonts w:ascii="Arial" w:hAnsi="Arial" w:cs="Arial"/>
                <w:sz w:val="20"/>
                <w:szCs w:val="20"/>
              </w:rPr>
              <w:t xml:space="preserve"> (Sueños y palabras 7 pág. 215) Técnicas de estudio Ejercicios 15-16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952433644"/>
              <w:placeholder>
                <w:docPart w:val="7858AE44AE864B718CFA95C3BD2CBA24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561B2B" w:rsidRPr="005E1F4C" w:rsidRDefault="00A0191A" w:rsidP="00561B2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Trabajo en la libreta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A0191A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3E6DCF"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191A" w:rsidRPr="005E1F4C">
              <w:rPr>
                <w:rFonts w:ascii="Arial" w:hAnsi="Arial" w:cs="Arial"/>
                <w:sz w:val="20"/>
                <w:szCs w:val="20"/>
                <w:lang w:val="es-ES_tradnl"/>
              </w:rPr>
              <w:t>Ejercicio (página 151 Sueños y Palabras 7)</w:t>
            </w:r>
          </w:p>
          <w:p w:rsidR="0099720B" w:rsidRPr="005E1F4C" w:rsidRDefault="0099720B" w:rsidP="00A0191A">
            <w:pPr>
              <w:numPr>
                <w:ilvl w:val="0"/>
                <w:numId w:val="1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ES_tradnl"/>
              </w:rPr>
              <w:t>Resumen de la leyenda Guanina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72826399"/>
              <w:placeholder>
                <w:docPart w:val="D467C4C2C38C4BDCA377562B4038301E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561B2B" w:rsidRPr="005E1F4C" w:rsidRDefault="00561B2B" w:rsidP="00561B2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6F6F27" w:rsidRPr="005E1F4C" w:rsidRDefault="00561B2B" w:rsidP="006F6F27">
            <w:pPr>
              <w:numPr>
                <w:ilvl w:val="0"/>
                <w:numId w:val="1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6F6F27" w:rsidRPr="005E1F4C">
              <w:rPr>
                <w:rFonts w:ascii="Arial" w:hAnsi="Arial" w:cs="Arial"/>
                <w:sz w:val="20"/>
                <w:szCs w:val="20"/>
              </w:rPr>
              <w:t xml:space="preserve"> Redactarán un resumen de la misma aplicando la técnica de estudio.</w:t>
            </w:r>
          </w:p>
          <w:p w:rsidR="006F6F27" w:rsidRPr="005E1F4C" w:rsidRDefault="006F6F27" w:rsidP="006F6F27">
            <w:pPr>
              <w:spacing w:after="0"/>
              <w:ind w:left="72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(Otra evidencia)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986510881"/>
              <w:placeholder>
                <w:docPart w:val="3D6774185F8F4CDEA3C0E99E9D939DEA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561B2B" w:rsidRPr="005E1F4C" w:rsidRDefault="00561B2B" w:rsidP="00561B2B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857532" w:rsidRPr="005E1F4C">
              <w:rPr>
                <w:rFonts w:ascii="Arial" w:hAnsi="Arial" w:cs="Arial"/>
                <w:sz w:val="20"/>
                <w:szCs w:val="20"/>
              </w:rPr>
              <w:t xml:space="preserve"> El estudiante presentará un bosquejo de los datos a la clase</w:t>
            </w:r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Avalúos Formativos -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Otras evidencias</w:t>
            </w:r>
          </w:p>
        </w:tc>
        <w:tc>
          <w:tcPr>
            <w:tcW w:w="850" w:type="pct"/>
          </w:tcPr>
          <w:p w:rsidR="00561B2B" w:rsidRPr="005E1F4C" w:rsidRDefault="00406CC6" w:rsidP="00561B2B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1128165897"/>
                <w:placeholder>
                  <w:docPart w:val="904B8BEE69CB4B5CABCC002F35DABB1E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sdtContent>
            </w:sdt>
          </w:p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583679927"/>
                <w:placeholder>
                  <w:docPart w:val="1891689AD0D643D3968C5C93A6912738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C66389" w:rsidRPr="005E1F4C">
                  <w:rPr>
                    <w:rFonts w:ascii="Arial" w:hAnsi="Arial" w:cs="Arial"/>
                    <w:sz w:val="20"/>
                    <w:szCs w:val="20"/>
                  </w:rPr>
                  <w:t>Preguntas abiertas</w:t>
                </w:r>
              </w:sdtContent>
            </w:sdt>
          </w:p>
          <w:p w:rsidR="00561B2B" w:rsidRPr="005E1F4C" w:rsidRDefault="00C66389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Diagrama de </w:t>
            </w:r>
            <w:proofErr w:type="spellStart"/>
            <w:r w:rsidRPr="005E1F4C">
              <w:rPr>
                <w:rFonts w:ascii="Arial" w:hAnsi="Arial" w:cs="Arial"/>
                <w:sz w:val="20"/>
                <w:szCs w:val="20"/>
              </w:rPr>
              <w:t>Venn</w:t>
            </w:r>
            <w:proofErr w:type="spellEnd"/>
          </w:p>
          <w:p w:rsidR="00C66389" w:rsidRPr="005E1F4C" w:rsidRDefault="00C66389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Hoja de Tareas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421010551"/>
                <w:placeholder>
                  <w:docPart w:val="EDE164419DB943FB80FF94D20613FDD8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p w:rsidR="00561B2B" w:rsidRPr="005E1F4C" w:rsidRDefault="003E6DCF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Tomar</w:t>
            </w:r>
            <w:proofErr w:type="spellEnd"/>
            <w:r w:rsidR="002B534E"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notas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409700590"/>
                <w:placeholder>
                  <w:docPart w:val="2B30AB647CD2433980E12AE994712A9C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99720B" w:rsidRPr="005E1F4C" w:rsidRDefault="0099720B" w:rsidP="00561B2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r w:rsidRPr="005E1F4C">
              <w:rPr>
                <w:rFonts w:ascii="Arial" w:hAnsi="Arial" w:cs="Arial"/>
                <w:bCs/>
                <w:sz w:val="20"/>
                <w:szCs w:val="20"/>
              </w:rPr>
              <w:lastRenderedPageBreak/>
              <w:t>Resumen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48142777"/>
                <w:placeholder>
                  <w:docPart w:val="1BACBF5786624C4F9F88C03AB30463FD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D6967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Redacción de</w:t>
            </w:r>
            <w:r w:rsidR="00711CE3" w:rsidRPr="005E1F4C">
              <w:rPr>
                <w:rFonts w:ascii="Arial" w:hAnsi="Arial" w:cs="Arial"/>
                <w:sz w:val="20"/>
                <w:szCs w:val="20"/>
              </w:rPr>
              <w:t xml:space="preserve"> un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resumen 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Materiales</w:t>
            </w:r>
          </w:p>
        </w:tc>
        <w:tc>
          <w:tcPr>
            <w:tcW w:w="850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88434044"/>
                <w:placeholder>
                  <w:docPart w:val="E7517AC533294FB683413181940C9A01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C66389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414552456"/>
              <w:placeholder>
                <w:docPart w:val="10C0549534C64D0FB66CA52E24BC5E6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52600497"/>
              <w:placeholder>
                <w:docPart w:val="835993F988D84A6ABC10D5FC2B74E0F4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11839453"/>
                <w:placeholder>
                  <w:docPart w:val="2CAE3ECC45774120AF5041F0208FDC9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574D7F" w:rsidRPr="005E1F4C">
                  <w:rPr>
                    <w:rFonts w:ascii="Arial" w:hAnsi="Arial" w:cs="Arial"/>
                    <w:sz w:val="20"/>
                    <w:szCs w:val="20"/>
                  </w:rPr>
                  <w:t xml:space="preserve">Texto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16287480"/>
              <w:placeholder>
                <w:docPart w:val="DEF71FA0BABF43ADA6C9364BFE6DEF72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74D7F" w:rsidP="00561B2B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Computadora / proyector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40040961"/>
              <w:placeholder>
                <w:docPart w:val="DDEBE25295214F9BAE66F190AB5D6C5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063219960"/>
                <w:placeholder>
                  <w:docPart w:val="6D7AC2BFCC40415293A8F0E86CA5647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2B534E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2B534E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82662718"/>
              <w:placeholder>
                <w:docPart w:val="D7680684F5EE424FBDF65008D74D3F59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233699959"/>
              <w:placeholder>
                <w:docPart w:val="3EA44BA4339745DB863D66A06CF03F0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270080410"/>
                <w:placeholder>
                  <w:docPart w:val="D53756606F1C487095A2AD09D35E2024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5D6967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5D6967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725912468"/>
              <w:placeholder>
                <w:docPart w:val="46467642149F44519BE39D0DEFD50A2A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443451009"/>
              <w:placeholder>
                <w:docPart w:val="2D34552D54EC470BA5BAAA69E4B124D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72532911"/>
                <w:placeholder>
                  <w:docPart w:val="CBB06A0FC48A46B484DAA02FB9D92DE9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806276605"/>
              <w:placeholder>
                <w:docPart w:val="59D4DC0A95C0458E943148D9B1C0E18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84370129"/>
              <w:placeholder>
                <w:docPart w:val="8F9AA4366EB54DEBB3D3ED9B035B8F0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857532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Libros, revistas y periódicos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561B2B" w:rsidRPr="005E1F4C" w:rsidTr="00561B2B">
        <w:trPr>
          <w:trHeight w:val="58"/>
        </w:trPr>
        <w:tc>
          <w:tcPr>
            <w:tcW w:w="899" w:type="pct"/>
            <w:vAlign w:val="center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342621218"/>
                <w:placeholder>
                  <w:docPart w:val="A83DEB6B4EC243588308969BA03D07D1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1356774345"/>
                <w:placeholder>
                  <w:docPart w:val="48A7A104B20845E5916B110F69FDC616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2128343223"/>
                <w:placeholder>
                  <w:docPart w:val="0561E237ED21415280EA5D394653535E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256724087"/>
                <w:placeholder>
                  <w:docPart w:val="EC35EE947BE2477AAB7AC971D3FC4FE4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561B2B" w:rsidRPr="005E1F4C" w:rsidRDefault="00406CC6" w:rsidP="00561B2B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028945212"/>
                <w:placeholder>
                  <w:docPart w:val="7CB5B09A68AB40EAA1F509CBD43E0702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61B2B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61B2B" w:rsidRPr="00406CC6" w:rsidTr="00561B2B">
        <w:trPr>
          <w:trHeight w:val="392"/>
        </w:trPr>
        <w:tc>
          <w:tcPr>
            <w:tcW w:w="899" w:type="pct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33872824"/>
              <w:placeholder>
                <w:docPart w:val="2B9B9B46A9A94D0BBC796549CA70BAC4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72687228"/>
              <w:placeholder>
                <w:docPart w:val="DB9C43CAC25443A095C599CDB61799E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659221610"/>
              <w:placeholder>
                <w:docPart w:val="E63887911D9143B19A25CB538701AB34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32781556"/>
              <w:placeholder>
                <w:docPart w:val="2B9B9B46A9A94D0BBC796549CA70BAC4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563533590"/>
              <w:placeholder>
                <w:docPart w:val="6A00CAEE4D7A498BAF3C056357FEDAA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054236301"/>
              <w:placeholder>
                <w:docPart w:val="2B9B9B46A9A94D0BBC796549CA70BAC4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676232449"/>
              <w:placeholder>
                <w:docPart w:val="285CE8D1738A4CD0808043034FB9FFA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62277896"/>
              <w:placeholder>
                <w:docPart w:val="2B9B9B46A9A94D0BBC796549CA70BAC4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249009231"/>
              <w:placeholder>
                <w:docPart w:val="5CB1D2D05E9742EBA4E62437A9C9BD06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97313108"/>
              <w:placeholder>
                <w:docPart w:val="F9956C2667024C1D902B600B70B0005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9691114"/>
              <w:placeholder>
                <w:docPart w:val="E353A9D3FC374052A755EDA31983B7D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12630361"/>
              <w:placeholder>
                <w:docPart w:val="64B15D2AC42A45D7BF98C6E6238FEC2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519156876"/>
              <w:placeholder>
                <w:docPart w:val="F9956C2667024C1D902B600B70B00050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374925168"/>
              <w:placeholder>
                <w:docPart w:val="E03A6D2CC3BB42C68ED9495DE996CB8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13906695"/>
              <w:placeholder>
                <w:docPart w:val="F9956C2667024C1D902B600B70B00050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9669390"/>
              <w:placeholder>
                <w:docPart w:val="278AA8B22D6041D6BD1E3FEB47318AB4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5636404"/>
              <w:placeholder>
                <w:docPart w:val="F9956C2667024C1D902B600B70B00050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12470759"/>
              <w:placeholder>
                <w:docPart w:val="6DA1FE87066D420DB1510A8039CCC32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67906023"/>
              <w:placeholder>
                <w:docPart w:val="FD02746CA87F4432B2F1D56AE6E7657A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45676431"/>
              <w:placeholder>
                <w:docPart w:val="E61D63C744AD4D81BD6D7F5CCA1B5D6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326125945"/>
              <w:placeholder>
                <w:docPart w:val="82DBD4F18C6348B4B3805A4BF20A742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964763544"/>
              <w:placeholder>
                <w:docPart w:val="FD02746CA87F4432B2F1D56AE6E7657A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77610280"/>
              <w:placeholder>
                <w:docPart w:val="B7B807F5CDEA4FFB903BB04BDF9D1C66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12013118"/>
              <w:placeholder>
                <w:docPart w:val="FD02746CA87F4432B2F1D56AE6E7657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86213334"/>
              <w:placeholder>
                <w:docPart w:val="305A30EF9CF04EC798C0B2B9A05730AE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45325051"/>
              <w:placeholder>
                <w:docPart w:val="FD02746CA87F4432B2F1D56AE6E7657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73397315"/>
              <w:placeholder>
                <w:docPart w:val="BDDBD194A8A6413CA94FCA436FC7250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26219785"/>
              <w:placeholder>
                <w:docPart w:val="8E417360ABBB437093B505C81BC3825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32871767"/>
              <w:placeholder>
                <w:docPart w:val="1545687BD1194D54B4A7A9411A66776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15436544"/>
              <w:placeholder>
                <w:docPart w:val="F3857ECDBF4B49A98A7B2F1CC2E53D4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800002141"/>
              <w:placeholder>
                <w:docPart w:val="8E417360ABBB437093B505C81BC3825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53763667"/>
              <w:placeholder>
                <w:docPart w:val="CDA33F6C88B243BE8C85AEC42EFB638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093849062"/>
              <w:placeholder>
                <w:docPart w:val="8E417360ABBB437093B505C81BC3825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38499950"/>
              <w:placeholder>
                <w:docPart w:val="DA87DB0EB8D340C08134FC5C6EEDBDB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43960552"/>
              <w:placeholder>
                <w:docPart w:val="8E417360ABBB437093B505C81BC3825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732657175"/>
              <w:placeholder>
                <w:docPart w:val="A75ABCB88B80469AA80D29D3F0162194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6196728"/>
              <w:placeholder>
                <w:docPart w:val="24376C600D4C442E88977C3AE183EA3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07795095"/>
              <w:placeholder>
                <w:docPart w:val="5FA3C6B45DBF4ECF8D36D887D28F930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856115282"/>
              <w:placeholder>
                <w:docPart w:val="D4CBD92EEEDE4253A4E199336DBBA1C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658149323"/>
              <w:placeholder>
                <w:docPart w:val="24376C600D4C442E88977C3AE183EA3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600175329"/>
              <w:placeholder>
                <w:docPart w:val="A3FA7B3E60594B1C9396CACB9545734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26970642"/>
              <w:placeholder>
                <w:docPart w:val="24376C600D4C442E88977C3AE183EA3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69553866"/>
              <w:placeholder>
                <w:docPart w:val="EF5A666911634922A2CC0BDB5280D211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68833628"/>
              <w:placeholder>
                <w:docPart w:val="24376C600D4C442E88977C3AE183EA3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40553824"/>
              <w:placeholder>
                <w:docPart w:val="097A577892D54965AEEF47AADF1D1435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561B2B" w:rsidRPr="005E1F4C" w:rsidRDefault="00561B2B" w:rsidP="00561B2B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561B2B" w:rsidRPr="005E1F4C" w:rsidTr="00561B2B">
        <w:trPr>
          <w:trHeight w:val="99"/>
        </w:trPr>
        <w:tc>
          <w:tcPr>
            <w:tcW w:w="899" w:type="pct"/>
          </w:tcPr>
          <w:p w:rsidR="00561B2B" w:rsidRPr="005E1F4C" w:rsidRDefault="00561B2B" w:rsidP="00561B2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416903782"/>
                <w:placeholder>
                  <w:docPart w:val="CC966A16BB1F4223BFBACCF1F1E8944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610775433"/>
                <w:placeholder>
                  <w:docPart w:val="3A674D628D1547C185DAAD7F9C13C4D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85069411"/>
                <w:placeholder>
                  <w:docPart w:val="A8B4CCD456DC4E2081470A9B6C0C8249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43359578"/>
                <w:placeholder>
                  <w:docPart w:val="5FB2DF97C0AF4ABEB4DEF959B7929304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561B2B" w:rsidRPr="005E1F4C" w:rsidRDefault="00406CC6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46360264"/>
                <w:placeholder>
                  <w:docPart w:val="53EE8906B2724236AADCC24546DD6E86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561B2B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561B2B" w:rsidRPr="005E1F4C" w:rsidRDefault="00561B2B" w:rsidP="00561B2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D03014" w:rsidRPr="005E1F4C" w:rsidRDefault="00D03014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D03014" w:rsidP="00561B2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E917CB1" wp14:editId="6E6969E4">
                <wp:simplePos x="0" y="0"/>
                <wp:positionH relativeFrom="column">
                  <wp:posOffset>5534025</wp:posOffset>
                </wp:positionH>
                <wp:positionV relativeFrom="paragraph">
                  <wp:posOffset>-236220</wp:posOffset>
                </wp:positionV>
                <wp:extent cx="4735195" cy="672465"/>
                <wp:effectExtent l="0" t="0" r="19050" b="2095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6CC6" w:rsidRDefault="00406CC6" w:rsidP="00B16915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06CC6" w:rsidRPr="008B125D" w:rsidRDefault="00406CC6" w:rsidP="00B16915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5" o:spid="_x0000_s1028" type="#_x0000_t202" style="position:absolute;margin-left:435.75pt;margin-top:-18.6pt;width:372.85pt;height:52.95pt;z-index:25166182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" strokecolor="gray">
                <v:textbox style="mso-fit-shape-to-text:t">
                  <w:txbxContent>
                    <w:p w:rsidR="00406CC6" w:rsidRDefault="00406CC6" w:rsidP="00B16915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06CC6" w:rsidRPr="008B125D" w:rsidRDefault="00406CC6" w:rsidP="00B16915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5E1F4C">
        <w:rPr>
          <w:rFonts w:ascii="Arial" w:hAnsi="Arial" w:cs="Arial"/>
          <w:sz w:val="20"/>
          <w:szCs w:val="20"/>
        </w:rPr>
        <w:t>Título de la Unidad: 7.4 ¡Somos investigadores!</w:t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322273649"/>
          <w:placeholder>
            <w:docPart w:val="E3F9C2D438E84F659158B32D6862E013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>3</w:t>
          </w:r>
        </w:sdtContent>
      </w:sdt>
    </w:p>
    <w:p w:rsidR="00B16915" w:rsidRPr="005E1F4C" w:rsidRDefault="00B16915" w:rsidP="00B16915">
      <w:pPr>
        <w:tabs>
          <w:tab w:val="left" w:pos="705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ab/>
      </w: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170132071"/>
          <w:placeholder>
            <w:docPart w:val="E3F9C2D438E84F659158B32D6862E013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Pr="005E1F4C">
        <w:rPr>
          <w:rFonts w:ascii="Arial" w:hAnsi="Arial" w:cs="Arial"/>
          <w:sz w:val="20"/>
          <w:szCs w:val="20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96836137"/>
          <w:placeholder>
            <w:docPart w:val="E3F9C2D438E84F659158B32D6862E013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Séptimo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Fecha: _________________________ </w:t>
      </w: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2552"/>
        <w:gridCol w:w="2552"/>
        <w:gridCol w:w="2552"/>
        <w:gridCol w:w="2441"/>
        <w:gridCol w:w="2243"/>
        <w:gridCol w:w="224"/>
      </w:tblGrid>
      <w:tr w:rsidR="00B16915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B16915" w:rsidRPr="005E1F4C" w:rsidTr="005E2748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B16915" w:rsidRPr="005E1F4C" w:rsidRDefault="00B16915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B16915" w:rsidRPr="005E1F4C" w:rsidRDefault="00B16915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CD1.  Una investigación se puede enfocar en áreas de interés personal, así como en temas académicos asignados.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CD2.  Los investigadores se apoyan en varias fuentes para obtener información.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CD3.  El proceso de edición ayuda a aclarar la redacción y fortalece el impacto del texto que escribo sobre el lector.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CD4.  Los escritores siguen el “Proceso de escritura” para redactar textos.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915" w:rsidRPr="005E1F4C" w:rsidTr="00883376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B16915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B16915" w:rsidRPr="005E1F4C" w:rsidRDefault="00B16915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</w:p>
        </w:tc>
      </w:tr>
      <w:tr w:rsidR="00B16915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B16915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B16915" w:rsidRPr="005E1F4C" w:rsidRDefault="00B16915" w:rsidP="00883376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B16915" w:rsidRPr="005E1F4C" w:rsidTr="00883376">
        <w:trPr>
          <w:trHeight w:val="79"/>
        </w:trPr>
        <w:tc>
          <w:tcPr>
            <w:tcW w:w="899" w:type="pct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B16915" w:rsidRPr="005E1F4C" w:rsidRDefault="00B16915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2B5BFA" w:rsidRPr="005E1F4C" w:rsidTr="00883376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8718402"/>
              <w:placeholder>
                <w:docPart w:val="9C5D9D416D334B64A980500B1234141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145998572"/>
              <w:placeholder>
                <w:docPart w:val="104B0649491A4F0BB887DFBDDAEB546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35546528"/>
              <w:placeholder>
                <w:docPart w:val="1E1CA519E8EB4C5CB7035CD58E8BA9D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06751222"/>
              <w:placeholder>
                <w:docPart w:val="81C328B0BE9941C1A9807AFECDDB81C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057930689"/>
              <w:placeholder>
                <w:docPart w:val="9BC6C3E4B2E041AA82385975F2F0F1C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16117714"/>
              <w:placeholder>
                <w:docPart w:val="1EF5637933B144719FB6E3D29A3AEDE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34333961"/>
              <w:placeholder>
                <w:docPart w:val="30DFB407F84745B4BBD1B90D8854068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25074130"/>
              <w:placeholder>
                <w:docPart w:val="533F83D1127E404CA9471762CD3A606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53711332"/>
              <w:placeholder>
                <w:docPart w:val="825608B4E7B14FA99DC3F9DF45E3E6F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35433005"/>
              <w:placeholder>
                <w:docPart w:val="183B0C3893CD484483A2991333AF9F8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45064360"/>
              <w:placeholder>
                <w:docPart w:val="4B566CC530E748E7A6665C09E076A7F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567803269"/>
              <w:placeholder>
                <w:docPart w:val="5DFCAD151FEA4A16AD04C3B60CA6E60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706104562"/>
              <w:placeholder>
                <w:docPart w:val="EF0493972AF3445DAA58608F3CCB772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010558912"/>
              <w:placeholder>
                <w:docPart w:val="05ECFB076A8A486F9B5D87EE1FA00E9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117797442"/>
              <w:placeholder>
                <w:docPart w:val="6FE6600229AE434AA5E74B86F009DB6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71135693"/>
              <w:placeholder>
                <w:docPart w:val="226B297A05F94D03B8577FD295E45DC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484741742"/>
              <w:placeholder>
                <w:docPart w:val="1A6846FC82F947DC9FDE00C985A80485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883376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69210103"/>
              <w:placeholder>
                <w:docPart w:val="7A63DCD3D7A141DCAFEBFF23B6BEEFC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883376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55050580"/>
              <w:placeholder>
                <w:docPart w:val="9415D33A80DA4CF180857778CD8334E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60516908"/>
              <w:placeholder>
                <w:docPart w:val="55ED7030EA20422BADA50B98158BCFD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2B5BFA" w:rsidRPr="005E1F4C" w:rsidTr="00883376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7.AO.CC.1c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7.AO.PC.5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 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7.E.I.8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7.E.PE.6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7.E.TP.2a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7.E.TP.2b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7.L.CL.3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7.L.ICI.9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7.L.V.4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7.LI.ALC.11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7.LI.ICI.7</w:t>
            </w:r>
          </w:p>
        </w:tc>
        <w:tc>
          <w:tcPr>
            <w:tcW w:w="848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7.AO.CC.1c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7.AO.PC.5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 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7.E.I.8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7.E.PE.6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7.E.TP.2a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7.E.TP.2b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7.L.CL.3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7.L.ICI.9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7.L.V.4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7.LI.ALC.11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7.LI.ICI.7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7.AO.CC.1c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7.AO.PC.5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7.AO.PC.6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 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7.E.I.8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7.E.PE.6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7.E.TP.2a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7.E.TP.2b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7.E.TP.2c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7.L.CL.3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7.L.ICI.9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7.L.V.4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  <w:t>7.LI.ALC.11</w:t>
            </w:r>
            <w:r w:rsidRPr="005E1F4C">
              <w:rPr>
                <w:rFonts w:ascii="Arial" w:hAnsi="Arial" w:cs="Arial"/>
                <w:sz w:val="20"/>
                <w:szCs w:val="20"/>
              </w:rPr>
              <w:br/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7.LI.ICI.7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7.L.CL.3b</w:t>
            </w:r>
          </w:p>
          <w:p w:rsidR="002B5BFA" w:rsidRPr="005E1F4C" w:rsidRDefault="002B5BFA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7.E.TP.2c</w:t>
            </w:r>
          </w:p>
          <w:p w:rsidR="002B5BFA" w:rsidRPr="005E1F4C" w:rsidRDefault="002B5BFA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5BFA" w:rsidRPr="005E1F4C" w:rsidTr="00883376">
        <w:trPr>
          <w:trHeight w:val="713"/>
        </w:trPr>
        <w:tc>
          <w:tcPr>
            <w:tcW w:w="899" w:type="pct"/>
            <w:vAlign w:val="center"/>
          </w:tcPr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Estrategia Académica</w:t>
            </w:r>
          </w:p>
        </w:tc>
        <w:tc>
          <w:tcPr>
            <w:tcW w:w="850" w:type="pct"/>
            <w:vAlign w:val="center"/>
          </w:tcPr>
          <w:p w:rsidR="002B5BFA" w:rsidRPr="005E1F4C" w:rsidRDefault="00406CC6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269437283"/>
                <w:placeholder>
                  <w:docPart w:val="25766F10F5B54EC3B0F34A9017CADC97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B5BFA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2B5BFA" w:rsidRPr="005E1F4C" w:rsidRDefault="00406CC6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723294634"/>
                <w:placeholder>
                  <w:docPart w:val="9800074CDF2243BABE83B5249A3E5D15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B5BFA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2B5BFA" w:rsidRPr="005E1F4C" w:rsidRDefault="00406CC6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785928978"/>
                <w:placeholder>
                  <w:docPart w:val="65BCF748752442C1A408DB1446F80F05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B5BFA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2B5BFA" w:rsidRPr="005E1F4C" w:rsidRDefault="00406CC6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522198388"/>
                <w:placeholder>
                  <w:docPart w:val="A1FA98EF50424160ACAEECCD06F41D28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B5BFA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gridSpan w:val="2"/>
            <w:vAlign w:val="center"/>
          </w:tcPr>
          <w:p w:rsidR="002B5BFA" w:rsidRPr="005E1F4C" w:rsidRDefault="00406CC6" w:rsidP="002B5BF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490931801"/>
                <w:placeholder>
                  <w:docPart w:val="3B4BBE86E4A04BABA574DDB697F5C113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B5BFA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2B5BFA" w:rsidRPr="005E1F4C" w:rsidTr="00883376">
        <w:trPr>
          <w:trHeight w:val="58"/>
        </w:trPr>
        <w:tc>
          <w:tcPr>
            <w:tcW w:w="899" w:type="pct"/>
            <w:vAlign w:val="center"/>
          </w:tcPr>
          <w:p w:rsidR="002B5BFA" w:rsidRPr="005E1F4C" w:rsidRDefault="002B5BFA" w:rsidP="002B5BF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2B5BFA" w:rsidRPr="005E1F4C" w:rsidRDefault="00406CC6" w:rsidP="002B5BF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341986799"/>
                <w:placeholder>
                  <w:docPart w:val="EF7B151074534CA2AA3A8142CFA63FBC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 la clase, </w:t>
                </w:r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 xml:space="preserve"> el estudiante realizará un proyecto corto de investigación para obtener información sobre un tema con base en diversas fuentes.</w:t>
                </w:r>
              </w:sdtContent>
            </w:sdt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B5BFA" w:rsidRPr="005E1F4C" w:rsidRDefault="00406CC6" w:rsidP="002B5BF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928929397"/>
                <w:placeholder>
                  <w:docPart w:val="20214ABCF3C847938FF81F26E4DCF9E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Finalizada la clase, </w:t>
                </w:r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 xml:space="preserve"> el estudiante realizará un proyecto corto de investigación para obtener información sobre un tema con base en diversas fuentes.</w:t>
                </w:r>
              </w:sdtContent>
            </w:sdt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B5BFA" w:rsidRPr="005E1F4C" w:rsidRDefault="00406CC6" w:rsidP="002B5BF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2034108831"/>
                <w:placeholder>
                  <w:docPart w:val="F0543719901F47F2B72197E4EB61C6A1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Durante la clase, </w:t>
                </w:r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 xml:space="preserve"> el estudiante realizará un proyecto corto de investigación para obtener información sobre un tema con base en diversas fuentes.</w:t>
                </w:r>
              </w:sdtContent>
            </w:sdt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B5BFA" w:rsidRPr="005E1F4C" w:rsidRDefault="00406CC6" w:rsidP="002B5BF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783297255"/>
                <w:placeholder>
                  <w:docPart w:val="193188673C4A413F88F98096C8A91DBB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culminar la lección</w:t>
                </w:r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 xml:space="preserve">, el estudiante identificará los tiempos verbales simples. </w:t>
                </w:r>
              </w:sdtContent>
            </w:sdt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2B5BFA" w:rsidRPr="005E1F4C" w:rsidRDefault="00406CC6" w:rsidP="002B5BFA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249882307"/>
                <w:placeholder>
                  <w:docPart w:val="0FB078DE8D2E4245B8BB06EB67ED68FA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11CE3" w:rsidRPr="005E1F4C">
                  <w:rPr>
                    <w:rFonts w:ascii="Arial" w:hAnsi="Arial" w:cs="Arial"/>
                    <w:sz w:val="20"/>
                    <w:szCs w:val="20"/>
                  </w:rPr>
                  <w:t>Al finalizar la clase</w:t>
                </w:r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>, el estudiante identificará los tiempos verbales simples.</w:t>
                </w:r>
              </w:sdtContent>
            </w:sdt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5BFA" w:rsidRPr="005E1F4C" w:rsidTr="00883376">
        <w:trPr>
          <w:trHeight w:val="58"/>
        </w:trPr>
        <w:tc>
          <w:tcPr>
            <w:tcW w:w="899" w:type="pct"/>
            <w:vAlign w:val="center"/>
          </w:tcPr>
          <w:p w:rsidR="002B5BFA" w:rsidRPr="005E1F4C" w:rsidRDefault="002B5BFA" w:rsidP="002B5BF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533934590"/>
              <w:placeholder>
                <w:docPart w:val="ABD53D7B83224F7FBEE8F763E957AF45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B5BFA" w:rsidRPr="005E1F4C" w:rsidRDefault="002B5BFA" w:rsidP="002B5BF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592213141"/>
              <w:placeholder>
                <w:docPart w:val="C6F17B8B7C5F4206879B483671682485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B5BFA" w:rsidRPr="005E1F4C" w:rsidRDefault="002B5BFA" w:rsidP="002B5BF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Tarea de Desempeño: 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Hechos de la investigación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El maestro proveerá las instrucciones para el desarrollo de la tarea de desempeño 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540550613"/>
              <w:placeholder>
                <w:docPart w:val="FE3B29FA0B094656BD19FF675AD35C4F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B5BFA" w:rsidRPr="005E1F4C" w:rsidRDefault="002B5BFA" w:rsidP="002B5BF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Tarea de Desempeño: 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Hechos de la investigación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El maestro proveerá las instrucciones para el desarrollo de la tarea de desempeño 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511904665"/>
              <w:placeholder>
                <w:docPart w:val="21BDD71F54B644ECA7448A466A436BDE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B5BFA" w:rsidRPr="005E1F4C" w:rsidRDefault="002B5BFA" w:rsidP="002B5BF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Repaso del concepto verbo presentado en la unidad 7.2 </w:t>
            </w:r>
          </w:p>
          <w:p w:rsidR="002B5BFA" w:rsidRPr="005E1F4C" w:rsidRDefault="002B5BFA" w:rsidP="002B5BFA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308211448"/>
              <w:placeholder>
                <w:docPart w:val="0114EE2AC67949008D4622A24827457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B5BFA" w:rsidRPr="005E1F4C" w:rsidRDefault="002B5BFA" w:rsidP="002B5BFA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B5BFA" w:rsidRPr="005E1F4C" w:rsidRDefault="002B5BFA" w:rsidP="002B5BFA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El maestro modelará ejercicios del modo indicativo del verbo en su forma simple.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5BFA" w:rsidRPr="005E1F4C" w:rsidTr="00883376">
        <w:trPr>
          <w:trHeight w:val="58"/>
        </w:trPr>
        <w:tc>
          <w:tcPr>
            <w:tcW w:w="899" w:type="pct"/>
            <w:vAlign w:val="center"/>
          </w:tcPr>
          <w:p w:rsidR="002B5BFA" w:rsidRPr="005E1F4C" w:rsidRDefault="002B5BFA" w:rsidP="002B5BF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529450777"/>
              <w:placeholder>
                <w:docPart w:val="3C24C0CE2F4F4FC68B679AD8D76C9285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B5BFA" w:rsidRPr="005E1F4C" w:rsidRDefault="002B5BFA" w:rsidP="002B5BFA">
            <w:pPr>
              <w:numPr>
                <w:ilvl w:val="0"/>
                <w:numId w:val="2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Cada estudiante conducirá una investigación relacionada a los estudios sociales, las matemáticas, la ciencia o un tema de su interés. </w:t>
            </w:r>
          </w:p>
          <w:p w:rsidR="002B5BFA" w:rsidRPr="005E1F4C" w:rsidRDefault="002B5BFA" w:rsidP="002B5B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t xml:space="preserve">Usará un mínimo de tres fuentes </w:t>
            </w: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lastRenderedPageBreak/>
              <w:t xml:space="preserve">diferentes de información, que incluyan, por lo menos, una fuente en línea, una fuente impresa y una entrevista personal.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967585605"/>
              <w:placeholder>
                <w:docPart w:val="6252B4EF3AF44492B5A356F4BB7F16A6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B5BFA" w:rsidRPr="005E1F4C" w:rsidRDefault="002B5BFA" w:rsidP="002B5BFA">
            <w:pPr>
              <w:numPr>
                <w:ilvl w:val="0"/>
                <w:numId w:val="2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Cada estudiante conducirá una investigación relacionada a los estudios sociales, las matemáticas, la ciencia o un tema de su interés. </w:t>
            </w:r>
          </w:p>
          <w:p w:rsidR="002B5BFA" w:rsidRPr="005E1F4C" w:rsidRDefault="002B5BFA" w:rsidP="002B5BFA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t xml:space="preserve">Usará un mínimo de tres fuentes </w:t>
            </w: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lastRenderedPageBreak/>
              <w:t xml:space="preserve">diferentes de información, que incluyan, por lo menos, una fuente en línea, una fuente impresa y una entrevista personal.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714932127"/>
              <w:placeholder>
                <w:docPart w:val="EFA1E12671774AF9BA399C185010E972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2B5BFA" w:rsidRPr="005E1F4C" w:rsidRDefault="002B5BFA" w:rsidP="002B5BFA">
            <w:pPr>
              <w:numPr>
                <w:ilvl w:val="0"/>
                <w:numId w:val="2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Cada estudiante conducirá una investigación relacionada a los estudios sociales, las matemáticas, la ciencia o un tema de su interés. 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Usará un mínimo de tres fuentes diferentes de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 xml:space="preserve">información, que incluyan, por lo menos, una fuente en línea, una fuente impresa y una entrevista personal.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2093460343"/>
              <w:placeholder>
                <w:docPart w:val="421E7D7D002D4302ABA0A2027C76574F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Identificar los verbos presentes en la lectura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Decálogo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del buen cuentista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(Sueños y palabras pág. 225)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674840177"/>
              <w:placeholder>
                <w:docPart w:val="4DA367FF19924934985BC30BC2035C9C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2B5BFA" w:rsidRPr="005E1F4C" w:rsidRDefault="002B5BFA" w:rsidP="002B5BFA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B5BFA" w:rsidRPr="005E1F4C" w:rsidRDefault="002B5BFA" w:rsidP="002B5BFA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Texto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Becerrillo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(Pensamiento y comunicación 7 págs. 14-17)</w:t>
            </w:r>
          </w:p>
          <w:p w:rsidR="002B5BFA" w:rsidRPr="005E1F4C" w:rsidRDefault="002B5BFA" w:rsidP="002B5BFA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Se trabajarán detalles del texto.</w:t>
            </w:r>
          </w:p>
          <w:p w:rsidR="002B5BFA" w:rsidRPr="005E1F4C" w:rsidRDefault="002B5BFA" w:rsidP="002B5BFA">
            <w:pPr>
              <w:spacing w:after="0"/>
              <w:ind w:left="720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B5BFA" w:rsidRPr="005E1F4C" w:rsidTr="00883376">
        <w:trPr>
          <w:trHeight w:val="1898"/>
        </w:trPr>
        <w:tc>
          <w:tcPr>
            <w:tcW w:w="899" w:type="pct"/>
            <w:vAlign w:val="center"/>
          </w:tcPr>
          <w:p w:rsidR="002B5BFA" w:rsidRPr="005E1F4C" w:rsidRDefault="002B5BFA" w:rsidP="002B5BFA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2063974540"/>
              <w:placeholder>
                <w:docPart w:val="C8B36512711B4F16B9A2D4348DB1B61F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B5BFA" w:rsidRPr="005E1F4C" w:rsidRDefault="002B5BFA" w:rsidP="002B5BF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El estudiante presentará un bosquejo de los datos a la clase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85993796"/>
              <w:placeholder>
                <w:docPart w:val="2FE0199BAECD45BF9047CD9C091F90F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B5BFA" w:rsidRPr="005E1F4C" w:rsidRDefault="002B5BFA" w:rsidP="002B5BF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El estudiante presentará un bosquejo de los datos a la clase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57436188"/>
              <w:placeholder>
                <w:docPart w:val="50C2A6F0E3EA4AF8A9DEF20086ECC9DA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B5BFA" w:rsidRPr="005E1F4C" w:rsidRDefault="002B5BFA" w:rsidP="002B5BF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El estudiante presentará un bosquejo de los datos a la clase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341979555"/>
              <w:placeholder>
                <w:docPart w:val="7A037210318E4C8AA01079ECA50297DF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B5BFA" w:rsidRPr="005E1F4C" w:rsidRDefault="002B5BFA" w:rsidP="002B5BF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numPr>
                <w:ilvl w:val="0"/>
                <w:numId w:val="21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Realizar ejercicios de práctica del modo indicativo del verbo en su forma simple mediante una tabla.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2037649067"/>
              <w:placeholder>
                <w:docPart w:val="E5B1F7107F8540F38820426B7020540C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B5BFA" w:rsidRPr="005E1F4C" w:rsidRDefault="002B5BFA" w:rsidP="002B5BFA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B5BFA" w:rsidRPr="005E1F4C" w:rsidRDefault="002B5BFA" w:rsidP="002B5BFA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Realizar ejercicios de práctica de modo indicativo del verbo en su forma simple.</w:t>
            </w:r>
          </w:p>
          <w:p w:rsidR="002B5BFA" w:rsidRPr="005E1F4C" w:rsidRDefault="002B5BFA" w:rsidP="002B5BF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915" w:rsidRPr="005E1F4C" w:rsidTr="00883376">
        <w:trPr>
          <w:trHeight w:val="58"/>
        </w:trPr>
        <w:tc>
          <w:tcPr>
            <w:tcW w:w="899" w:type="pct"/>
            <w:vAlign w:val="center"/>
          </w:tcPr>
          <w:p w:rsidR="00B16915" w:rsidRPr="005E1F4C" w:rsidRDefault="00B16915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B16915" w:rsidRPr="005E1F4C" w:rsidRDefault="00406CC6" w:rsidP="00883376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1015306926"/>
                <w:placeholder>
                  <w:docPart w:val="9DDF5060FAE74F65BADEE66685B6EF6F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77207968"/>
                <w:placeholder>
                  <w:docPart w:val="FB6A7D8728DD4350BB6205E4A3F73939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66989760"/>
                <w:placeholder>
                  <w:docPart w:val="4E00DDBA7E904733806E78395D762E8C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86343308"/>
                <w:placeholder>
                  <w:docPart w:val="AAFC0D97DA5F470EB3C9A3930BB46D4E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2016575359"/>
                <w:placeholder>
                  <w:docPart w:val="AB3D1643074340C3AED90A799A71419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2B5BFA" w:rsidRPr="005E1F4C">
                  <w:rPr>
                    <w:rFonts w:ascii="Arial" w:hAnsi="Arial" w:cs="Arial"/>
                    <w:sz w:val="20"/>
                    <w:szCs w:val="20"/>
                  </w:rPr>
                  <w:t>Hoja de Tareas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B16915" w:rsidRPr="005E1F4C" w:rsidRDefault="002B5BFA" w:rsidP="002B5BFA">
            <w:pPr>
              <w:spacing w:after="0" w:line="240" w:lineRule="auto"/>
              <w:ind w:firstLine="708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Hoja de Tareas</w:t>
            </w:r>
          </w:p>
        </w:tc>
      </w:tr>
      <w:tr w:rsidR="00B16915" w:rsidRPr="005E1F4C" w:rsidTr="00883376">
        <w:trPr>
          <w:trHeight w:val="58"/>
        </w:trPr>
        <w:tc>
          <w:tcPr>
            <w:tcW w:w="899" w:type="pct"/>
            <w:vAlign w:val="center"/>
          </w:tcPr>
          <w:p w:rsidR="00B16915" w:rsidRPr="005E1F4C" w:rsidRDefault="00B16915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47836031"/>
                <w:placeholder>
                  <w:docPart w:val="4738F0D6F15244E583A5B40E15D7A9EB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94529834"/>
              <w:placeholder>
                <w:docPart w:val="4CD983233FF14BD1BE52C732A2C865C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847015906"/>
              <w:placeholder>
                <w:docPart w:val="C6EBB81B171B49BC8448D55E7F62020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986934983"/>
                <w:placeholder>
                  <w:docPart w:val="E2F061302D37450E85C0D56E79B3AF03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832912652"/>
              <w:placeholder>
                <w:docPart w:val="B884F146B7574E5290A49D0A8C75498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51293966"/>
              <w:placeholder>
                <w:docPart w:val="0E37CCCA55B74CB2B510E99B983E21E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41449791"/>
                <w:placeholder>
                  <w:docPart w:val="89FD77EA4CA0416C934D0332D6EF3ED9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77584357"/>
              <w:placeholder>
                <w:docPart w:val="B80BC3E71A4B492792E169F6C8E99ED2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876509513"/>
              <w:placeholder>
                <w:docPart w:val="F7191DBC16DA42C4A9B06F3BA018E601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1267424753"/>
                <w:placeholder>
                  <w:docPart w:val="FEA2EAE7E1B348DB87C12CACB423E4B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2B5BFA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317227115"/>
              <w:placeholder>
                <w:docPart w:val="8D485745FCA6475C9B329A6B99BC7AB2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764967503"/>
              <w:placeholder>
                <w:docPart w:val="EC58C9E5F8C34F90A10D05F558D0DAB1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793433467"/>
                <w:placeholder>
                  <w:docPart w:val="9B20D33B71D64FC7AE46614C35F1D8C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2B5BFA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2B5BFA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425774661"/>
              <w:placeholder>
                <w:docPart w:val="76DD4F569FEF434C82A423030DD3EB28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89502092"/>
              <w:placeholder>
                <w:docPart w:val="2A52F3BABB8649808519A96C14DA45D3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B16915" w:rsidRPr="005E1F4C" w:rsidTr="00883376">
        <w:trPr>
          <w:trHeight w:val="58"/>
        </w:trPr>
        <w:tc>
          <w:tcPr>
            <w:tcW w:w="899" w:type="pct"/>
            <w:vAlign w:val="center"/>
          </w:tcPr>
          <w:p w:rsidR="00B16915" w:rsidRPr="005E1F4C" w:rsidRDefault="00B16915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2074386599"/>
                <w:placeholder>
                  <w:docPart w:val="B12201C4631C4DF7BB4972CB1B6CEA76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1975330364"/>
                <w:placeholder>
                  <w:docPart w:val="C8630F021D854055BF57024FEB00681F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278082874"/>
                <w:placeholder>
                  <w:docPart w:val="DC2A4A218D9842DD92BF1318D7A1BE22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914752257"/>
                <w:placeholder>
                  <w:docPart w:val="8920E9C1938040C0AA80CDA73881FBB3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B16915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882091061"/>
                <w:placeholder>
                  <w:docPart w:val="2B616F4C2377421C973AA8713D468DB6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16915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6915" w:rsidRPr="00406CC6" w:rsidTr="00883376">
        <w:trPr>
          <w:trHeight w:val="392"/>
        </w:trPr>
        <w:tc>
          <w:tcPr>
            <w:tcW w:w="899" w:type="pct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53525947"/>
              <w:placeholder>
                <w:docPart w:val="7035E127D52C4ECCA1B504FE4CE3C32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83551220"/>
              <w:placeholder>
                <w:docPart w:val="BFDD1AE4E0E3452A9D1946960D33148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07881305"/>
              <w:placeholder>
                <w:docPart w:val="D0AFA296D1154FD8934999B5E45F02C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406CC6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10730280"/>
              <w:placeholder>
                <w:docPart w:val="7035E127D52C4ECCA1B504FE4CE3C321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6321924"/>
              <w:placeholder>
                <w:docPart w:val="C589E717372B4BBAA8FD2F5B19CB8D0A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901332122"/>
              <w:placeholder>
                <w:docPart w:val="7035E127D52C4ECCA1B504FE4CE3C321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2119429535"/>
              <w:placeholder>
                <w:docPart w:val="C5984F8ABD224AC0AC783B9C95781D7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35236716"/>
              <w:placeholder>
                <w:docPart w:val="7035E127D52C4ECCA1B504FE4CE3C321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555049508"/>
              <w:placeholder>
                <w:docPart w:val="733F9962B44F43A9ADA09AAC354EA97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568686171"/>
              <w:placeholder>
                <w:docPart w:val="235F87FFD8C54E41BD34713A92A8640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006639927"/>
              <w:placeholder>
                <w:docPart w:val="DE53E254CD4F4A619168031B541DD1D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71845693"/>
              <w:placeholder>
                <w:docPart w:val="5DA0D9E6AD9F41A1B80F9FCCD0DA217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406CC6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380133838"/>
              <w:placeholder>
                <w:docPart w:val="235F87FFD8C54E41BD34713A92A8640B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15294105"/>
              <w:placeholder>
                <w:docPart w:val="4D7A2EA24CFC41E4B600D28CF208A374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95109660"/>
              <w:placeholder>
                <w:docPart w:val="235F87FFD8C54E41BD34713A92A8640B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066101683"/>
              <w:placeholder>
                <w:docPart w:val="4FF8D6C0EA2C4184B4C056077E589A79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096782735"/>
              <w:placeholder>
                <w:docPart w:val="235F87FFD8C54E41BD34713A92A8640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961796075"/>
              <w:placeholder>
                <w:docPart w:val="725D38D5213E4E18B901CFA1FCFA0B77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635787892"/>
              <w:placeholder>
                <w:docPart w:val="6D9747FF5115482087E54C2EE1EBCAE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56831875"/>
              <w:placeholder>
                <w:docPart w:val="F9947E150F234E0F8B8E49CF649AF55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92945221"/>
              <w:placeholder>
                <w:docPart w:val="124A2E266C8E4C3D8AE51C2EDA4AAEE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406CC6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615359512"/>
              <w:placeholder>
                <w:docPart w:val="6D9747FF5115482087E54C2EE1EBCAE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91946562"/>
              <w:placeholder>
                <w:docPart w:val="916A5FD0398949C0A4120291EF9045F9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840898428"/>
              <w:placeholder>
                <w:docPart w:val="6D9747FF5115482087E54C2EE1EBCAE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04952985"/>
              <w:placeholder>
                <w:docPart w:val="75B1C1BB44D14727912E352FB83F36FE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513575858"/>
              <w:placeholder>
                <w:docPart w:val="6D9747FF5115482087E54C2EE1EBCAE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401449444"/>
              <w:placeholder>
                <w:docPart w:val="B00CCC6852E94A609E6A6E863CD94BC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06368411"/>
              <w:placeholder>
                <w:docPart w:val="B3DEB05E269F407A946F0E2126FB029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38445104"/>
              <w:placeholder>
                <w:docPart w:val="21EA7936E3204AD89CDAC3E1433B43B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17345061"/>
              <w:placeholder>
                <w:docPart w:val="1869429EB4694EFFAA6CB6A9AC1961CF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406CC6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843781352"/>
              <w:placeholder>
                <w:docPart w:val="B3DEB05E269F407A946F0E2126FB029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80058446"/>
              <w:placeholder>
                <w:docPart w:val="42A79CE2625944369EBBF262AD775B54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962261748"/>
              <w:placeholder>
                <w:docPart w:val="B3DEB05E269F407A946F0E2126FB029E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10505791"/>
              <w:placeholder>
                <w:docPart w:val="FD1739BA8CF04E788A1975BA036B052B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572618747"/>
              <w:placeholder>
                <w:docPart w:val="B3DEB05E269F407A946F0E2126FB029E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41933517"/>
              <w:placeholder>
                <w:docPart w:val="7A1F838FF9B44DE1B17EBF8DA42960F6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444931245"/>
              <w:placeholder>
                <w:docPart w:val="C76215C999B049C7BE1339F03B170AC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70577896"/>
              <w:placeholder>
                <w:docPart w:val="3CBDCBF4843E4D7B9BA205514A412C1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25152218"/>
              <w:placeholder>
                <w:docPart w:val="1A70E37CF1AD48D3AB7D8672FD9382D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B16915" w:rsidRPr="00406CC6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406CC6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37540719"/>
              <w:placeholder>
                <w:docPart w:val="C76215C999B049C7BE1339F03B170ACB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21526299"/>
              <w:placeholder>
                <w:docPart w:val="A04558EA6E2E4A7398EAFD20D26F10A8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10368513"/>
              <w:placeholder>
                <w:docPart w:val="C76215C999B049C7BE1339F03B170ACB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41319341"/>
              <w:placeholder>
                <w:docPart w:val="7D27C6A1784B4F31A2380706C93FDA15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31951697"/>
              <w:placeholder>
                <w:docPart w:val="C76215C999B049C7BE1339F03B170AC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81172129"/>
              <w:placeholder>
                <w:docPart w:val="A38CC6837B944F2E83A7C4A53B5F04D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B16915" w:rsidRPr="005E1F4C" w:rsidRDefault="00B16915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B16915" w:rsidRPr="005E1F4C" w:rsidTr="00883376">
        <w:trPr>
          <w:trHeight w:val="99"/>
        </w:trPr>
        <w:tc>
          <w:tcPr>
            <w:tcW w:w="899" w:type="pct"/>
          </w:tcPr>
          <w:p w:rsidR="00B16915" w:rsidRPr="005E1F4C" w:rsidRDefault="00B16915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0552398"/>
                <w:placeholder>
                  <w:docPart w:val="A741C0A86D0346A5B24CA3C2AF698957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24733507"/>
                <w:placeholder>
                  <w:docPart w:val="BAA390BD0F4146BD815AAFF09FA59E82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56793355"/>
                <w:placeholder>
                  <w:docPart w:val="1BD51864465C4C5B8C1E4883356F3CB9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408102829"/>
                <w:placeholder>
                  <w:docPart w:val="8496D9E4C0B0463AAD637D20E739530E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B16915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413464909"/>
                <w:placeholder>
                  <w:docPart w:val="6A19D67C4DD848A38F15875E7D012DDE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B16915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16915" w:rsidRPr="005E1F4C" w:rsidRDefault="00B16915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B1691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E2748" w:rsidRPr="005E1F4C" w:rsidRDefault="005E2748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Pr="005E1F4C" w:rsidRDefault="00406CC6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B16915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B16915" w:rsidRPr="005E1F4C" w:rsidRDefault="00D03014" w:rsidP="00561B2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F81074A" wp14:editId="64014CF7">
                <wp:simplePos x="0" y="0"/>
                <wp:positionH relativeFrom="column">
                  <wp:posOffset>5719445</wp:posOffset>
                </wp:positionH>
                <wp:positionV relativeFrom="paragraph">
                  <wp:posOffset>-366395</wp:posOffset>
                </wp:positionV>
                <wp:extent cx="4735195" cy="672465"/>
                <wp:effectExtent l="0" t="0" r="19050" b="2095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6CC6" w:rsidRDefault="00406CC6" w:rsidP="00883376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406CC6" w:rsidRPr="008B125D" w:rsidRDefault="00406CC6" w:rsidP="00883376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450.35pt;margin-top:-28.85pt;width:372.85pt;height:52.95pt;z-index:25166387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" strokecolor="gray">
                <v:textbox style="mso-fit-shape-to-text:t">
                  <w:txbxContent>
                    <w:p w:rsidR="00406CC6" w:rsidRDefault="00406CC6" w:rsidP="00883376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406CC6" w:rsidRPr="008B125D" w:rsidRDefault="00406CC6" w:rsidP="00883376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61B2B" w:rsidRPr="005E1F4C" w:rsidRDefault="00561B2B" w:rsidP="00561B2B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83376" w:rsidRPr="005E1F4C" w:rsidRDefault="00883376" w:rsidP="0088337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883376" w:rsidRPr="005E1F4C" w:rsidRDefault="00883376" w:rsidP="0088337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883376" w:rsidRPr="005E1F4C" w:rsidRDefault="00883376" w:rsidP="0088337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5E1F4C">
        <w:rPr>
          <w:rFonts w:ascii="Arial" w:hAnsi="Arial" w:cs="Arial"/>
          <w:sz w:val="20"/>
          <w:szCs w:val="20"/>
        </w:rPr>
        <w:t xml:space="preserve">Título de la Unidad: </w:t>
      </w:r>
      <w:r w:rsidRPr="005E1F4C">
        <w:rPr>
          <w:rFonts w:ascii="Arial" w:hAnsi="Arial" w:cs="Arial"/>
          <w:sz w:val="20"/>
          <w:szCs w:val="20"/>
          <w:u w:val="single"/>
        </w:rPr>
        <w:t>¡Somos investigadores!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504626768"/>
          <w:placeholder>
            <w:docPart w:val="0C72B2ECA08542F2972F38E72BCD531C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>4</w:t>
          </w:r>
        </w:sdtContent>
      </w:sdt>
    </w:p>
    <w:p w:rsidR="00883376" w:rsidRPr="005E1F4C" w:rsidRDefault="00883376" w:rsidP="00883376">
      <w:pPr>
        <w:tabs>
          <w:tab w:val="left" w:pos="705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ab/>
      </w:r>
    </w:p>
    <w:p w:rsidR="00883376" w:rsidRPr="005E1F4C" w:rsidRDefault="00883376" w:rsidP="0088337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614751379"/>
          <w:placeholder>
            <w:docPart w:val="0C72B2ECA08542F2972F38E72BCD531C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Pr="005E1F4C">
        <w:rPr>
          <w:rFonts w:ascii="Arial" w:hAnsi="Arial" w:cs="Arial"/>
          <w:sz w:val="20"/>
          <w:szCs w:val="20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933199813"/>
          <w:placeholder>
            <w:docPart w:val="0C72B2ECA08542F2972F38E72BCD531C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Séptimo </w:t>
          </w:r>
        </w:sdtContent>
      </w:sdt>
      <w:r w:rsidRPr="005E1F4C">
        <w:rPr>
          <w:rFonts w:ascii="Arial" w:hAnsi="Arial" w:cs="Arial"/>
          <w:sz w:val="20"/>
          <w:szCs w:val="20"/>
        </w:rPr>
        <w:t xml:space="preserve">Fecha_____________________ </w:t>
      </w:r>
    </w:p>
    <w:p w:rsidR="00883376" w:rsidRPr="005E1F4C" w:rsidRDefault="00883376" w:rsidP="00883376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6"/>
        <w:gridCol w:w="2552"/>
        <w:gridCol w:w="2552"/>
        <w:gridCol w:w="2552"/>
        <w:gridCol w:w="2441"/>
        <w:gridCol w:w="2243"/>
        <w:gridCol w:w="226"/>
      </w:tblGrid>
      <w:tr w:rsidR="00883376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883376" w:rsidRPr="005E1F4C" w:rsidTr="005E2748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883376" w:rsidRPr="005E1F4C" w:rsidRDefault="00883376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883376" w:rsidRPr="005E1F4C" w:rsidRDefault="00883376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CD1.  Una investigación se puede enfocar en áreas de interés personal, así como en temas académicos asignados.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CD2.  Los investigadores se apoyan en varias fuentes para obtener información.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CD3.  El proceso de edición ayuda a aclarar la redacción y fortalece el impacto del texto que escribo sobre el lector. </w:t>
            </w:r>
          </w:p>
          <w:p w:rsidR="005E2748" w:rsidRPr="005E1F4C" w:rsidRDefault="005E2748" w:rsidP="005E2748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CD4.  Los escritores siguen el “Proceso de escritura” para redactar textos.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3376" w:rsidRPr="005E1F4C" w:rsidTr="00883376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883376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83376" w:rsidRPr="005E1F4C" w:rsidRDefault="00883376" w:rsidP="00883376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  <w:r w:rsidR="0075673D" w:rsidRPr="005E1F4C">
              <w:rPr>
                <w:rFonts w:ascii="Arial" w:hAnsi="Arial" w:cs="Arial"/>
                <w:sz w:val="20"/>
                <w:szCs w:val="20"/>
              </w:rPr>
              <w:t xml:space="preserve">Examen de tiempos verbales </w:t>
            </w:r>
          </w:p>
        </w:tc>
      </w:tr>
      <w:tr w:rsidR="00883376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883376" w:rsidRPr="005E1F4C" w:rsidTr="00883376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883376" w:rsidRPr="005E1F4C" w:rsidRDefault="00883376" w:rsidP="00883376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883376" w:rsidRPr="005E1F4C" w:rsidTr="00883376">
        <w:trPr>
          <w:trHeight w:val="79"/>
        </w:trPr>
        <w:tc>
          <w:tcPr>
            <w:tcW w:w="899" w:type="pct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883376" w:rsidRPr="005E1F4C" w:rsidRDefault="00883376" w:rsidP="00883376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CB6167" w:rsidRPr="00406CC6" w:rsidTr="00883376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23465571"/>
              <w:placeholder>
                <w:docPart w:val="47BB81724AA8401EAA8077E2F9FEF012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02921826"/>
              <w:placeholder>
                <w:docPart w:val="B6BE267A4E2A478E9A8AE8A1930B2F6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18026411"/>
              <w:placeholder>
                <w:docPart w:val="CDAEFC41ECF643C5BE2E8E04D352292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570725624"/>
              <w:placeholder>
                <w:docPart w:val="816213D84E084291B72B78ECCF6D174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569769718"/>
              <w:placeholder>
                <w:docPart w:val="EB6CCBBD1C014EF0A971DEF815A44A7E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29865074"/>
              <w:placeholder>
                <w:docPart w:val="87D88AADB9B446B78D723C5FC0AFB22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486216418"/>
              <w:placeholder>
                <w:docPart w:val="8F39738D14624A86BC9EDEDD3D153F33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01671263"/>
              <w:placeholder>
                <w:docPart w:val="6B608F373F9749679C2970A8C72E443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40446542"/>
              <w:placeholder>
                <w:docPart w:val="3381FDC5A8E847CAB23107EADA421883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667429426"/>
              <w:placeholder>
                <w:docPart w:val="56E955F00FA54A169960393F07C2D5E3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09375652"/>
              <w:placeholder>
                <w:docPart w:val="E22951C9F6BC4B66A8533A2D60BE46A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377317188"/>
              <w:placeholder>
                <w:docPart w:val="674531677A584463AD2BC3253B9D99E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700462440"/>
              <w:placeholder>
                <w:docPart w:val="3F035506852F47D287C3DEECD2ECD12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305822655"/>
              <w:placeholder>
                <w:docPart w:val="EC802586DB194E3DA8C8E7C46395FF5D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124232347"/>
              <w:placeholder>
                <w:docPart w:val="17A1E587CDC548D9BBFDF52C36D7105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34098036"/>
              <w:placeholder>
                <w:docPart w:val="EEB5AA90282F49F7AC7980E11F9C59D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45458031"/>
              <w:placeholder>
                <w:docPart w:val="D8626EC8758448169EC638DFC3F12FA7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1040487"/>
              <w:placeholder>
                <w:docPart w:val="250A8BA82D4E4BC39A6A818D4AAAC4D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869903703"/>
              <w:placeholder>
                <w:docPart w:val="EBBDEEC1155C49079F488211A5266C62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519978815"/>
              <w:placeholder>
                <w:docPart w:val="74FBC4E1460444A19CE035122FC44ADF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CB6167" w:rsidRPr="005E1F4C" w:rsidTr="00883376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7.E.TP.2a</w:t>
            </w:r>
          </w:p>
          <w:p w:rsidR="00CB6167" w:rsidRPr="005E1F4C" w:rsidRDefault="00CB6167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CB6167" w:rsidRPr="005E1F4C" w:rsidRDefault="00CB6167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7.L.CL.3b</w:t>
            </w:r>
          </w:p>
        </w:tc>
      </w:tr>
      <w:tr w:rsidR="00CB6167" w:rsidRPr="005E1F4C" w:rsidTr="00883376">
        <w:trPr>
          <w:trHeight w:val="713"/>
        </w:trPr>
        <w:tc>
          <w:tcPr>
            <w:tcW w:w="899" w:type="pct"/>
            <w:vAlign w:val="center"/>
          </w:tcPr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CB6167" w:rsidRPr="005E1F4C" w:rsidRDefault="00406CC6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201774121"/>
                <w:placeholder>
                  <w:docPart w:val="F12CDA0A78FC471480DE3547CC6048F0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CB616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CB6167" w:rsidRPr="005E1F4C" w:rsidRDefault="00406CC6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964192295"/>
                <w:placeholder>
                  <w:docPart w:val="A4346C251DD845A19FCF7BC841E155C0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CB616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CB6167" w:rsidRPr="005E1F4C" w:rsidRDefault="00406CC6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773474650"/>
                <w:placeholder>
                  <w:docPart w:val="8D0FC34DF530490B9F85AFBD338CCCE4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CB616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CB6167" w:rsidRPr="005E1F4C" w:rsidRDefault="00406CC6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93599236"/>
                <w:placeholder>
                  <w:docPart w:val="2D5B38D34EAB4E05BC63D3EE0981E190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CB616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gridSpan w:val="2"/>
            <w:vAlign w:val="center"/>
          </w:tcPr>
          <w:p w:rsidR="00CB6167" w:rsidRPr="005E1F4C" w:rsidRDefault="00406CC6" w:rsidP="00CB6167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1199041626"/>
                <w:placeholder>
                  <w:docPart w:val="1988465348D9485F86C823ED69AED56E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CB6167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CB6167" w:rsidRPr="005E1F4C" w:rsidTr="00883376">
        <w:trPr>
          <w:trHeight w:val="58"/>
        </w:trPr>
        <w:tc>
          <w:tcPr>
            <w:tcW w:w="899" w:type="pct"/>
            <w:vAlign w:val="center"/>
          </w:tcPr>
          <w:p w:rsidR="00CB6167" w:rsidRPr="005E1F4C" w:rsidRDefault="00CB6167" w:rsidP="00CB616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CB6167" w:rsidRPr="005E1F4C" w:rsidRDefault="00406CC6" w:rsidP="00CB616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901126067"/>
                <w:placeholder>
                  <w:docPart w:val="D2BE9E5A9E3F41DBAB9CF7C1C180FFA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Al concluir</w:t>
                </w:r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la clase</w:t>
                </w:r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, el estudiante identificará los tiempos verbales modo indicativo y subjuntivo.</w:t>
                </w:r>
              </w:sdtContent>
            </w:sdt>
          </w:p>
          <w:p w:rsidR="00CB6167" w:rsidRPr="005E1F4C" w:rsidRDefault="00CB6167" w:rsidP="00CB6167">
            <w:pPr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CB6167" w:rsidRPr="005E1F4C" w:rsidRDefault="00406CC6" w:rsidP="00CB616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132241886"/>
                <w:placeholder>
                  <w:docPart w:val="F46920D552B84750975F6A54EEDB9148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Finalizada la  clase</w:t>
                </w:r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, el estudiante identificará los tiempos verbales modo indicativo y subjuntivo.</w:t>
                </w:r>
              </w:sdtContent>
            </w:sdt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CB6167" w:rsidRPr="005E1F4C" w:rsidRDefault="00406CC6" w:rsidP="00CB616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639577500"/>
                <w:placeholder>
                  <w:docPart w:val="A7BCB2FCFBBE4750BD8717079B7D6483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Luego de la discusión de los verbos</w:t>
                </w:r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, el estudiante identificará los tiempos verbales progresivos.</w:t>
                </w:r>
              </w:sdtContent>
            </w:sdt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458842548"/>
                <w:placeholder>
                  <w:docPart w:val="B3A2AAC9BE4D4C13988E5243422A0454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Al concluir</w:t>
                </w:r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la clase</w:t>
                </w:r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, el estudiante diferenciará los tiempos verbales indicativos, subjuntivos y progresivos.</w:t>
                </w:r>
              </w:sdtContent>
            </w:sdt>
          </w:p>
          <w:p w:rsidR="00CB6167" w:rsidRPr="005E1F4C" w:rsidRDefault="00CB6167" w:rsidP="0075673D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CB6167" w:rsidRPr="005E1F4C" w:rsidRDefault="00406CC6" w:rsidP="00CB6167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215931990"/>
                <w:placeholder>
                  <w:docPart w:val="B8DD07B212B2458B951ED25F971C5A1A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Al terminar la lección</w:t>
                </w:r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, el estudiante diferenciará los tiempos verbales indicativos, subjuntivos y progresivos.</w:t>
                </w:r>
              </w:sdtContent>
            </w:sdt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6167" w:rsidRPr="005E1F4C" w:rsidTr="00883376">
        <w:trPr>
          <w:trHeight w:val="58"/>
        </w:trPr>
        <w:tc>
          <w:tcPr>
            <w:tcW w:w="899" w:type="pct"/>
            <w:vAlign w:val="center"/>
          </w:tcPr>
          <w:p w:rsidR="00CB6167" w:rsidRPr="005E1F4C" w:rsidRDefault="00CB6167" w:rsidP="00CB616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923564855"/>
              <w:placeholder>
                <w:docPart w:val="C0429E4369E8403C9CE47DED392C61A6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6167" w:rsidRPr="005E1F4C" w:rsidRDefault="00CB6167" w:rsidP="00CB616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Repaso de la clase anterior</w:t>
                </w:r>
              </w:p>
            </w:sdtContent>
          </w:sdt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Texto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Becerrillo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(Pensamiento y comunicación 7 págs. 14-17)</w:t>
            </w: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Se analizará la idea principal el texto. 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832485494"/>
              <w:placeholder>
                <w:docPart w:val="1DC0C13DC11646CA8F266D67869B0B4B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6167" w:rsidRPr="005E1F4C" w:rsidRDefault="00CB6167" w:rsidP="00CB616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Discusión de la asignación</w:t>
                </w:r>
              </w:p>
            </w:sdtContent>
          </w:sdt>
          <w:p w:rsidR="00CB6167" w:rsidRPr="005E1F4C" w:rsidRDefault="00CB6167" w:rsidP="00CB6167">
            <w:pPr>
              <w:numPr>
                <w:ilvl w:val="0"/>
                <w:numId w:val="2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322767133"/>
              <w:placeholder>
                <w:docPart w:val="0C0A3974F4C54A6F920B1AB0CDF6BF05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6167" w:rsidRPr="005E1F4C" w:rsidRDefault="00CB6167" w:rsidP="00CB616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Introducción: destrezas o temas</w:t>
                </w:r>
              </w:p>
            </w:sdtContent>
          </w:sdt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Tiempos verbales progresivos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890461646"/>
              <w:placeholder>
                <w:docPart w:val="D2D1B3034D0D49EAAB0CAD775C2902E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6167" w:rsidRPr="005E1F4C" w:rsidRDefault="00CB6167" w:rsidP="00CB616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Introducción: destrezas o temas</w:t>
                </w:r>
              </w:p>
            </w:sdtContent>
          </w:sdt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Tiempos verbales progresivos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775208965"/>
              <w:placeholder>
                <w:docPart w:val="5A7194B1EDEB41F08B14F4CF6CF64311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CB6167" w:rsidRPr="005E1F4C" w:rsidRDefault="0075673D" w:rsidP="00CB6167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75673D" w:rsidRPr="005E1F4C">
              <w:rPr>
                <w:rFonts w:ascii="Arial" w:hAnsi="Arial" w:cs="Arial"/>
                <w:sz w:val="20"/>
                <w:szCs w:val="20"/>
              </w:rPr>
              <w:t>Instrucciones para el examen.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6167" w:rsidRPr="005E1F4C" w:rsidTr="00883376">
        <w:trPr>
          <w:trHeight w:val="58"/>
        </w:trPr>
        <w:tc>
          <w:tcPr>
            <w:tcW w:w="899" w:type="pct"/>
            <w:vAlign w:val="center"/>
          </w:tcPr>
          <w:p w:rsidR="00CB6167" w:rsidRPr="005E1F4C" w:rsidRDefault="00CB6167" w:rsidP="00CB616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179039107"/>
              <w:placeholder>
                <w:docPart w:val="CFBCA438D6FF43B5A6DC422F2B5EA044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3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Explica: Prueba corta sobre el modo indicativo del verbo en su forma simple.</w:t>
            </w: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Introducción del modo subjuntivo del verbo en su forma simple a través de ejemplos. </w:t>
            </w: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Texto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Becerrillo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(Pensamiento y comunicación 7 págs. 14-17)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190725144"/>
              <w:placeholder>
                <w:docPart w:val="88E2B7108B40449B89BF41655B66809C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El maestro modelará ejercicios del modo subjuntivo del verbo en su forma simple.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99690350"/>
              <w:placeholder>
                <w:docPart w:val="760B1F13A1C6457E8E8D9531F6E42607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El maestro modelará ejercicios de los tiempos verbales progresivos.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264888368"/>
              <w:placeholder>
                <w:docPart w:val="E28E582B34E4459889E923BB2B03EB23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75673D" w:rsidRPr="005E1F4C" w:rsidRDefault="0075673D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El maestro dirigirá la clase en cinco grupos y cada grupo representará un tiempo verbal diferente.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79574877"/>
              <w:placeholder>
                <w:docPart w:val="A7172F88CA814E2A9517D093E77A12F4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CB6167" w:rsidRPr="005E1F4C" w:rsidRDefault="00CB6167" w:rsidP="00CB6167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75673D" w:rsidRPr="005E1F4C">
              <w:rPr>
                <w:rFonts w:ascii="Arial" w:hAnsi="Arial" w:cs="Arial"/>
                <w:sz w:val="20"/>
                <w:szCs w:val="20"/>
              </w:rPr>
              <w:t xml:space="preserve">administración del examen 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6167" w:rsidRPr="005E1F4C" w:rsidTr="00883376">
        <w:trPr>
          <w:trHeight w:val="1898"/>
        </w:trPr>
        <w:tc>
          <w:tcPr>
            <w:tcW w:w="899" w:type="pct"/>
            <w:vAlign w:val="center"/>
          </w:tcPr>
          <w:p w:rsidR="00CB6167" w:rsidRPr="005E1F4C" w:rsidRDefault="00CB6167" w:rsidP="00CB6167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128357818"/>
              <w:placeholder>
                <w:docPart w:val="FF2556B6D4D34D90AFC3FEEC04B2E426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6167" w:rsidRPr="005E1F4C" w:rsidRDefault="00CB6167" w:rsidP="00CB6167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Discusión de lectura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75673D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Se analizará la idea principal el texto.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1313100232"/>
              <w:placeholder>
                <w:docPart w:val="8A45C728A5B44562BB4FA85EDCBED83B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6167" w:rsidRPr="005E1F4C" w:rsidRDefault="00CB6167" w:rsidP="00CB6167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4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Realizar ejercicios de práctica de modo subjuntivo del verbo en su forma simple.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95050307"/>
              <w:placeholder>
                <w:docPart w:val="C5B5A26DCA9D49EBA17C1B0CD0CE6AB9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6167" w:rsidRPr="005E1F4C" w:rsidRDefault="00CB6167" w:rsidP="00CB6167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Realizar ejercicios de práctica los tiempos verbales progresivos. 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455412836"/>
              <w:placeholder>
                <w:docPart w:val="D1DC6E797B1940F0BA02F59130B35943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6167" w:rsidRPr="005E1F4C" w:rsidRDefault="00CB6167" w:rsidP="00CB6167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75673D">
            <w:pPr>
              <w:numPr>
                <w:ilvl w:val="0"/>
                <w:numId w:val="22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75673D" w:rsidRPr="005E1F4C">
              <w:rPr>
                <w:rFonts w:ascii="Arial" w:hAnsi="Arial" w:cs="Arial"/>
                <w:sz w:val="20"/>
                <w:szCs w:val="20"/>
              </w:rPr>
              <w:t>Presentación de los trabajos grupales.</w:t>
            </w: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139157510"/>
              <w:placeholder>
                <w:docPart w:val="A09F26E21C2B4A3992F75D1E2F588207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CB6167" w:rsidRPr="005E1F4C" w:rsidRDefault="00CB6167" w:rsidP="00CB6167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CB6167" w:rsidRPr="005E1F4C" w:rsidRDefault="00CB6167" w:rsidP="00CB6167">
            <w:pPr>
              <w:numPr>
                <w:ilvl w:val="0"/>
                <w:numId w:val="25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75673D" w:rsidRPr="005E1F4C">
              <w:rPr>
                <w:rFonts w:ascii="Arial" w:hAnsi="Arial" w:cs="Arial"/>
                <w:sz w:val="20"/>
                <w:szCs w:val="20"/>
              </w:rPr>
              <w:t>recogido, corrección y tabulación del examen.</w:t>
            </w:r>
          </w:p>
          <w:p w:rsidR="00CB6167" w:rsidRPr="005E1F4C" w:rsidRDefault="00CB6167" w:rsidP="00CB6167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3376" w:rsidRPr="005E1F4C" w:rsidTr="00883376">
        <w:trPr>
          <w:trHeight w:val="58"/>
        </w:trPr>
        <w:tc>
          <w:tcPr>
            <w:tcW w:w="899" w:type="pct"/>
            <w:vAlign w:val="center"/>
          </w:tcPr>
          <w:p w:rsidR="00883376" w:rsidRPr="005E1F4C" w:rsidRDefault="00883376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Avalúos Formativos - Otras evidencias</w:t>
            </w:r>
          </w:p>
        </w:tc>
        <w:tc>
          <w:tcPr>
            <w:tcW w:w="850" w:type="pct"/>
          </w:tcPr>
          <w:p w:rsidR="00883376" w:rsidRPr="005E1F4C" w:rsidRDefault="00406CC6" w:rsidP="00883376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1735193732"/>
                <w:placeholder>
                  <w:docPart w:val="5B6D7537B2684E6991062D023AD48D0D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920414092"/>
                <w:placeholder>
                  <w:docPart w:val="31D2A6F2FB4642119AD1BEB11DC12C12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E2748" w:rsidRPr="005E1F4C">
                  <w:rPr>
                    <w:rFonts w:ascii="Arial" w:hAnsi="Arial" w:cs="Arial"/>
                    <w:sz w:val="20"/>
                    <w:szCs w:val="20"/>
                  </w:rPr>
                  <w:t>Prueba corta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48598913"/>
                <w:placeholder>
                  <w:docPart w:val="773768096A2246859DDDE7896666CB6C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5A324E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Ejercicios de práctica</w:t>
            </w: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749993993"/>
                <w:placeholder>
                  <w:docPart w:val="4E6D065715ED49C59EA1218484F08DC6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CB6167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Ejercicios de práctica</w:t>
            </w: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80515873"/>
                <w:placeholder>
                  <w:docPart w:val="D75658AAD72C474E85F6D12BAF23B81D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CB6167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Ejercicios de práctica</w:t>
            </w: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3376" w:rsidRPr="005E1F4C" w:rsidTr="00883376">
        <w:trPr>
          <w:trHeight w:val="58"/>
        </w:trPr>
        <w:tc>
          <w:tcPr>
            <w:tcW w:w="899" w:type="pct"/>
            <w:vAlign w:val="center"/>
          </w:tcPr>
          <w:p w:rsidR="00883376" w:rsidRPr="005E1F4C" w:rsidRDefault="00883376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535340527"/>
                <w:placeholder>
                  <w:docPart w:val="2F40E9CBACD24CB4A526E4E481FF946C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5E2748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44346789"/>
              <w:placeholder>
                <w:docPart w:val="AEC2665D607E450784768D440C9E734F"/>
              </w:placeholder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5E2748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Texto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669851178"/>
              <w:placeholder>
                <w:docPart w:val="9F8593D943AC45BF951BFF9214B78C01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1141032356"/>
                <w:placeholder>
                  <w:docPart w:val="28E9DF12AFFA4188A5A83CC83061DBC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5A324E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5A324E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965623391"/>
              <w:placeholder>
                <w:docPart w:val="0C39711828E6486AA630B39C1A0D2D9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648400744"/>
              <w:placeholder>
                <w:docPart w:val="70A98A9610CA4BDD9B7ECB01B430EA9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27950535"/>
                <w:placeholder>
                  <w:docPart w:val="DC32D16C351F487D813A5B7CD17E3BF1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884127537"/>
              <w:placeholder>
                <w:docPart w:val="EA023953F03942A9BA3DABD2BDAB420F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16959443"/>
              <w:placeholder>
                <w:docPart w:val="C1B8BA676BEC4A45BA17255A9B8E9A13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612209080"/>
                <w:placeholder>
                  <w:docPart w:val="E511152FA39A4EAAB627E47D5BA34BAC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694968332"/>
              <w:placeholder>
                <w:docPart w:val="5EA0FE072DF2410FBB4FB048F71F61C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52403194"/>
              <w:placeholder>
                <w:docPart w:val="EF0B27DA5C514336A033A0FAE9B9E5C1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498181806"/>
                <w:placeholder>
                  <w:docPart w:val="19E30382D8BD447D91EA6659CD79F518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CB6167" w:rsidRPr="005E1F4C">
                  <w:rPr>
                    <w:rFonts w:ascii="Arial" w:hAnsi="Arial" w:cs="Arial"/>
                    <w:sz w:val="20"/>
                    <w:szCs w:val="20"/>
                  </w:rPr>
                  <w:t>Hojas fotocopiadas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599012428"/>
              <w:placeholder>
                <w:docPart w:val="7BC5AC78E4C342BDA6BB6C1B66E9577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rPr>
                    <w:rFonts w:ascii="Arial" w:eastAsia="Times New Roman" w:hAnsi="Arial" w:cs="Arial"/>
                    <w:sz w:val="20"/>
                    <w:szCs w:val="20"/>
                    <w:lang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453702187"/>
              <w:placeholder>
                <w:docPart w:val="53FD1323652247418385E9B8416327C1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883376" w:rsidRPr="005E1F4C" w:rsidTr="00883376">
        <w:trPr>
          <w:trHeight w:val="58"/>
        </w:trPr>
        <w:tc>
          <w:tcPr>
            <w:tcW w:w="899" w:type="pct"/>
            <w:vAlign w:val="center"/>
          </w:tcPr>
          <w:p w:rsidR="00883376" w:rsidRPr="005E1F4C" w:rsidRDefault="00883376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893255431"/>
                <w:placeholder>
                  <w:docPart w:val="01EFB7E504374D38B5DB60C836701400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5A324E" w:rsidRPr="005E1F4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883376" w:rsidRPr="005E1F4C" w:rsidRDefault="005A324E" w:rsidP="00883376">
            <w:pPr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Traer una lista de verbos en el modo subjuntivo.</w:t>
            </w:r>
          </w:p>
          <w:p w:rsidR="00883376" w:rsidRPr="005E1F4C" w:rsidRDefault="00883376" w:rsidP="00883376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859638464"/>
                <w:placeholder>
                  <w:docPart w:val="A53659547F4E4FB8A2625A3579721D4D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119763531"/>
                <w:placeholder>
                  <w:docPart w:val="03F82BE3CAEE424290A5DBEC88522A63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1682474986"/>
                <w:placeholder>
                  <w:docPart w:val="D567C345B2DD4048ACC1B81514C1A6EB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83376" w:rsidRPr="005E1F4C" w:rsidRDefault="00406CC6" w:rsidP="00883376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949460854"/>
                <w:placeholder>
                  <w:docPart w:val="B01E3A7061AA46DDA21533CEBF21112C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88337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83376" w:rsidRPr="00406CC6" w:rsidTr="00883376">
        <w:trPr>
          <w:trHeight w:val="392"/>
        </w:trPr>
        <w:tc>
          <w:tcPr>
            <w:tcW w:w="899" w:type="pct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40862991"/>
              <w:placeholder>
                <w:docPart w:val="6B81E564365C4CDCA23DCA85F44400F3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56234959"/>
              <w:placeholder>
                <w:docPart w:val="529CD91496094E6D91D16935B9CC2A7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39406956"/>
              <w:placeholder>
                <w:docPart w:val="0981C40D9EFA4E8C99F7544DD51B281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406CC6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08734347"/>
              <w:placeholder>
                <w:docPart w:val="6B81E564365C4CDCA23DCA85F44400F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932345274"/>
              <w:placeholder>
                <w:docPart w:val="33386E75618742F386EBF208B7B4281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31509340"/>
              <w:placeholder>
                <w:docPart w:val="6B81E564365C4CDCA23DCA85F44400F3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54340829"/>
              <w:placeholder>
                <w:docPart w:val="8AC68FD5BCC444CF92D1D9F11C8B227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68823080"/>
              <w:placeholder>
                <w:docPart w:val="6B81E564365C4CDCA23DCA85F44400F3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76077824"/>
              <w:placeholder>
                <w:docPart w:val="8A0C4F8CDD4F465DA2D8671434C90E6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71427079"/>
              <w:placeholder>
                <w:docPart w:val="BB327EBAC9244A8BA7A9541BAF1DCBB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988394477"/>
              <w:placeholder>
                <w:docPart w:val="2E61870CAB7A4601BD965AC94E8ABB5D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683006527"/>
              <w:placeholder>
                <w:docPart w:val="A7ACEED9A9084EF887C4741BB848D45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406CC6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62070476"/>
              <w:placeholder>
                <w:docPart w:val="BB327EBAC9244A8BA7A9541BAF1DCBBB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888074581"/>
              <w:placeholder>
                <w:docPart w:val="7E753A432104432DB6A541B95057BE1F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958644553"/>
              <w:placeholder>
                <w:docPart w:val="BB327EBAC9244A8BA7A9541BAF1DCBBB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72395326"/>
              <w:placeholder>
                <w:docPart w:val="251CBDBB2FD645B7B9FA85C6A0D25CE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639965380"/>
              <w:placeholder>
                <w:docPart w:val="BB327EBAC9244A8BA7A9541BAF1DCBB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228962479"/>
              <w:placeholder>
                <w:docPart w:val="0A7D1CD3E8494D339C0C7919595D571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92372694"/>
              <w:placeholder>
                <w:docPart w:val="5EEB150ECB8E4682B234AD91D52C624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12126519"/>
              <w:placeholder>
                <w:docPart w:val="9A0F30DBC4FF42BA9DBAC1076CF59BB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22975823"/>
              <w:placeholder>
                <w:docPart w:val="FAD57166351B4A8883F370297DE2583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406CC6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702139216"/>
              <w:placeholder>
                <w:docPart w:val="5EEB150ECB8E4682B234AD91D52C624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543334721"/>
              <w:placeholder>
                <w:docPart w:val="514B7A1861574D26A9050EB8578F0D23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754264777"/>
              <w:placeholder>
                <w:docPart w:val="5EEB150ECB8E4682B234AD91D52C624E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906989820"/>
              <w:placeholder>
                <w:docPart w:val="E5268F6C41EB431FB8A267A89F295754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9984205"/>
              <w:placeholder>
                <w:docPart w:val="5EEB150ECB8E4682B234AD91D52C624E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170835675"/>
              <w:placeholder>
                <w:docPart w:val="DB70362D10374F53B708A2FCE54A1FB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90092912"/>
              <w:placeholder>
                <w:docPart w:val="AD14B28B170447B28E75BC83C7791D78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56968872"/>
              <w:placeholder>
                <w:docPart w:val="BE1690EB4FA6454381496B57B20F5CA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007712319"/>
              <w:placeholder>
                <w:docPart w:val="5A061CBD8DA3402F9D70AAC37042014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406CC6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618017994"/>
              <w:placeholder>
                <w:docPart w:val="AD14B28B170447B28E75BC83C7791D78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4071773"/>
              <w:placeholder>
                <w:docPart w:val="D228ECE6407D4DF897A19A09C68BB639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5060013"/>
              <w:placeholder>
                <w:docPart w:val="AD14B28B170447B28E75BC83C7791D78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42056605"/>
              <w:placeholder>
                <w:docPart w:val="2D9C1DA0EF124345908324CF671D0DB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27618166"/>
              <w:placeholder>
                <w:docPart w:val="AD14B28B170447B28E75BC83C7791D78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98468485"/>
              <w:placeholder>
                <w:docPart w:val="46288E1E80D34CE8AE244418BED7AFE5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05877620"/>
              <w:placeholder>
                <w:docPart w:val="6858F585D96B46B3B9AE66FD44E24C3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74909184"/>
              <w:placeholder>
                <w:docPart w:val="21D5107661A8468493C48F1ED2AB3F93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82136767"/>
              <w:placeholder>
                <w:docPart w:val="4E17CF1649E94DD4872BDFAC424F4E6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883376" w:rsidRPr="00406CC6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406CC6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8242976"/>
              <w:placeholder>
                <w:docPart w:val="6858F585D96B46B3B9AE66FD44E24C3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59855205"/>
              <w:placeholder>
                <w:docPart w:val="280F8F200AA742E99CC91CC784A9BE0B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301894146"/>
              <w:placeholder>
                <w:docPart w:val="6858F585D96B46B3B9AE66FD44E24C3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665237706"/>
              <w:placeholder>
                <w:docPart w:val="767C4861C9EF43EBB7B6D5015C44F57A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780931404"/>
              <w:placeholder>
                <w:docPart w:val="6858F585D96B46B3B9AE66FD44E24C3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665703545"/>
              <w:placeholder>
                <w:docPart w:val="AB5904DD318541B8A57CE8263A076D36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883376" w:rsidRPr="005E1F4C" w:rsidRDefault="00883376" w:rsidP="00883376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883376" w:rsidRPr="005E1F4C" w:rsidTr="00883376">
        <w:trPr>
          <w:trHeight w:val="99"/>
        </w:trPr>
        <w:tc>
          <w:tcPr>
            <w:tcW w:w="899" w:type="pct"/>
          </w:tcPr>
          <w:p w:rsidR="00883376" w:rsidRPr="005E1F4C" w:rsidRDefault="00883376" w:rsidP="00883376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67064631"/>
                <w:placeholder>
                  <w:docPart w:val="8CEE23341D84421BA5D7AE85CC17EE5C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25576535"/>
                <w:placeholder>
                  <w:docPart w:val="A7AD811ECB524E5197DC89E82BBBB750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30647020"/>
                <w:placeholder>
                  <w:docPart w:val="D54DBBF2332C470AA523258A41B072AB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2086178819"/>
                <w:placeholder>
                  <w:docPart w:val="1083A17B4AF843E3A234A6358D46B1B2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883376" w:rsidRPr="005E1F4C" w:rsidRDefault="00406CC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61868233"/>
                <w:placeholder>
                  <w:docPart w:val="6EED542C13934311956872660ED2E67B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88337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883376" w:rsidRPr="005E1F4C" w:rsidRDefault="00883376" w:rsidP="0088337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83376" w:rsidRPr="005E1F4C" w:rsidRDefault="00883376" w:rsidP="0088337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883376" w:rsidRPr="005E1F4C" w:rsidRDefault="00406CC6" w:rsidP="0088337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9B18041" wp14:editId="69921401">
                <wp:simplePos x="0" y="0"/>
                <wp:positionH relativeFrom="column">
                  <wp:posOffset>5559425</wp:posOffset>
                </wp:positionH>
                <wp:positionV relativeFrom="paragraph">
                  <wp:posOffset>-687705</wp:posOffset>
                </wp:positionV>
                <wp:extent cx="4735195" cy="672465"/>
                <wp:effectExtent l="0" t="0" r="19050" b="2095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06CC6" w:rsidRDefault="00406CC6" w:rsidP="00406CC6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</w:p>
                          <w:p w:rsidR="00406CC6" w:rsidRDefault="00406CC6" w:rsidP="00406CC6">
                            <w:r>
                              <w:t>Distrito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</w:t>
                            </w:r>
                          </w:p>
                          <w:p w:rsidR="00406CC6" w:rsidRPr="008B125D" w:rsidRDefault="00406CC6" w:rsidP="00406CC6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6" o:spid="_x0000_s1030" type="#_x0000_t202" style="position:absolute;margin-left:437.75pt;margin-top:-54.15pt;width:372.85pt;height:52.95pt;z-index:25166592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" strokecolor="gray">
                <v:textbox style="mso-fit-shape-to-text:t">
                  <w:txbxContent>
                    <w:p w:rsidR="00406CC6" w:rsidRDefault="00406CC6" w:rsidP="00406CC6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</w:p>
                    <w:p w:rsidR="00406CC6" w:rsidRDefault="00406CC6" w:rsidP="00406CC6">
                      <w:r>
                        <w:t>Distrito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</w:t>
                      </w:r>
                    </w:p>
                    <w:p w:rsidR="00406CC6" w:rsidRPr="008B125D" w:rsidRDefault="00406CC6" w:rsidP="00406CC6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883376" w:rsidRPr="005E1F4C" w:rsidRDefault="00883376" w:rsidP="0088337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Default="0075673D" w:rsidP="0088337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Pr="005E1F4C" w:rsidRDefault="00406CC6" w:rsidP="0088337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r w:rsidRPr="005E1F4C">
        <w:rPr>
          <w:rFonts w:ascii="Arial" w:hAnsi="Arial" w:cs="Arial"/>
          <w:sz w:val="20"/>
          <w:szCs w:val="20"/>
        </w:rPr>
        <w:t xml:space="preserve">Título de la unidad: 7.4 </w:t>
      </w:r>
      <w:r w:rsidRPr="005E1F4C">
        <w:rPr>
          <w:rFonts w:ascii="Arial" w:hAnsi="Arial" w:cs="Arial"/>
          <w:sz w:val="20"/>
          <w:szCs w:val="20"/>
          <w:u w:val="single"/>
        </w:rPr>
        <w:t>¡Somos investigadores!</w:t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371838295"/>
          <w:placeholder>
            <w:docPart w:val="6E749AE7FB5D4C448DCE7CC4015FB7F1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>5</w:t>
          </w:r>
        </w:sdtContent>
      </w:sdt>
    </w:p>
    <w:p w:rsidR="0075673D" w:rsidRPr="005E1F4C" w:rsidRDefault="0075673D" w:rsidP="0075673D">
      <w:pPr>
        <w:tabs>
          <w:tab w:val="left" w:pos="705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ab/>
      </w: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2137673912"/>
          <w:placeholder>
            <w:docPart w:val="6E749AE7FB5D4C448DCE7CC4015FB7F1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Pr="005E1F4C">
        <w:rPr>
          <w:rFonts w:ascii="Arial" w:hAnsi="Arial" w:cs="Arial"/>
          <w:sz w:val="20"/>
          <w:szCs w:val="20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204103288"/>
          <w:placeholder>
            <w:docPart w:val="6E749AE7FB5D4C448DCE7CC4015FB7F1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Séptimo </w:t>
          </w:r>
        </w:sdtContent>
      </w:sdt>
      <w:r w:rsidRPr="005E1F4C">
        <w:rPr>
          <w:rFonts w:ascii="Arial" w:hAnsi="Arial" w:cs="Arial"/>
          <w:sz w:val="20"/>
          <w:szCs w:val="20"/>
        </w:rPr>
        <w:t>Fecha</w:t>
      </w:r>
      <w:proofErr w:type="gramStart"/>
      <w:r w:rsidRPr="005E1F4C">
        <w:rPr>
          <w:rFonts w:ascii="Arial" w:hAnsi="Arial" w:cs="Arial"/>
          <w:sz w:val="20"/>
          <w:szCs w:val="20"/>
        </w:rPr>
        <w:t>:_</w:t>
      </w:r>
      <w:proofErr w:type="gramEnd"/>
      <w:r w:rsidRPr="005E1F4C">
        <w:rPr>
          <w:rFonts w:ascii="Arial" w:hAnsi="Arial" w:cs="Arial"/>
          <w:sz w:val="20"/>
          <w:szCs w:val="20"/>
        </w:rPr>
        <w:t>___________________</w:t>
      </w: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7"/>
        <w:gridCol w:w="2552"/>
        <w:gridCol w:w="2552"/>
        <w:gridCol w:w="2552"/>
        <w:gridCol w:w="2441"/>
        <w:gridCol w:w="2243"/>
        <w:gridCol w:w="225"/>
      </w:tblGrid>
      <w:tr w:rsidR="0075673D" w:rsidRPr="005E1F4C" w:rsidTr="0075673D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75673D" w:rsidRPr="005E1F4C" w:rsidTr="0075673D">
        <w:trPr>
          <w:trHeight w:val="187"/>
        </w:trPr>
        <w:tc>
          <w:tcPr>
            <w:tcW w:w="4935" w:type="pct"/>
            <w:gridSpan w:val="6"/>
            <w:tcBorders>
              <w:right w:val="nil"/>
            </w:tcBorders>
            <w:shd w:val="clear" w:color="auto" w:fill="FFFFFF"/>
          </w:tcPr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CD1.  Una investigación se puede enfocar en áreas de interés personal, así como en temas académicos asignados. </w:t>
            </w:r>
          </w:p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CD2.  Los investigadores se apoyan en varias fuentes para obtener información. </w:t>
            </w:r>
          </w:p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CD3.  El proceso de edición ayuda a aclarar la redacción y fortalece el impacto del texto que escribo sobre el lector. </w:t>
            </w:r>
          </w:p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CD4.  Los escritores siguen el “Proceso de escritura” para redactar textos.</w:t>
            </w:r>
          </w:p>
        </w:tc>
        <w:tc>
          <w:tcPr>
            <w:tcW w:w="65" w:type="pct"/>
            <w:tcBorders>
              <w:left w:val="nil"/>
            </w:tcBorders>
            <w:shd w:val="clear" w:color="auto" w:fill="FFFFFF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673D" w:rsidRPr="005E1F4C" w:rsidTr="0075673D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75673D" w:rsidRPr="005E1F4C" w:rsidTr="0075673D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75673D" w:rsidRPr="005E1F4C" w:rsidRDefault="0075673D" w:rsidP="0075673D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</w:p>
        </w:tc>
      </w:tr>
      <w:tr w:rsidR="0075673D" w:rsidRPr="005E1F4C" w:rsidTr="0075673D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75673D" w:rsidRPr="005E1F4C" w:rsidTr="0075673D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75673D" w:rsidRPr="005E1F4C" w:rsidRDefault="0075673D" w:rsidP="0075673D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75673D" w:rsidRPr="005E1F4C" w:rsidTr="0075673D">
        <w:trPr>
          <w:trHeight w:val="79"/>
        </w:trPr>
        <w:tc>
          <w:tcPr>
            <w:tcW w:w="899" w:type="pct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gridSpan w:val="2"/>
            <w:shd w:val="clear" w:color="auto" w:fill="D9E2F3"/>
          </w:tcPr>
          <w:p w:rsidR="0075673D" w:rsidRPr="005E1F4C" w:rsidRDefault="0075673D" w:rsidP="0075673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B55CDD" w:rsidRPr="00406CC6" w:rsidTr="0075673D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51619262"/>
              <w:placeholder>
                <w:docPart w:val="41DC473758AB4986883BCA1F6B8E79A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4550485"/>
              <w:placeholder>
                <w:docPart w:val="A48A381E41C8461D848448CA378A7C3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29227954"/>
              <w:placeholder>
                <w:docPart w:val="33C3EB5BBD9044B99A13E27A40E0070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32825011"/>
              <w:placeholder>
                <w:docPart w:val="5EE1F43D51784516817E5E3AE4DA0766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332569528"/>
              <w:placeholder>
                <w:docPart w:val="295D232DF67E41BB8A7D9BC16669E79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04679149"/>
              <w:placeholder>
                <w:docPart w:val="DB63EC2685F94CF89634DF395F9B788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42272736"/>
              <w:placeholder>
                <w:docPart w:val="6982EE8239C9474286A2E913CC7E153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358659248"/>
              <w:placeholder>
                <w:docPart w:val="C37C746CFC154E95AB7ACFDF2E3B6E0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58531262"/>
              <w:placeholder>
                <w:docPart w:val="F73EE288264245C6BEC739ED3BD151C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88393967"/>
              <w:placeholder>
                <w:docPart w:val="841C45D7F23E4F809B5D5E9C4D9532D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69270592"/>
              <w:placeholder>
                <w:docPart w:val="B008F77B990845C4B778581CCD2E8C0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88714864"/>
              <w:placeholder>
                <w:docPart w:val="F6AEC3F74C1D4304AD518A9DB38CA4DD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16814988"/>
              <w:placeholder>
                <w:docPart w:val="C1EB902F5FB04F448C912066005AC6A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442273382"/>
              <w:placeholder>
                <w:docPart w:val="40857EB690324D8A9FB8AB7CB984250C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91384296"/>
              <w:placeholder>
                <w:docPart w:val="7DC9A95F97BF401A8A59CBF2511683D4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643472892"/>
              <w:placeholder>
                <w:docPart w:val="7A1BC736A2A04F8CA1AC0FCFE6842B3D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138092737"/>
              <w:placeholder>
                <w:docPart w:val="E111568CF473414CBEE8A7F814EE097A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2D1F36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263889904"/>
              <w:placeholder>
                <w:docPart w:val="2490ED7976604626AEF1F218FDB97E4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2D1F36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975902439"/>
              <w:placeholder>
                <w:docPart w:val="F16402F94E3C412BB8936C7219730193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21596511"/>
              <w:placeholder>
                <w:docPart w:val="063D77EE9D3E42E9B0BE3DEC89A2DA44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</w:tr>
      <w:tr w:rsidR="00B55CDD" w:rsidRPr="005E1F4C" w:rsidTr="0075673D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B55CDD" w:rsidRPr="005E1F4C" w:rsidRDefault="00B55CDD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7.AO.CC.1</w:t>
            </w:r>
          </w:p>
        </w:tc>
        <w:tc>
          <w:tcPr>
            <w:tcW w:w="801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B55CDD" w:rsidRPr="005E1F4C" w:rsidRDefault="00B55CDD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B55CDD" w:rsidRPr="005E1F4C" w:rsidRDefault="00B55CDD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  <w:shd w:val="clear" w:color="auto" w:fill="auto"/>
            <w:vAlign w:val="center"/>
          </w:tcPr>
          <w:p w:rsidR="002D1F36" w:rsidRPr="005E1F4C" w:rsidRDefault="002D1F36" w:rsidP="002D1F3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2D1F36" w:rsidRPr="005E1F4C" w:rsidRDefault="002D1F36" w:rsidP="002D1F3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7.E.PE.5a</w:t>
            </w:r>
          </w:p>
          <w:p w:rsidR="002D1F36" w:rsidRPr="005E1F4C" w:rsidRDefault="002D1F36" w:rsidP="002D1F3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B55CDD" w:rsidRPr="005E1F4C" w:rsidRDefault="002D1F36" w:rsidP="002D1F36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</w:tc>
      </w:tr>
      <w:tr w:rsidR="00B55CDD" w:rsidRPr="005E1F4C" w:rsidTr="0075673D">
        <w:trPr>
          <w:trHeight w:val="713"/>
        </w:trPr>
        <w:tc>
          <w:tcPr>
            <w:tcW w:w="899" w:type="pct"/>
            <w:vAlign w:val="center"/>
          </w:tcPr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vAlign w:val="center"/>
          </w:tcPr>
          <w:p w:rsidR="00B55CDD" w:rsidRPr="005E1F4C" w:rsidRDefault="00406CC6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124537819"/>
                <w:placeholder>
                  <w:docPart w:val="04CFD6753146458E99FC5153C56697E1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55CD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B55CDD" w:rsidRPr="005E1F4C" w:rsidRDefault="00406CC6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238939535"/>
                <w:placeholder>
                  <w:docPart w:val="51C994929111407A924EB2E7F52E7A14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55CD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B55CDD" w:rsidRPr="005E1F4C" w:rsidRDefault="00406CC6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042360554"/>
                <w:placeholder>
                  <w:docPart w:val="9F0ECD5E41A441C3A2EB60784C020A69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55CD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B55CDD" w:rsidRPr="005E1F4C" w:rsidRDefault="00406CC6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984697374"/>
                <w:placeholder>
                  <w:docPart w:val="D5ABFF56383143B29EDE73C41D3955D0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55CD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gridSpan w:val="2"/>
            <w:vAlign w:val="center"/>
          </w:tcPr>
          <w:p w:rsidR="00B55CDD" w:rsidRPr="005E1F4C" w:rsidRDefault="00406CC6" w:rsidP="00B55CD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233893958"/>
                <w:placeholder>
                  <w:docPart w:val="B83E0E6F651445F29AC959EE3C330278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B55CD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B55CDD" w:rsidRPr="005E1F4C" w:rsidTr="0075673D">
        <w:trPr>
          <w:trHeight w:val="58"/>
        </w:trPr>
        <w:tc>
          <w:tcPr>
            <w:tcW w:w="899" w:type="pct"/>
            <w:vAlign w:val="center"/>
          </w:tcPr>
          <w:p w:rsidR="00B55CDD" w:rsidRPr="005E1F4C" w:rsidRDefault="00B55CDD" w:rsidP="00B55CD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</w:tcPr>
          <w:p w:rsidR="00B55CDD" w:rsidRPr="005E1F4C" w:rsidRDefault="00406CC6" w:rsidP="00B55CD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561994160"/>
                <w:placeholder>
                  <w:docPart w:val="5A3EE01BA76B4562901C5D7B8F19622F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Después de la explicación del maestro, el estudiante reconocerá raíces y afijos griegos y latinos para entender el significado de una palabra. </w:t>
                </w:r>
              </w:sdtContent>
            </w:sdt>
          </w:p>
          <w:p w:rsidR="00B55CDD" w:rsidRPr="005E1F4C" w:rsidRDefault="00B55CDD" w:rsidP="00B55CDD">
            <w:pPr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B55CDD" w:rsidRPr="005E1F4C" w:rsidRDefault="00406CC6" w:rsidP="00B55CD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62306532"/>
                <w:placeholder>
                  <w:docPart w:val="C76BF3FCC57B4B52AB2CCB7532286FE1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A través de</w:t>
                </w:r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 xml:space="preserve"> preguntas guías, el estudiante participará activamente de discusiones colaborativas sobre el texto leído.</w:t>
                </w:r>
              </w:sdtContent>
            </w:sdt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55CDD" w:rsidRPr="005E1F4C" w:rsidRDefault="00406CC6" w:rsidP="00B55CD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852452374"/>
                <w:placeholder>
                  <w:docPart w:val="34C716A0645A4833B9F54192770CC05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Luego de finalizar la clase</w:t>
                </w:r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>, el estudiante construirá palabras con sufijos  griegos y latinos.</w:t>
                </w:r>
              </w:sdtContent>
            </w:sdt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B55CDD" w:rsidRPr="005E1F4C" w:rsidRDefault="00406CC6" w:rsidP="00B55CD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1642307590"/>
                <w:placeholder>
                  <w:docPart w:val="C2161DFA7F4A480FAAFD43082D68767E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 xml:space="preserve">Luego del estudio de los sufijos y </w:t>
                </w:r>
                <w:proofErr w:type="spellStart"/>
                <w:r w:rsidR="00FF5BC7" w:rsidRPr="005E1F4C">
                  <w:rPr>
                    <w:rFonts w:ascii="Arial" w:hAnsi="Arial" w:cs="Arial"/>
                    <w:sz w:val="20"/>
                    <w:szCs w:val="20"/>
                  </w:rPr>
                  <w:t>prefjos</w:t>
                </w:r>
                <w:proofErr w:type="spellEnd"/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>, el estudiante construirá palabras con prefijos  griegos y latinos.</w:t>
                </w:r>
              </w:sdtContent>
            </w:sdt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B55CDD" w:rsidRPr="005E1F4C" w:rsidRDefault="00406CC6" w:rsidP="00B55CD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90249544"/>
                <w:placeholder>
                  <w:docPart w:val="64C0305427ED40078E0FCD0C6347D81D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Después de la explicación del maestro, el estudiante comprenderá el proceso de escritura. </w:t>
                </w:r>
              </w:sdtContent>
            </w:sdt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5CDD" w:rsidRPr="005E1F4C" w:rsidTr="0075673D">
        <w:trPr>
          <w:trHeight w:val="58"/>
        </w:trPr>
        <w:tc>
          <w:tcPr>
            <w:tcW w:w="899" w:type="pct"/>
            <w:vAlign w:val="center"/>
          </w:tcPr>
          <w:p w:rsidR="00B55CDD" w:rsidRPr="005E1F4C" w:rsidRDefault="00B55CDD" w:rsidP="00B55CD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Inicio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091998849"/>
              <w:placeholder>
                <w:docPart w:val="3BB9185ED87E411BA47A63D783B1A2CC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55CDD" w:rsidRPr="005E1F4C" w:rsidRDefault="00B55CDD" w:rsidP="00B55CD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El maestro dividirá la clase en dos grupos y repartirá una lista de palabras con raíces de origen griego y latino. Cada grupo deberá escribir palabras que contienen esas raíces. El equipo con más palabras gana. Esta actividad puede tomar 5-10 minutos antes de comenzar una lectura.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380638475"/>
              <w:placeholder>
                <w:docPart w:val="FFAC0E6EC6DF4EF0A91AC04549124B5C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55CDD" w:rsidRPr="005E1F4C" w:rsidRDefault="00B55CDD" w:rsidP="00B55CD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Resumen de la lectura del día anterior.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417276873"/>
              <w:placeholder>
                <w:docPart w:val="9B5A1C9198F64D079244DE83C87A4F5F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55CDD" w:rsidRPr="005E1F4C" w:rsidRDefault="00B55CDD" w:rsidP="00B55CD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Los sufijos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675722618"/>
              <w:placeholder>
                <w:docPart w:val="B4578B81B892458894166F3BF91E3AE8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55CDD" w:rsidRPr="005E1F4C" w:rsidRDefault="00B55CDD" w:rsidP="00B55CD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Presentación del tema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Los prefijos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915830808"/>
              <w:placeholder>
                <w:docPart w:val="5DE68A5ED61140A59A75F1121B52A832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55CDD" w:rsidRPr="005E1F4C" w:rsidRDefault="00B55CDD" w:rsidP="00B55CD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B55CDD" w:rsidP="002D1F36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2D1F36" w:rsidRPr="005E1F4C">
              <w:rPr>
                <w:rFonts w:ascii="Arial" w:hAnsi="Arial" w:cs="Arial"/>
                <w:sz w:val="20"/>
                <w:szCs w:val="20"/>
              </w:rPr>
              <w:t>Discusión de la asignación.</w:t>
            </w:r>
          </w:p>
          <w:p w:rsidR="002D1F36" w:rsidRPr="005E1F4C" w:rsidRDefault="002D1F36" w:rsidP="002D1F36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5CDD" w:rsidRPr="005E1F4C" w:rsidTr="0075673D">
        <w:trPr>
          <w:trHeight w:val="58"/>
        </w:trPr>
        <w:tc>
          <w:tcPr>
            <w:tcW w:w="899" w:type="pct"/>
            <w:vAlign w:val="center"/>
          </w:tcPr>
          <w:p w:rsidR="00B55CDD" w:rsidRPr="005E1F4C" w:rsidRDefault="00B55CDD" w:rsidP="00B55CD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1809779646"/>
              <w:placeholder>
                <w:docPart w:val="E4EA4D4727EF4CB8B39C7FB6F83AC5D6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Se leerá </w:t>
            </w:r>
            <w:r w:rsidRPr="005E1F4C">
              <w:rPr>
                <w:rFonts w:ascii="Arial" w:hAnsi="Arial" w:cs="Arial"/>
                <w:i/>
                <w:sz w:val="20"/>
                <w:szCs w:val="20"/>
              </w:rPr>
              <w:t>El mito de la calabaza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(Sueños y palabras 7 págs. 38-39)  lectura en voz alta o silenciosa y discusión socializada.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276795632"/>
              <w:placeholder>
                <w:docPart w:val="6A5E48DF366E4ECA8808E2C3BDC05556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Actividades:</w:t>
            </w:r>
          </w:p>
          <w:p w:rsidR="00B55CDD" w:rsidRPr="005E1F4C" w:rsidRDefault="00B55CDD" w:rsidP="00B55CDD">
            <w:pPr>
              <w:numPr>
                <w:ilvl w:val="0"/>
                <w:numId w:val="27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Se realizarán ejercicios de comprensión de lectura del libro de texto (Sueños y palabras págs.40-42) Cuaderno (págs.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20-21)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477730572"/>
              <w:placeholder>
                <w:docPart w:val="9A9D6AB8373F4E8695B51E6D6D6F1D25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El estudiante señalará los prefijos y sufijos de origen griego y latino y tipos de palabras presentes en el libro de texto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 xml:space="preserve">(Sueños y palabras 7 págs. 76-77) </w:t>
            </w:r>
          </w:p>
          <w:p w:rsidR="00B55CDD" w:rsidRPr="005E1F4C" w:rsidRDefault="00B55CDD" w:rsidP="00B55CDD">
            <w:p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310365990"/>
              <w:placeholder>
                <w:docPart w:val="2EF1C2D5583D41BFB058969D3EC341FE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El estudiante señalará los prefijos  de origen griego y latino y tipos de palabras presentes en el libro de texto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 xml:space="preserve">(Sueños y palabras 7 págs. 110-111) </w:t>
            </w:r>
          </w:p>
          <w:p w:rsidR="00B55CDD" w:rsidRPr="005E1F4C" w:rsidRDefault="00B55CDD" w:rsidP="00B55CDD">
            <w:pPr>
              <w:spacing w:after="0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i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611774130"/>
              <w:placeholder>
                <w:docPart w:val="D5AE698DAB6545BCAFC388CB0C4F8BC5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55CDD" w:rsidRPr="005E1F4C" w:rsidRDefault="00B55CDD" w:rsidP="00B55CD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D1F36" w:rsidRPr="005E1F4C">
              <w:rPr>
                <w:rFonts w:ascii="Arial" w:hAnsi="Arial" w:cs="Arial"/>
                <w:sz w:val="20"/>
                <w:szCs w:val="20"/>
              </w:rPr>
              <w:t xml:space="preserve"> El maestro presentará los pasos para el proceso de escritura  (Organizador: Lista de cotejo de planificación y revisión, ver anejos)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5CDD" w:rsidRPr="005E1F4C" w:rsidTr="0075673D">
        <w:trPr>
          <w:trHeight w:val="1898"/>
        </w:trPr>
        <w:tc>
          <w:tcPr>
            <w:tcW w:w="899" w:type="pct"/>
            <w:vAlign w:val="center"/>
          </w:tcPr>
          <w:p w:rsidR="00B55CDD" w:rsidRPr="005E1F4C" w:rsidRDefault="00B55CDD" w:rsidP="00B55CD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315034275"/>
              <w:placeholder>
                <w:docPart w:val="4F20A19DFAB64DB4B8EF8F8AFD668C7B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55CDD" w:rsidRPr="005E1F4C" w:rsidRDefault="00B55CDD" w:rsidP="00B55CDD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Discusión socializada.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813672458"/>
              <w:placeholder>
                <w:docPart w:val="EE8E3B66A4194A56A96554A6624A372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55CDD" w:rsidRPr="005E1F4C" w:rsidRDefault="00B55CDD" w:rsidP="00B55CDD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Discusión de ejercicios.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255394627"/>
              <w:placeholder>
                <w:docPart w:val="217FA894EE1D44589C8106907892EC23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55CDD" w:rsidRPr="005E1F4C" w:rsidRDefault="00B55CDD" w:rsidP="00B55CDD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Corregir trabajo en la libreta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770357954"/>
              <w:placeholder>
                <w:docPart w:val="AB868512C48240789BED21592AD3F7DD"/>
              </w:placeholder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55CDD" w:rsidRPr="005E1F4C" w:rsidRDefault="00B55CDD" w:rsidP="00B55CDD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  <w:t>Corregir trabajo en la libreta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55CDD" w:rsidRPr="005E1F4C" w:rsidRDefault="00B55CDD" w:rsidP="00B55CDD">
            <w:pPr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88587574"/>
              <w:placeholder>
                <w:docPart w:val="E8C50073078B44E2A963971EECE610F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B55CDD" w:rsidRPr="005E1F4C" w:rsidRDefault="00B55CDD" w:rsidP="00B55CDD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B55CDD" w:rsidP="002D1F36">
            <w:pPr>
              <w:numPr>
                <w:ilvl w:val="0"/>
                <w:numId w:val="26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D1F36" w:rsidRPr="005E1F4C">
              <w:rPr>
                <w:rFonts w:ascii="Arial" w:hAnsi="Arial" w:cs="Arial"/>
                <w:sz w:val="20"/>
                <w:szCs w:val="20"/>
              </w:rPr>
              <w:t xml:space="preserve"> Instrucciones para realizar la tarea de desempeño: Informe de investigación  </w:t>
            </w:r>
          </w:p>
          <w:p w:rsidR="00B55CDD" w:rsidRPr="005E1F4C" w:rsidRDefault="00B55CDD" w:rsidP="00B55CD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673D" w:rsidRPr="005E1F4C" w:rsidTr="0075673D">
        <w:trPr>
          <w:trHeight w:val="58"/>
        </w:trPr>
        <w:tc>
          <w:tcPr>
            <w:tcW w:w="899" w:type="pct"/>
            <w:vAlign w:val="center"/>
          </w:tcPr>
          <w:p w:rsidR="0075673D" w:rsidRPr="005E1F4C" w:rsidRDefault="0075673D" w:rsidP="0075673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</w:tcPr>
          <w:p w:rsidR="0075673D" w:rsidRPr="005E1F4C" w:rsidRDefault="00406CC6" w:rsidP="0075673D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535317990"/>
                <w:placeholder>
                  <w:docPart w:val="E1B3AA309BE146188E5742B143304527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683125264"/>
                <w:placeholder>
                  <w:docPart w:val="3D08358F4B264DA7AC6D9ECA228AE41C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5757AF" w:rsidRPr="005E1F4C">
                  <w:rPr>
                    <w:rFonts w:ascii="Arial" w:hAnsi="Arial" w:cs="Arial"/>
                    <w:sz w:val="20"/>
                    <w:szCs w:val="20"/>
                  </w:rPr>
                  <w:t>Preguntas abiertas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55427714"/>
                <w:placeholder>
                  <w:docPart w:val="19618F3AB034411AA6414A4DF495B653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>Hoja de Tareas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392880097"/>
                <w:placeholder>
                  <w:docPart w:val="691CF17CADB143DE9D5C65818BC14660"/>
                </w:placeholder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>Hoja de Tareas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05986627"/>
                <w:placeholder>
                  <w:docPart w:val="5793D8C38DAB46D0933FB0B94E59BFD7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673D" w:rsidRPr="005E1F4C" w:rsidTr="0075673D">
        <w:trPr>
          <w:trHeight w:val="58"/>
        </w:trPr>
        <w:tc>
          <w:tcPr>
            <w:tcW w:w="899" w:type="pct"/>
            <w:vAlign w:val="center"/>
          </w:tcPr>
          <w:p w:rsidR="0075673D" w:rsidRPr="005E1F4C" w:rsidRDefault="0075673D" w:rsidP="0075673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-556937519"/>
                <w:placeholder>
                  <w:docPart w:val="CD44BE88707E4C39B951E4795BCBAF0D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5757AF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5757AF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964651881"/>
              <w:placeholder>
                <w:docPart w:val="DDE65D8FCB5D40368A155359124DA943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64056436"/>
              <w:placeholder>
                <w:docPart w:val="C889882D47DC490BB18DE05A0D9A600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n-US"/>
                </w:rPr>
                <w:id w:val="93978566"/>
                <w:placeholder>
                  <w:docPart w:val="27A8F8A7054148C697B4D7790C64933A"/>
                </w:placeholder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proofErr w:type="spellStart"/>
                <w:r w:rsidR="00577083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Texto</w:t>
                </w:r>
                <w:proofErr w:type="spellEnd"/>
                <w:r w:rsidR="00577083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 xml:space="preserve"> 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408526789"/>
              <w:placeholder>
                <w:docPart w:val="7393464112CB4EF59BAAE4260B598A8E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71184473"/>
              <w:placeholder>
                <w:docPart w:val="EE7E772E614B403FA2088CA8DCCB2CF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66865302"/>
                <w:placeholder>
                  <w:docPart w:val="154E29970EEC4B5597B4A69DEC63F3A7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30712362"/>
              <w:placeholder>
                <w:docPart w:val="133C267A16634D8FABD2C414E5DE37C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961408983"/>
              <w:placeholder>
                <w:docPart w:val="9938636190B44BAFB66F54D7605ADBF7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541511467"/>
                <w:placeholder>
                  <w:docPart w:val="D71749F2641A4261AD56D22C3614F201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1486153641"/>
              <w:placeholder>
                <w:docPart w:val="C84FB500601A4D19988B8BC107FA6E06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472250361"/>
              <w:placeholder>
                <w:docPart w:val="18059D53EC584ABE8B4AA0377FCF6D0D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  <w:gridSpan w:val="2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54222166"/>
                <w:placeholder>
                  <w:docPart w:val="717EEE924A1840CDB27FE3F9D520E673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1438407849"/>
              <w:placeholder>
                <w:docPart w:val="29DEA8B583264588AAF968D69E04083A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69667462"/>
              <w:placeholder>
                <w:docPart w:val="C093F7719F1149C89A4DAB187315504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75673D" w:rsidRPr="005E1F4C" w:rsidTr="0075673D">
        <w:trPr>
          <w:trHeight w:val="58"/>
        </w:trPr>
        <w:tc>
          <w:tcPr>
            <w:tcW w:w="899" w:type="pct"/>
            <w:vAlign w:val="center"/>
          </w:tcPr>
          <w:p w:rsidR="0075673D" w:rsidRPr="005E1F4C" w:rsidRDefault="0075673D" w:rsidP="0075673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840150528"/>
                <w:placeholder>
                  <w:docPart w:val="52D5BF60E4654B85905CBE70F9F78279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245413811"/>
                <w:placeholder>
                  <w:docPart w:val="41A9CAE53BA44993BCC20508E7B2FBDD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1339849196"/>
                <w:placeholder>
                  <w:docPart w:val="02CDFFBB96104E538480BD97B702C3AF"/>
                </w:placeholder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B55CDD" w:rsidRPr="005E1F4C">
                  <w:rPr>
                    <w:rFonts w:ascii="Arial" w:hAnsi="Arial" w:cs="Arial"/>
                    <w:sz w:val="20"/>
                    <w:szCs w:val="20"/>
                  </w:rPr>
                  <w:t>Práctica</w:t>
                </w:r>
              </w:sdtContent>
            </w:sdt>
          </w:p>
          <w:p w:rsidR="00DF1674" w:rsidRPr="005E1F4C" w:rsidRDefault="00DF1674" w:rsidP="00DF1674">
            <w:pPr>
              <w:numPr>
                <w:ilvl w:val="0"/>
                <w:numId w:val="28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Asignación: El estudiante identificará los prefijos y sufijos en las palabras del bosquejo de su investigación (Tarea de Desempeño previa)</w:t>
            </w:r>
          </w:p>
          <w:p w:rsidR="0075673D" w:rsidRPr="005E1F4C" w:rsidRDefault="0075673D" w:rsidP="0075673D">
            <w:pPr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460305656"/>
                <w:placeholder>
                  <w:docPart w:val="540BE044062847E4A1220BC353A9B833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75673D" w:rsidRPr="005E1F4C" w:rsidRDefault="00406CC6" w:rsidP="0075673D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-259685717"/>
                <w:placeholder>
                  <w:docPart w:val="50549803D9974FEDB75056191BAB39F8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75673D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673D" w:rsidRPr="00406CC6" w:rsidTr="0075673D">
        <w:trPr>
          <w:trHeight w:val="392"/>
        </w:trPr>
        <w:tc>
          <w:tcPr>
            <w:tcW w:w="899" w:type="pct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Estrategias de instrucción diferenciada</w:t>
            </w: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0712273"/>
              <w:placeholder>
                <w:docPart w:val="E7572E0D3687459898B1B011E71E374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193190184"/>
              <w:placeholder>
                <w:docPart w:val="D8EB4AC224A24AE08DF6F39672623323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36729476"/>
              <w:placeholder>
                <w:docPart w:val="CA4D59DD5C884C55B1FA67193452509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406CC6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05491203"/>
              <w:placeholder>
                <w:docPart w:val="E7572E0D3687459898B1B011E71E3747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53008859"/>
              <w:placeholder>
                <w:docPart w:val="FEC8AB713CF344FEB9DA13337C557486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60448775"/>
              <w:placeholder>
                <w:docPart w:val="E7572E0D3687459898B1B011E71E3747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45227958"/>
              <w:placeholder>
                <w:docPart w:val="CD91932048A24FC0BB6D5D455309C6F5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889684329"/>
              <w:placeholder>
                <w:docPart w:val="E7572E0D3687459898B1B011E71E3747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96701333"/>
              <w:placeholder>
                <w:docPart w:val="96D30622CDEB4D94A2799261DFFE286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610364244"/>
              <w:placeholder>
                <w:docPart w:val="87D66DC3561D409C829353AF4A88A59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22700702"/>
              <w:placeholder>
                <w:docPart w:val="B95338398AA447219EB9945E89AB046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617940686"/>
              <w:placeholder>
                <w:docPart w:val="9533C6EB10DD4753B19F3AFDA8F5B24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406CC6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688294412"/>
              <w:placeholder>
                <w:docPart w:val="87D66DC3561D409C829353AF4A88A59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94826837"/>
              <w:placeholder>
                <w:docPart w:val="868E89E41AA44881BE687CBEC05C436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451159799"/>
              <w:placeholder>
                <w:docPart w:val="87D66DC3561D409C829353AF4A88A59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671229511"/>
              <w:placeholder>
                <w:docPart w:val="FACA10DFAC284998AF5649EC4D856841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817963211"/>
              <w:placeholder>
                <w:docPart w:val="87D66DC3561D409C829353AF4A88A59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878041446"/>
              <w:placeholder>
                <w:docPart w:val="1D3B1B57B811404D9E2A51A67A47239F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78719243"/>
              <w:placeholder>
                <w:docPart w:val="804F54A0FE3B4FC7BF5EA138EFCAEFA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141618713"/>
              <w:placeholder>
                <w:docPart w:val="0BDFD2AD42F34A099198B63B4CEE95F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5471351"/>
              <w:placeholder>
                <w:docPart w:val="D2D9897EE3744D48B79469D73128666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406CC6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725215868"/>
              <w:placeholder>
                <w:docPart w:val="804F54A0FE3B4FC7BF5EA138EFCAEFA0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75194445"/>
              <w:placeholder>
                <w:docPart w:val="AFEA7FFD3F3949F5A0BA52923746A738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67915209"/>
              <w:placeholder>
                <w:docPart w:val="804F54A0FE3B4FC7BF5EA138EFCAEFA0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368370834"/>
              <w:placeholder>
                <w:docPart w:val="ADE45C577E6143ECAF609C8294884D1F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25468989"/>
              <w:placeholder>
                <w:docPart w:val="804F54A0FE3B4FC7BF5EA138EFCAEFA0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606001608"/>
              <w:placeholder>
                <w:docPart w:val="9008B17B377140F9A5FCCB015356FC00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676797451"/>
              <w:placeholder>
                <w:docPart w:val="A228C40B3BA9456E9A70EB8A55DB7B6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61258095"/>
              <w:placeholder>
                <w:docPart w:val="8C025DAE41464551B056FC710F37E0E3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620798559"/>
              <w:placeholder>
                <w:docPart w:val="273B03EE4BF7439B82AAD1892F1A55B9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406CC6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955242453"/>
              <w:placeholder>
                <w:docPart w:val="A228C40B3BA9456E9A70EB8A55DB7B6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05970825"/>
              <w:placeholder>
                <w:docPart w:val="4B4494693088401DA5472C904B75E77A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473484672"/>
              <w:placeholder>
                <w:docPart w:val="A228C40B3BA9456E9A70EB8A55DB7B6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652323492"/>
              <w:placeholder>
                <w:docPart w:val="C577E8CF7DB5453D83D0993DA49C192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587506795"/>
              <w:placeholder>
                <w:docPart w:val="A228C40B3BA9456E9A70EB8A55DB7B6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01284589"/>
              <w:placeholder>
                <w:docPart w:val="84062E53D2554B7F81664F2C49D6EAA6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  <w:gridSpan w:val="2"/>
          </w:tcPr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586145409"/>
              <w:placeholder>
                <w:docPart w:val="7147DD791C434E0C9FF464F5E4FFA1A2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344319790"/>
              <w:placeholder>
                <w:docPart w:val="47D0343D7B484AE2A2B6DEFEC883226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2010118148"/>
              <w:placeholder>
                <w:docPart w:val="10DF9EEA44EC4950BD72FAD0B181DDD3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75673D" w:rsidRPr="00406CC6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406CC6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28353325"/>
              <w:placeholder>
                <w:docPart w:val="7147DD791C434E0C9FF464F5E4FFA1A2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10532907"/>
              <w:placeholder>
                <w:docPart w:val="AF201E3E26B34D91A905C199C7444C99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845487110"/>
              <w:placeholder>
                <w:docPart w:val="7147DD791C434E0C9FF464F5E4FFA1A2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303887925"/>
              <w:placeholder>
                <w:docPart w:val="963F9EF409144E06A571D3A1CB6CD065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329638550"/>
              <w:placeholder>
                <w:docPart w:val="7147DD791C434E0C9FF464F5E4FFA1A2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7487471"/>
              <w:placeholder>
                <w:docPart w:val="3BFC8DED29674E4B9AB3ABB441366CC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75673D" w:rsidRPr="005E1F4C" w:rsidRDefault="0075673D" w:rsidP="0075673D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75673D" w:rsidRPr="005E1F4C" w:rsidTr="0075673D">
        <w:trPr>
          <w:trHeight w:val="99"/>
        </w:trPr>
        <w:tc>
          <w:tcPr>
            <w:tcW w:w="899" w:type="pct"/>
          </w:tcPr>
          <w:p w:rsidR="0075673D" w:rsidRPr="005E1F4C" w:rsidRDefault="0075673D" w:rsidP="0075673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Reflexión de la Praxis</w:t>
            </w:r>
          </w:p>
        </w:tc>
        <w:tc>
          <w:tcPr>
            <w:tcW w:w="850" w:type="pct"/>
            <w:shd w:val="clear" w:color="auto" w:fill="auto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93070808"/>
                <w:placeholder>
                  <w:docPart w:val="8D6013723D144B078B36548DC2574381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92798733"/>
                <w:placeholder>
                  <w:docPart w:val="80AF7AC5DB4441148F13368015D4CF85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691880772"/>
                <w:placeholder>
                  <w:docPart w:val="A94915D0C0AB4620B66AE9B45CF773E7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32266466"/>
                <w:placeholder>
                  <w:docPart w:val="25E0E1D02FB94CD6BFDDA351DF4BD30E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gridSpan w:val="2"/>
          </w:tcPr>
          <w:p w:rsidR="0075673D" w:rsidRPr="005E1F4C" w:rsidRDefault="00406CC6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457923925"/>
                <w:placeholder>
                  <w:docPart w:val="7FAF47F8A2D54B2D98231BF7AEAF7ACF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75673D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75673D" w:rsidRPr="005E1F4C" w:rsidRDefault="0075673D" w:rsidP="0075673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5673D" w:rsidRPr="005E1F4C" w:rsidRDefault="0075673D" w:rsidP="0075673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06CC6" w:rsidRPr="005E1F4C" w:rsidRDefault="00406CC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714C30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noProof/>
          <w:sz w:val="20"/>
          <w:szCs w:val="20"/>
          <w:lang w:eastAsia="es-PR"/>
        </w:rPr>
        <w:lastRenderedPageBreak/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D2928C7" wp14:editId="6F0E2299">
                <wp:simplePos x="0" y="0"/>
                <wp:positionH relativeFrom="column">
                  <wp:posOffset>5871845</wp:posOffset>
                </wp:positionH>
                <wp:positionV relativeFrom="paragraph">
                  <wp:posOffset>-213995</wp:posOffset>
                </wp:positionV>
                <wp:extent cx="4735195" cy="672465"/>
                <wp:effectExtent l="0" t="0" r="19050" b="2095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5195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80808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4C30" w:rsidRDefault="00714C30" w:rsidP="00714C30">
                            <w:r>
                              <w:t>Región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</w:t>
                            </w:r>
                            <w:r>
                              <w:tab/>
                            </w:r>
                            <w:r>
                              <w:tab/>
                              <w:t>Distrito:________________________</w:t>
                            </w:r>
                          </w:p>
                          <w:p w:rsidR="00714C30" w:rsidRPr="008B125D" w:rsidRDefault="00714C30" w:rsidP="00714C30">
                            <w:pPr>
                              <w:rPr>
                                <w:lang w:val="en-US"/>
                              </w:rPr>
                            </w:pPr>
                            <w:r>
                              <w:t>Escuela</w:t>
                            </w:r>
                            <w:proofErr w:type="gramStart"/>
                            <w:r>
                              <w:t>:_</w:t>
                            </w:r>
                            <w:proofErr w:type="gramEnd"/>
                            <w:r>
                              <w:t>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7" o:spid="_x0000_s1031" type="#_x0000_t202" style="position:absolute;margin-left:462.35pt;margin-top:-16.85pt;width:372.85pt;height:52.95pt;z-index:25166796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" strokecolor="gray">
                <v:textbox style="mso-fit-shape-to-text:t">
                  <w:txbxContent>
                    <w:p w:rsidR="00714C30" w:rsidRDefault="00714C30" w:rsidP="00714C30">
                      <w:r>
                        <w:t>Región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</w:t>
                      </w:r>
                      <w:r>
                        <w:tab/>
                      </w:r>
                      <w:r>
                        <w:tab/>
                        <w:t>Distrito:________________________</w:t>
                      </w:r>
                    </w:p>
                    <w:p w:rsidR="00714C30" w:rsidRPr="008B125D" w:rsidRDefault="00714C30" w:rsidP="00714C30">
                      <w:pPr>
                        <w:rPr>
                          <w:lang w:val="en-US"/>
                        </w:rPr>
                      </w:pPr>
                      <w:r>
                        <w:t>Escuela</w:t>
                      </w:r>
                      <w:proofErr w:type="gramStart"/>
                      <w:r>
                        <w:t>:_</w:t>
                      </w:r>
                      <w:proofErr w:type="gramEnd"/>
                      <w:r>
                        <w:t>___________________________________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14C30" w:rsidRDefault="00714C30" w:rsidP="002D1F3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714C30" w:rsidRDefault="00714C30" w:rsidP="002D1F3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714C30" w:rsidRDefault="00714C30" w:rsidP="002D1F3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714C30" w:rsidRDefault="00714C30" w:rsidP="002D1F3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</w:rPr>
      </w:pPr>
    </w:p>
    <w:p w:rsidR="002D1F36" w:rsidRPr="005E1F4C" w:rsidRDefault="00B341AD" w:rsidP="002D1F36">
      <w:pPr>
        <w:spacing w:after="0" w:line="240" w:lineRule="auto"/>
        <w:ind w:left="2124" w:firstLine="708"/>
        <w:jc w:val="center"/>
        <w:rPr>
          <w:rFonts w:ascii="Arial" w:hAnsi="Arial" w:cs="Arial"/>
          <w:sz w:val="20"/>
          <w:szCs w:val="20"/>
          <w:u w:val="single"/>
        </w:rPr>
      </w:pPr>
      <w:bookmarkStart w:id="0" w:name="_GoBack"/>
      <w:bookmarkEnd w:id="0"/>
      <w:r w:rsidRPr="005E1F4C">
        <w:rPr>
          <w:rFonts w:ascii="Arial" w:hAnsi="Arial" w:cs="Arial"/>
          <w:sz w:val="20"/>
          <w:szCs w:val="20"/>
        </w:rPr>
        <w:t>Título de la unidad: ¡Somos investigadores!</w:t>
      </w:r>
      <w:r w:rsidR="002D1F36" w:rsidRPr="005E1F4C">
        <w:rPr>
          <w:rFonts w:ascii="Arial" w:hAnsi="Arial" w:cs="Arial"/>
          <w:sz w:val="20"/>
          <w:szCs w:val="20"/>
        </w:rPr>
        <w:tab/>
      </w:r>
      <w:r w:rsidR="002D1F36" w:rsidRPr="005E1F4C">
        <w:rPr>
          <w:rFonts w:ascii="Arial" w:hAnsi="Arial" w:cs="Arial"/>
          <w:sz w:val="20"/>
          <w:szCs w:val="20"/>
        </w:rPr>
        <w:tab/>
        <w:t>Semana #:</w:t>
      </w:r>
      <w:sdt>
        <w:sdtPr>
          <w:rPr>
            <w:rFonts w:ascii="Arial" w:hAnsi="Arial" w:cs="Arial"/>
            <w:sz w:val="20"/>
            <w:szCs w:val="20"/>
            <w:u w:val="single"/>
          </w:rPr>
          <w:id w:val="1534613960"/>
          <w:placeholder>
            <w:docPart w:val="982F355B7E4C47CABFAAD2957CDF9A1D"/>
          </w:placeholder>
          <w:comboBox>
            <w:listItem w:value="Choose an item."/>
            <w:listItem w:displayText="3" w:value="3"/>
            <w:listItem w:displayText="4" w:value="4"/>
            <w:listItem w:displayText="5" w:value="5"/>
            <w:listItem w:displayText="6" w:value="6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>6</w:t>
          </w:r>
        </w:sdtContent>
      </w:sdt>
    </w:p>
    <w:p w:rsidR="002D1F36" w:rsidRPr="005E1F4C" w:rsidRDefault="002D1F36" w:rsidP="002D1F36">
      <w:pPr>
        <w:tabs>
          <w:tab w:val="left" w:pos="7050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ab/>
      </w:r>
    </w:p>
    <w:p w:rsidR="002D1F36" w:rsidRPr="005E1F4C" w:rsidRDefault="002D1F36" w:rsidP="002D1F3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5E1F4C">
        <w:rPr>
          <w:rFonts w:ascii="Arial" w:hAnsi="Arial" w:cs="Arial"/>
          <w:sz w:val="20"/>
          <w:szCs w:val="20"/>
        </w:rPr>
        <w:t xml:space="preserve">Profesor(a): </w:t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  <w:u w:val="single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Materia: 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1365983595"/>
          <w:placeholder>
            <w:docPart w:val="982F355B7E4C47CABFAAD2957CDF9A1D"/>
          </w:placeholder>
          <w:dropDownList>
            <w:listItem w:value="Choose an item."/>
            <w:listItem w:displayText="Español " w:value="Español "/>
          </w:dropDownList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Español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  <w:t xml:space="preserve"> </w:t>
      </w:r>
      <w:r w:rsidRPr="005E1F4C">
        <w:rPr>
          <w:rFonts w:ascii="Arial" w:hAnsi="Arial" w:cs="Arial"/>
          <w:sz w:val="20"/>
          <w:szCs w:val="20"/>
        </w:rPr>
        <w:tab/>
        <w:t xml:space="preserve">Grado: </w:t>
      </w:r>
      <w:sdt>
        <w:sdtPr>
          <w:rPr>
            <w:rFonts w:ascii="Arial" w:hAnsi="Arial" w:cs="Arial"/>
            <w:sz w:val="20"/>
            <w:szCs w:val="20"/>
            <w:u w:val="single"/>
          </w:rPr>
          <w:id w:val="-933587188"/>
          <w:placeholder>
            <w:docPart w:val="982F355B7E4C47CABFAAD2957CDF9A1D"/>
          </w:placeholder>
          <w:comboBox>
            <w:listItem w:value="Choose an item."/>
            <w:listItem w:displayText="Primero" w:value="Primero"/>
            <w:listItem w:displayText="Segundo" w:value="Segundo"/>
            <w:listItem w:displayText="Tercero " w:value="Tercero "/>
            <w:listItem w:displayText="Cuarto " w:value="Cuarto "/>
            <w:listItem w:displayText="Quinto" w:value="Quinto"/>
            <w:listItem w:displayText="Sexto" w:value="Sexto"/>
            <w:listItem w:displayText="Séptimo " w:value="Séptimo "/>
            <w:listItem w:displayText="Octavo" w:value="Octavo"/>
            <w:listItem w:displayText="Noveno" w:value="Noveno"/>
            <w:listItem w:displayText="Décimo" w:value="Décimo"/>
            <w:listItem w:displayText="Undécimo " w:value="Undécimo "/>
            <w:listItem w:displayText="Duodécimo " w:value="Duodécimo "/>
          </w:comboBox>
        </w:sdtPr>
        <w:sdtContent>
          <w:r w:rsidRPr="005E1F4C">
            <w:rPr>
              <w:rFonts w:ascii="Arial" w:hAnsi="Arial" w:cs="Arial"/>
              <w:sz w:val="20"/>
              <w:szCs w:val="20"/>
              <w:u w:val="single"/>
            </w:rPr>
            <w:t xml:space="preserve">Primero </w:t>
          </w:r>
        </w:sdtContent>
      </w:sdt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Pr="005E1F4C">
        <w:rPr>
          <w:rFonts w:ascii="Arial" w:hAnsi="Arial" w:cs="Arial"/>
          <w:sz w:val="20"/>
          <w:szCs w:val="20"/>
        </w:rPr>
        <w:tab/>
      </w:r>
      <w:r w:rsidR="00B341AD" w:rsidRPr="005E1F4C">
        <w:rPr>
          <w:rFonts w:ascii="Arial" w:hAnsi="Arial" w:cs="Arial"/>
          <w:sz w:val="20"/>
          <w:szCs w:val="20"/>
        </w:rPr>
        <w:t>Fecha</w:t>
      </w:r>
      <w:proofErr w:type="gramStart"/>
      <w:r w:rsidR="00B341AD" w:rsidRPr="005E1F4C">
        <w:rPr>
          <w:rFonts w:ascii="Arial" w:hAnsi="Arial" w:cs="Arial"/>
          <w:sz w:val="20"/>
          <w:szCs w:val="20"/>
        </w:rPr>
        <w:t>:_</w:t>
      </w:r>
      <w:proofErr w:type="gramEnd"/>
      <w:r w:rsidR="00B341AD" w:rsidRPr="005E1F4C">
        <w:rPr>
          <w:rFonts w:ascii="Arial" w:hAnsi="Arial" w:cs="Arial"/>
          <w:sz w:val="20"/>
          <w:szCs w:val="20"/>
        </w:rPr>
        <w:t>______________________</w:t>
      </w:r>
      <w:r w:rsidRPr="005E1F4C">
        <w:rPr>
          <w:rFonts w:ascii="Arial" w:hAnsi="Arial" w:cs="Arial"/>
          <w:sz w:val="20"/>
          <w:szCs w:val="20"/>
        </w:rPr>
        <w:t xml:space="preserve"> </w:t>
      </w:r>
    </w:p>
    <w:p w:rsidR="002D1F36" w:rsidRPr="005E1F4C" w:rsidRDefault="002D1F36" w:rsidP="002D1F36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</w:p>
    <w:tbl>
      <w:tblPr>
        <w:tblW w:w="504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3"/>
        <w:gridCol w:w="2309"/>
        <w:gridCol w:w="244"/>
        <w:gridCol w:w="2552"/>
        <w:gridCol w:w="2552"/>
        <w:gridCol w:w="2441"/>
        <w:gridCol w:w="2441"/>
      </w:tblGrid>
      <w:tr w:rsidR="002D1F36" w:rsidRPr="005E1F4C" w:rsidTr="00711CE3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RESULTADOS DESEADOS</w:t>
            </w:r>
          </w:p>
        </w:tc>
      </w:tr>
      <w:tr w:rsidR="002D1F36" w:rsidRPr="005E1F4C" w:rsidTr="00711CE3">
        <w:trPr>
          <w:trHeight w:val="187"/>
        </w:trPr>
        <w:tc>
          <w:tcPr>
            <w:tcW w:w="1668" w:type="pct"/>
            <w:gridSpan w:val="2"/>
            <w:tcBorders>
              <w:right w:val="nil"/>
            </w:tcBorders>
            <w:shd w:val="clear" w:color="auto" w:fill="FFFFFF"/>
          </w:tcPr>
          <w:p w:rsidR="002D1F36" w:rsidRPr="005E1F4C" w:rsidRDefault="002D1F36" w:rsidP="00711CE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Compresión Duradera (entendimientos claves)</w:t>
            </w:r>
          </w:p>
          <w:p w:rsidR="002D1F36" w:rsidRPr="005E1F4C" w:rsidRDefault="002D1F36" w:rsidP="00711CE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Ejemplo: Los estudiantes entenderán que…</w:t>
            </w:r>
          </w:p>
        </w:tc>
        <w:tc>
          <w:tcPr>
            <w:tcW w:w="3332" w:type="pct"/>
            <w:gridSpan w:val="5"/>
            <w:tcBorders>
              <w:left w:val="nil"/>
            </w:tcBorders>
            <w:shd w:val="clear" w:color="auto" w:fill="FFFFFF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F36" w:rsidRPr="005E1F4C" w:rsidTr="00711CE3">
        <w:trPr>
          <w:trHeight w:val="247"/>
        </w:trPr>
        <w:tc>
          <w:tcPr>
            <w:tcW w:w="5000" w:type="pct"/>
            <w:gridSpan w:val="7"/>
            <w:shd w:val="clear" w:color="auto" w:fill="E7E6E6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EVALUACION DEL APRENDIZAJE</w:t>
            </w:r>
          </w:p>
        </w:tc>
      </w:tr>
      <w:tr w:rsidR="002D1F36" w:rsidRPr="005E1F4C" w:rsidTr="00711CE3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D1F36" w:rsidRPr="005E1F4C" w:rsidRDefault="002D1F36" w:rsidP="00711CE3">
            <w:pPr>
              <w:spacing w:after="0" w:line="240" w:lineRule="auto"/>
              <w:ind w:left="426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Evaluación sumativa (TD) (proyectos de unidad, exámenes, otros) </w:t>
            </w:r>
          </w:p>
        </w:tc>
      </w:tr>
      <w:tr w:rsidR="002D1F36" w:rsidRPr="005E1F4C" w:rsidTr="00711CE3">
        <w:trPr>
          <w:trHeight w:val="187"/>
        </w:trPr>
        <w:tc>
          <w:tcPr>
            <w:tcW w:w="5000" w:type="pct"/>
            <w:gridSpan w:val="7"/>
            <w:shd w:val="clear" w:color="auto" w:fill="E7E6E6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PLAN DE APRENDIZAJE</w:t>
            </w:r>
          </w:p>
        </w:tc>
      </w:tr>
      <w:tr w:rsidR="002D1F36" w:rsidRPr="005E1F4C" w:rsidTr="00711CE3">
        <w:trPr>
          <w:trHeight w:val="187"/>
        </w:trPr>
        <w:tc>
          <w:tcPr>
            <w:tcW w:w="5000" w:type="pct"/>
            <w:gridSpan w:val="7"/>
            <w:shd w:val="clear" w:color="auto" w:fill="FFFFFF"/>
          </w:tcPr>
          <w:p w:rsidR="002D1F36" w:rsidRPr="005E1F4C" w:rsidRDefault="002D1F36" w:rsidP="00711CE3">
            <w:pPr>
              <w:spacing w:after="0" w:line="240" w:lineRule="auto"/>
              <w:ind w:left="426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Actividades de Aprendizaje Sugeridas:</w:t>
            </w:r>
          </w:p>
        </w:tc>
      </w:tr>
      <w:tr w:rsidR="002D1F36" w:rsidRPr="005E1F4C" w:rsidTr="00711CE3">
        <w:trPr>
          <w:trHeight w:val="79"/>
        </w:trPr>
        <w:tc>
          <w:tcPr>
            <w:tcW w:w="899" w:type="pct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gridSpan w:val="2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Lunes</w:t>
            </w:r>
          </w:p>
        </w:tc>
        <w:tc>
          <w:tcPr>
            <w:tcW w:w="848" w:type="pct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Martes</w:t>
            </w:r>
          </w:p>
        </w:tc>
        <w:tc>
          <w:tcPr>
            <w:tcW w:w="801" w:type="pct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Miércoles</w:t>
            </w:r>
          </w:p>
        </w:tc>
        <w:tc>
          <w:tcPr>
            <w:tcW w:w="801" w:type="pct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Jueves</w:t>
            </w:r>
          </w:p>
        </w:tc>
        <w:tc>
          <w:tcPr>
            <w:tcW w:w="801" w:type="pct"/>
            <w:shd w:val="clear" w:color="auto" w:fill="D9E2F3"/>
          </w:tcPr>
          <w:p w:rsidR="002D1F36" w:rsidRPr="005E1F4C" w:rsidRDefault="002D1F3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Viernes</w:t>
            </w:r>
          </w:p>
        </w:tc>
      </w:tr>
      <w:tr w:rsidR="002D1F36" w:rsidRPr="005E1F4C" w:rsidTr="00711CE3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Estándares</w:t>
            </w:r>
          </w:p>
        </w:tc>
        <w:tc>
          <w:tcPr>
            <w:tcW w:w="850" w:type="pct"/>
            <w:gridSpan w:val="2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6595140"/>
              <w:placeholder>
                <w:docPart w:val="568DDAAF9EEA4C5AA5F1FABD3893ED30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04702478"/>
              <w:placeholder>
                <w:docPart w:val="F068D93611A947C9BBA066BAA28A076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224442911"/>
              <w:placeholder>
                <w:docPart w:val="5A13B25A58224C01931E181D5BCC4455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967277902"/>
              <w:placeholder>
                <w:docPart w:val="38F677A9746A4619A11AFAC8EE76552D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48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918763063"/>
              <w:placeholder>
                <w:docPart w:val="C52BA41FB0C04CEA9EC5D0CAE110FEED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702366843"/>
              <w:placeholder>
                <w:docPart w:val="360A1DC9EBB449038D81834C5FF2EF8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2086520523"/>
              <w:placeholder>
                <w:docPart w:val="301E128E88764B449582A1FC85101E69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46533678"/>
              <w:placeholder>
                <w:docPart w:val="5869738C5F5444F598CC0EEDB5AEDD5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865402332"/>
              <w:placeholder>
                <w:docPart w:val="24C1650039E944C0A3AFF33D5F325616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046799648"/>
              <w:placeholder>
                <w:docPart w:val="743FFC3B9DF64B7395B9AFEB4ADB95DC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741746938"/>
              <w:placeholder>
                <w:docPart w:val="DD32C4FE10394DC9AFD606DDB6B40931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12560755"/>
              <w:placeholder>
                <w:docPart w:val="05AA64D7943549FB92D2145125BE755B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811486916"/>
              <w:placeholder>
                <w:docPart w:val="ACF96FDE879E4599ABD7D18AC19E13F8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488089984"/>
              <w:placeholder>
                <w:docPart w:val="85268E09AB4849DB9AA4B673739BAFE9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de Lectura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863775100"/>
              <w:placeholder>
                <w:docPart w:val="799F0D6671DA4A6EAB1EED1D6D97C2CA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439791569"/>
              <w:placeholder>
                <w:docPart w:val="A5AA4C53EF2842A9A0ECDDFC973E7A7E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</w:tc>
        <w:tc>
          <w:tcPr>
            <w:tcW w:w="801" w:type="pct"/>
            <w:shd w:val="clear" w:color="auto" w:fill="auto"/>
            <w:vAlign w:val="center"/>
          </w:tcPr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680335477"/>
              <w:placeholder>
                <w:docPart w:val="118E894A8FB74568BF9FBA378F9DD4C7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Comprensión Auditiva y Expresión Oral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1503113490"/>
              <w:placeholder>
                <w:docPart w:val="A2E162788FBF422EBE07422617C80431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Escritura y Producción de Textos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1508553688"/>
              <w:placeholder>
                <w:docPart w:val="5494F03CBC4841588AB01560F257039B"/>
              </w:placeholder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F8262E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Dominio de la Lengua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alias w:val="Estándares"/>
              <w:tag w:val="Estándares"/>
              <w:id w:val="-944759257"/>
              <w:placeholder>
                <w:docPart w:val="CFDEC798B20840C3B7CED192F65F966C"/>
              </w:placeholder>
              <w:showingPlcHdr/>
              <w:comboBox>
                <w:listItem w:value="Choose an item."/>
                <w:listItem w:displayText="Comprensión Auditiva y Expresión Oral" w:value="Comprensión Auditiva y Expresión Oral"/>
                <w:listItem w:displayText="Destrezas Fundamentales de Lecturas" w:value="Destrezas Fundamentales de Lecturas"/>
                <w:listItem w:displayText="Comprensión de Lectura" w:value="Comprensión de Lectura"/>
                <w:listItem w:displayText="Dominio de la Lengua" w:value="Dominio de la Lengua"/>
                <w:listItem w:displayText="Escritura y Producción de Textos" w:value="Escritura y Producción de Textos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jc w:val="center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</w:tc>
      </w:tr>
      <w:tr w:rsidR="00B341AD" w:rsidRPr="005E1F4C" w:rsidTr="00711CE3">
        <w:trPr>
          <w:trHeight w:val="530"/>
        </w:trPr>
        <w:tc>
          <w:tcPr>
            <w:tcW w:w="899" w:type="pct"/>
            <w:shd w:val="clear" w:color="auto" w:fill="auto"/>
            <w:vAlign w:val="center"/>
          </w:tcPr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Expectativas</w:t>
            </w:r>
          </w:p>
        </w:tc>
        <w:tc>
          <w:tcPr>
            <w:tcW w:w="850" w:type="pct"/>
            <w:gridSpan w:val="2"/>
            <w:shd w:val="clear" w:color="auto" w:fill="auto"/>
          </w:tcPr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7.E.PE.5a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  <w:p w:rsidR="00B341AD" w:rsidRPr="005E1F4C" w:rsidRDefault="00B341AD" w:rsidP="00B341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shd w:val="clear" w:color="auto" w:fill="auto"/>
          </w:tcPr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7.E.PE.5a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  <w:p w:rsidR="00B341AD" w:rsidRPr="005E1F4C" w:rsidRDefault="00B341AD" w:rsidP="00B341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</w:tcPr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7.E.PE.5a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  <w:p w:rsidR="00B341AD" w:rsidRPr="005E1F4C" w:rsidRDefault="00B341AD" w:rsidP="00B341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7.L.V.4b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7.E.PE.5a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  <w:p w:rsidR="00B341AD" w:rsidRPr="005E1F4C" w:rsidRDefault="00B341AD" w:rsidP="00B341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  <w:shd w:val="clear" w:color="auto" w:fill="auto"/>
            <w:vAlign w:val="center"/>
          </w:tcPr>
          <w:p w:rsidR="00F8262E" w:rsidRPr="005E1F4C" w:rsidRDefault="00F8262E" w:rsidP="002337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7.AO.PC.5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7.L.V.4b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7.E.PE.5a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7.E.TP.2ª</w:t>
            </w:r>
          </w:p>
          <w:p w:rsidR="0023371B" w:rsidRPr="005E1F4C" w:rsidRDefault="0023371B" w:rsidP="0023371B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7.E. TP.2b</w:t>
            </w:r>
          </w:p>
          <w:p w:rsidR="0023371B" w:rsidRPr="005E1F4C" w:rsidRDefault="0023371B" w:rsidP="00B341AD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F36" w:rsidRPr="005E1F4C" w:rsidTr="00711CE3">
        <w:trPr>
          <w:trHeight w:val="713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 Académica</w:t>
            </w:r>
          </w:p>
        </w:tc>
        <w:tc>
          <w:tcPr>
            <w:tcW w:w="850" w:type="pct"/>
            <w:gridSpan w:val="2"/>
            <w:vAlign w:val="center"/>
          </w:tcPr>
          <w:p w:rsidR="002D1F36" w:rsidRPr="005E1F4C" w:rsidRDefault="00406CC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340597408"/>
                <w:placeholder>
                  <w:docPart w:val="F05DEFD0FFB64372A016BDA2666BF705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48" w:type="pct"/>
            <w:vAlign w:val="center"/>
          </w:tcPr>
          <w:p w:rsidR="002D1F36" w:rsidRPr="005E1F4C" w:rsidRDefault="00406CC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380474012"/>
                <w:placeholder>
                  <w:docPart w:val="FCEF1CBFC6694C68B7660B5451524C40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2D1F36" w:rsidRPr="005E1F4C" w:rsidRDefault="00406CC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861732946"/>
                <w:placeholder>
                  <w:docPart w:val="F3BB339D4C3D47A094E41F1F0E4967B9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2D1F36" w:rsidRPr="005E1F4C" w:rsidRDefault="00406CC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388650938"/>
                <w:placeholder>
                  <w:docPart w:val="E8251FADAE2D492FAB7190A369BC498B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  <w:tc>
          <w:tcPr>
            <w:tcW w:w="801" w:type="pct"/>
            <w:vAlign w:val="center"/>
          </w:tcPr>
          <w:p w:rsidR="002D1F36" w:rsidRPr="005E1F4C" w:rsidRDefault="00406CC6" w:rsidP="00711CE3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Style w:val="hps"/>
                  <w:rFonts w:ascii="Arial" w:hAnsi="Arial" w:cs="Arial"/>
                  <w:bCs/>
                  <w:sz w:val="20"/>
                  <w:szCs w:val="20"/>
                </w:rPr>
                <w:alias w:val="Estrategias académicas"/>
                <w:tag w:val="Estrategias académicas"/>
                <w:id w:val="-1714802755"/>
                <w:placeholder>
                  <w:docPart w:val="5392A584D52444278C5780D531AA515C"/>
                </w:placeholder>
                <w:showingPlcHdr/>
                <w:dropDownList>
                  <w:listItem w:value="Choose an item."/>
                  <w:listItem w:displayText="Comprensión lectora" w:value="Comprensión lectora"/>
                  <w:listItem w:displayText="Desarrollo Conceptual" w:value="Desarrollo Conceptual"/>
                  <w:listItem w:displayText="Integración con la Tecnología" w:value="Integración con la Tecnología"/>
                  <w:listItem w:displayText="Aprendizaje Basado en Problemas" w:value="Aprendizaje Basado en Problemas"/>
                  <w:listItem w:displayText="Aprendizaje Basado en Proyectos" w:value="Aprendizaje Basado en Proyectos"/>
                  <w:listItem w:displayText="Andamiaje Cognitivo o Scaffolding" w:value="Andamiaje Cognitivo o Scaffolding"/>
                  <w:listItem w:displayText="Aprendizaje Cooperativo" w:value="Aprendizaje Cooperativo"/>
                  <w:listItem w:displayText="Aprendizaje por Descubrimiento" w:value="Aprendizaje por Descubrimiento"/>
                  <w:listItem w:displayText="Aprendizaje Significativo" w:value="Aprendizaje Significativo"/>
                  <w:listItem w:displayText="Aprendizaje- Servicio" w:value="Aprendizaje- Servicio"/>
                  <w:listItem w:displayText="Co-Enseñanza" w:value="Co-Enseñanza"/>
                  <w:listItem w:displayText="Lectura Compartida" w:value="Lectura Compartida"/>
                  <w:listItem w:displayText="Centros de Interés" w:value="Centros de Interés"/>
                  <w:listItem w:displayText="Lectura en Voz Alta" w:value="Lectura en Voz Alta"/>
                  <w:listItem w:displayText="Lectura Dirigida" w:value="Lectura Dirigida"/>
                  <w:listItem w:displayText="Escritura Creativa" w:value="Escritura Creativa"/>
                  <w:listItem w:displayText="Escritura Interactiva" w:value="Escritura Interactiva"/>
                  <w:listItem w:displayText="Clarificación de Valores" w:value="Clarificación de Valores"/>
                  <w:listItem w:displayText="Enseñanza Contextualizada" w:value="Enseñanza Contextualizada"/>
                  <w:listItem w:displayText="Enseñanza Lúdica" w:value="Enseñanza Lúdica"/>
                  <w:listItem w:displayText="Indagación Jurisprudencial" w:value="Indagación Jurisprudencial"/>
                  <w:listItem w:displayText="Instrucción Diferenciada" w:value="Instrucción Diferenciada"/>
                  <w:listItem w:displayText="Integración Curricular" w:value="Integración Curricular"/>
                  <w:listItem w:displayText="Juego Dramático" w:value="Juego Dramático"/>
                  <w:listItem w:displayText="Juego de Roles" w:value="Juego de Roles"/>
                  <w:listItem w:displayText="Modelo de Rotación" w:value="Modelo de Rotación"/>
                  <w:listItem w:displayText="Mastery Learning" w:value="Mastery Learning"/>
                  <w:listItem w:displayText="Modelo de Resiliencia" w:value="Modelo de Resiliencia"/>
                  <w:listItem w:displayText="Tutorías entre pares" w:value="Tutorías entre pares"/>
                  <w:listItem w:displayText="Think Aloud" w:value="Think Aloud"/>
                  <w:listItem w:displayText="ECA" w:value="ECA"/>
                  <w:listItem w:displayText="Exploración" w:value="Exploración"/>
                  <w:listItem w:displayText="Conceptualización" w:value="Conceptualización"/>
                  <w:listItem w:displayText="Aplicación" w:value="Aplicación"/>
                </w:dropDownList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</w:tc>
      </w:tr>
      <w:tr w:rsidR="002D1F36" w:rsidRPr="005E1F4C" w:rsidTr="00711CE3">
        <w:trPr>
          <w:trHeight w:val="58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Objetivos</w:t>
            </w:r>
          </w:p>
        </w:tc>
        <w:tc>
          <w:tcPr>
            <w:tcW w:w="850" w:type="pct"/>
            <w:gridSpan w:val="2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393506660"/>
                <w:placeholder>
                  <w:docPart w:val="7B4ABED16BE644348EAC0BA4E79A39A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B341AD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concluir</w:t>
                </w:r>
                <w:r w:rsidR="008F7980" w:rsidRPr="005E1F4C">
                  <w:rPr>
                    <w:rFonts w:ascii="Arial" w:hAnsi="Arial" w:cs="Arial"/>
                    <w:sz w:val="20"/>
                    <w:szCs w:val="20"/>
                  </w:rPr>
                  <w:t xml:space="preserve"> la clase</w:t>
                </w:r>
                <w:r w:rsidR="00B341AD" w:rsidRPr="005E1F4C">
                  <w:rPr>
                    <w:rFonts w:ascii="Arial" w:hAnsi="Arial" w:cs="Arial"/>
                    <w:sz w:val="20"/>
                    <w:szCs w:val="20"/>
                  </w:rPr>
                  <w:t xml:space="preserve">, el estudiante redactará un informe de investigación de al menos 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t xml:space="preserve">cuatro 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párrafos.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452706748"/>
                <w:placeholder>
                  <w:docPart w:val="3147F0B078C4436A917A620B87FBC8A6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8F7980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Finalizada la clase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t xml:space="preserve">, el estudiante redactará un informe de investigación de al menos cuatro 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párrafos.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605802280"/>
                <w:placeholder>
                  <w:docPart w:val="7F0AC04D088C46108264606F139474E7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8F7980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Al culminar la clase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t xml:space="preserve">, el estudiante redactará un informe de investigación de al menos cuatro 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párrafos.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067024799"/>
                <w:placeholder>
                  <w:docPart w:val="00F3AB26352C4B7594A393244D2D9AA0"/>
                </w:placeholder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8F7980" w:rsidRPr="005E1F4C">
                  <w:rPr>
                    <w:rFonts w:ascii="Arial" w:hAnsi="Arial" w:cs="Arial"/>
                    <w:sz w:val="20"/>
                    <w:szCs w:val="20"/>
                  </w:rPr>
                  <w:t xml:space="preserve">  Luego de terminar la clase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t xml:space="preserve">, el estudiante redactará un informe de investigación de al </w:t>
                </w:r>
                <w:r w:rsidR="0023371B" w:rsidRPr="005E1F4C">
                  <w:rPr>
                    <w:rFonts w:ascii="Arial" w:hAnsi="Arial" w:cs="Arial"/>
                    <w:sz w:val="20"/>
                    <w:szCs w:val="20"/>
                  </w:rPr>
                  <w:lastRenderedPageBreak/>
                  <w:t>menos cuatro párrafos.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Situaciones Objetivos específicos"/>
                <w:tag w:val="Objetivos específicos"/>
                <w:id w:val="-1137021554"/>
                <w:placeholder>
                  <w:docPart w:val="C2416B8C520F43329E19267696A5A3D0"/>
                </w:placeholder>
                <w:showingPlcHdr/>
                <w:comboBox>
                  <w:listItem w:value="Choose an item."/>
                  <w:listItem w:displayText=" A través de la lectura, el estudiante" w:value=" A través de la lectura, el estudiante"/>
                  <w:listItem w:displayText=" Al completar el ejercicio, el estudiante" w:value=" Al completar el ejercicio, el estudiante"/>
                  <w:listItem w:displayText="  Al concluir, el estudiante" w:value="  Al concluir, el estudiante"/>
                  <w:listItem w:displayText=" Al confrontar la situación,  el estudiante" w:value=" Al confrontar la situación,  el estudiante"/>
                  <w:listItem w:displayText="  Al darle una lista, el estudiante" w:value="  Al darle una lista, el estudiante"/>
                  <w:listItem w:displayText=" Al ofrecer una lista de preguntas, el estudiante" w:value=" Al ofrecer una lista de preguntas, el estudiante"/>
                  <w:listItem w:displayText=" Al discutir, el estudiante" w:value=" Al discutir, el estudiante"/>
                  <w:listItem w:displayText=" Al discutir el trabajo informativo, el estudiante" w:value=" Al discutir el trabajo informativo, el estudiante"/>
                  <w:listItem w:displayText="Al discutir utilizando preguntas guias, el estudiante" w:value="Al discutir utilizando preguntas guias, el estudiante"/>
                  <w:listItem w:displayText=" Al finalizar la información ______________, el estudiante" w:value=" Al finalizar la información ______________, el estudiante"/>
                  <w:listItem w:displayText=" Al formular una pregunta, el estudiante" w:value=" Al formular una pregunta, el estudiante"/>
                  <w:listItem w:displayText=" Al leer una selección, el estudiante" w:value=" Al leer una selección, el estudiante"/>
                  <w:listItem w:displayText="  Al presentar un cartel el estudiante" w:value="  Al presentar un cartel el estudiante"/>
                  <w:listItem w:displayText="  Al presentar una lámina,  el estudiante" w:value="  Al presentar una lámina,  el estudiante"/>
                  <w:listItem w:displayText="  Al presentar una situación, el estudiante" w:value="  Al presentar una situación, el estudiante"/>
                  <w:listItem w:displayText="  Al presentar una gráfica, el estudiante" w:value="  Al presentar una gráfica, el estudiante"/>
                  <w:listItem w:displayText="  Al terminar la clase, el estudiante" w:value="  Al terminar la clase, el estudiante"/>
                  <w:listItem w:displayText="  Al terminar la lección, el estudiante" w:value="  Al terminar la lección, el estudiante"/>
                  <w:listItem w:displayText="  Al presentar el ejercicio, el estudiante" w:value="  Al presentar el ejercicio, el estudiante"/>
                  <w:listItem w:displayText=" Basándose en la evidencia de criterios, el estudiante" w:value=" Basándose en la evidencia de criterios, el estudiante"/>
                  <w:listItem w:displayText="  Dada una lista de situaciones, el estudiante" w:value="  Dada una lista de situaciones, el estudiante"/>
                  <w:listItem w:displayText=" Dado un parráfo, el estudiante" w:value=" Dado un parráfo, el estudiante"/>
                  <w:listItem w:displayText="  Dado una serie de manipulativos, el estudiante" w:value="  Dado una serie de manipulativos, el estudiante"/>
                  <w:listItem w:displayText="Dado un párrafo, el estudiante" w:value="Dado un párrafo, el estudiante"/>
                  <w:listItem w:displayText="  Dado una lista de situaciones, el estudiante" w:value="  Dado una lista de situaciones, el estudiante"/>
                  <w:listItem w:displayText="  Despues de escuchar una grabación, el estudiante" w:value="  Despues de escuchar una grabación, el estudiante"/>
                  <w:listItem w:displayText="  Despues de estudiar ______________,el estudiante" w:value="  Despues de estudiar ______________,el estudiante"/>
                  <w:listItem w:displayText=" Despues de la demostración del maestro, el estudiante" w:value=" Despues de la demostración del maestro, el estudiante"/>
                  <w:listItem w:displayText="  Despues de la explicación del maestro, el estudiante" w:value="  Despues de la explicación del maestro, el estudiante"/>
                  <w:listItem w:displayText="  Con la ayuda del maestro, el estudiante" w:value="  Con la ayuda del maestro, el estudiante"/>
                  <w:listItem w:displayText="  Despues de observar la película, el estudiante" w:value="  Despues de observar la película, el estudiante"/>
                  <w:listItem w:displayText="  Durante el exámen, el estudiante" w:value="  Durante el exámen, el estudiante"/>
                  <w:listItem w:displayText="Dado un ejercicio de selección múltiple, el estudiante" w:value="Dado un ejercicio de selección múltiple, el estudiante"/>
                  <w:listItem w:displayText=" Luego de analizar_________________, el estudiante" w:value=" Luego de analizar_________________, el estudiante"/>
                  <w:listItem w:displayText=" Luego de la discución del tema, el estudiante" w:value=" Luego de la discución del tema, el estudiante"/>
                  <w:listItem w:displayText=" Mediante el estudio de________________, el estudiante" w:value=" Mediante el estudio de________________, el estudiante"/>
                  <w:listItem w:displayText=" Mediante el uso de láminas y discusión de grupo, el estudiante" w:value=" Mediante el uso de láminas y discusión de grupo, el estudiante"/>
                  <w:listItem w:displayText="  Por medio del repaso, el estudiante" w:value="  Por medio del repaso, el estudiante"/>
                  <w:listItem w:displayText=" Por medio de una noticia, el estudiante" w:value=" Por medio de una noticia, el estudiante"/>
                  <w:listItem w:displayText="Utilizando varios ejercicios, el estudiante" w:value="Utilizando varios ejercicios, el estudiante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D85255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Al Completar la tarea el estudiante</w:t>
            </w:r>
            <w:r w:rsidR="008F7980" w:rsidRPr="005E1F4C">
              <w:rPr>
                <w:rFonts w:ascii="Arial" w:hAnsi="Arial" w:cs="Arial"/>
                <w:sz w:val="20"/>
                <w:szCs w:val="20"/>
              </w:rPr>
              <w:t>,</w:t>
            </w:r>
            <w:r w:rsidRPr="005E1F4C">
              <w:rPr>
                <w:rFonts w:ascii="Arial" w:hAnsi="Arial" w:cs="Arial"/>
                <w:sz w:val="20"/>
                <w:szCs w:val="20"/>
              </w:rPr>
              <w:t xml:space="preserve"> presentará los hallazgos de su </w:t>
            </w: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investigación de forma enfocada y coherente.</w:t>
            </w:r>
          </w:p>
        </w:tc>
      </w:tr>
      <w:tr w:rsidR="002D1F36" w:rsidRPr="005E1F4C" w:rsidTr="00711CE3">
        <w:trPr>
          <w:trHeight w:val="58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Inicio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952670368"/>
              <w:placeholder>
                <w:docPart w:val="D2699F1656C84D4289238E14E4CACB15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D1F36" w:rsidRPr="005E1F4C" w:rsidRDefault="002D1F36" w:rsidP="00711CE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</w:t>
            </w:r>
            <w:r w:rsidR="00B341AD" w:rsidRPr="005E1F4C">
              <w:rPr>
                <w:rFonts w:ascii="Arial" w:hAnsi="Arial" w:cs="Arial"/>
                <w:sz w:val="20"/>
                <w:szCs w:val="20"/>
              </w:rPr>
              <w:t xml:space="preserve">: Repaso de las instrucciones para hacer la tarea de desempeño 2. 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2105712904"/>
              <w:placeholder>
                <w:docPart w:val="25402F9A96694052BB9C9A79124DCCFB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D1F36" w:rsidRPr="005E1F4C" w:rsidRDefault="002D1F36" w:rsidP="00711CE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B341AD" w:rsidRPr="005E1F4C">
              <w:rPr>
                <w:rFonts w:ascii="Arial" w:hAnsi="Arial" w:cs="Arial"/>
                <w:sz w:val="20"/>
                <w:szCs w:val="20"/>
              </w:rPr>
              <w:t>Revisión y edición de la introducción redactada.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210728152"/>
              <w:placeholder>
                <w:docPart w:val="C02CE1C97BB840E7B4292E7E51CD0D8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D1F36" w:rsidRPr="005E1F4C" w:rsidRDefault="002D1F36" w:rsidP="00711CE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numPr>
                <w:ilvl w:val="0"/>
                <w:numId w:val="29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</w:t>
            </w:r>
            <w:r w:rsidR="00B341AD" w:rsidRPr="005E1F4C">
              <w:rPr>
                <w:rFonts w:ascii="Arial" w:hAnsi="Arial" w:cs="Arial"/>
                <w:sz w:val="20"/>
                <w:szCs w:val="20"/>
              </w:rPr>
              <w:t>: Revisión y edición del desarrollo.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79477128"/>
              <w:placeholder>
                <w:docPart w:val="C8F23D1B7CE94B3B8AED78749BDA84C0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D1F36" w:rsidRPr="005E1F4C" w:rsidRDefault="002D1F36" w:rsidP="00711CE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23371B" w:rsidRPr="005E1F4C">
              <w:rPr>
                <w:rFonts w:ascii="Arial" w:hAnsi="Arial" w:cs="Arial"/>
                <w:sz w:val="20"/>
                <w:szCs w:val="20"/>
              </w:rPr>
              <w:t xml:space="preserve">Revisión y edición final de la tarea de desempeño 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1322568681"/>
              <w:placeholder>
                <w:docPart w:val="0C26485D98044363ACD25C9FE12D02DD"/>
              </w:placeholder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2D1F36" w:rsidRPr="005E1F4C" w:rsidRDefault="00F8262E" w:rsidP="00711CE3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</w:rPr>
                  <w:t>Conversación Socializada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341AD" w:rsidRPr="005E1F4C" w:rsidTr="00711CE3">
        <w:trPr>
          <w:trHeight w:val="58"/>
        </w:trPr>
        <w:tc>
          <w:tcPr>
            <w:tcW w:w="899" w:type="pct"/>
            <w:vAlign w:val="center"/>
          </w:tcPr>
          <w:p w:rsidR="00B341AD" w:rsidRPr="005E1F4C" w:rsidRDefault="00B341AD" w:rsidP="00B341AD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Actividad de Desarrollo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2038315858"/>
              <w:placeholder>
                <w:docPart w:val="2D264108B74C40E9A3CD82FB31743DAC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341AD" w:rsidRPr="005E1F4C" w:rsidRDefault="00B341AD" w:rsidP="00B341A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Tarea de Desempeño 2</w:t>
            </w:r>
          </w:p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Con la ayuda del maestro los equipos del trabajo comenzarán a redactar  la introducción del informe (ensayo) de investigación.</w:t>
            </w:r>
          </w:p>
          <w:p w:rsidR="00B341AD" w:rsidRPr="005E1F4C" w:rsidRDefault="00B341AD" w:rsidP="00B341AD">
            <w:pPr>
              <w:spacing w:after="0"/>
              <w:ind w:left="360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-80447880"/>
              <w:placeholder>
                <w:docPart w:val="14958163596443148E7C516382AD4E4F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341AD" w:rsidRPr="005E1F4C" w:rsidRDefault="00B341AD" w:rsidP="00B341A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 Tarea de Desempeño 2</w:t>
            </w:r>
          </w:p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Con la ayuda del maestro los equipos del trabajo comenzarán a redactar  el desarrollo del informe (ensayo) de investigación.</w:t>
            </w: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sz w:val="20"/>
                <w:szCs w:val="20"/>
              </w:rPr>
              <w:id w:val="1046953325"/>
              <w:placeholder>
                <w:docPart w:val="A46B2ECE426646CB976B1268A704913D"/>
              </w:placeholder>
              <w:showingPlcHdr/>
              <w:dropDownList>
                <w:listItem w:value="Choose an item."/>
                <w:listItem w:displayText="Exploración" w:value="Exploración"/>
                <w:listItem w:displayText="Presentación del tema" w:value="Presentación del tema"/>
                <w:listItem w:displayText="Discusión de la asignación" w:value="Discusión de la asignación"/>
                <w:listItem w:displayText="Repaso de la clase anterior" w:value="Repaso de la clase anterior"/>
                <w:listItem w:displayText="Introducción: destrezas o temas" w:value="Introducción: destrezas o temas"/>
                <w:listItem w:displayText="Discusión del vocabulario" w:value="Discusión del vocabulario"/>
                <w:listItem w:displayText="Discusión de una noticia" w:value="Discusión de una noticia"/>
                <w:listItem w:displayText="Presentación de ejercicios" w:value="Presentación de ejercicios"/>
                <w:listItem w:displayText="Conversación Socializada" w:value="Conversación Socializada"/>
                <w:listItem w:displayText="Actividad de Avalúo" w:value="Actividad de Avalúo"/>
                <w:listItem w:displayText="Objetivos del aprendizaje y expectativas" w:value="Objetivos del aprendizaje y expectativas"/>
                <w:listItem w:displayText="Preguntas abiertas" w:value="Preguntas abiertas"/>
                <w:listItem w:displayText="Reflexión diaria" w:value="Reflexión diaria"/>
              </w:dropDownList>
            </w:sdtPr>
            <w:sdtContent>
              <w:p w:rsidR="00B341AD" w:rsidRPr="005E1F4C" w:rsidRDefault="00B341AD" w:rsidP="00B341AD">
                <w:pPr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Tarea de Desempeño 2 </w:t>
            </w:r>
          </w:p>
          <w:p w:rsidR="00B341AD" w:rsidRPr="005E1F4C" w:rsidRDefault="00B341AD" w:rsidP="00B341AD">
            <w:pPr>
              <w:numPr>
                <w:ilvl w:val="0"/>
                <w:numId w:val="29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 Con la ayuda del maestro los equipos del trabajo comenzarán a redactar  la conclusión del informe (ensayo) de investigación.</w:t>
            </w: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1451363303"/>
              <w:placeholder>
                <w:docPart w:val="D762C49A22994DBBAF745D9D9F476B1A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341AD" w:rsidRPr="005E1F4C" w:rsidRDefault="00B341AD" w:rsidP="00B341A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3371B" w:rsidRPr="005E1F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262E" w:rsidRPr="005E1F4C">
              <w:rPr>
                <w:rFonts w:ascii="Arial" w:hAnsi="Arial" w:cs="Arial"/>
                <w:sz w:val="20"/>
                <w:szCs w:val="20"/>
              </w:rPr>
              <w:t xml:space="preserve">Completar la redacción final del trabajo. </w:t>
            </w: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sz w:val="20"/>
                <w:szCs w:val="20"/>
              </w:rPr>
              <w:id w:val="-288353314"/>
              <w:placeholder>
                <w:docPart w:val="BCA6E4B56D13467AAC6E58A525EBFE2F"/>
              </w:placeholder>
              <w:showingPlcHdr/>
              <w:comboBox>
                <w:listItem w:value="Choose an item."/>
                <w:listItem w:displayText="Definir conceptos nuevos" w:value="Definir conceptos nuevos"/>
                <w:listItem w:displayText="Explicación de ejercicios creativos" w:value="Explicación de ejercicios creativos"/>
                <w:listItem w:displayText="Análisis de material presentado" w:value="Análisis de material presentado"/>
                <w:listItem w:displayText="Discusión oral del tema" w:value="Discusión oral del tema"/>
                <w:listItem w:displayText="Trabajo en grupo" w:value="Trabajo en grupo"/>
                <w:listItem w:displayText="Lectura o presentación oral" w:value="Lectura o presentación oral"/>
                <w:listItem w:displayText="Resumen de noticias" w:value="Resumen de noticias"/>
                <w:listItem w:displayText="Discusión de láminas" w:value="Discusión de láminas"/>
                <w:listItem w:displayText="Uso de texto" w:value="Uso de texto"/>
                <w:listItem w:displayText="Actividad de avalúo" w:value="Actividad de avalúo"/>
                <w:listItem w:displayText="Repaso de destrezas para examen o prueba corta" w:value="Repaso de destrezas para examen o prueba corta"/>
                <w:listItem w:displayText="Realizar examen o prueba corta" w:value="Realizar examen o prueba corta"/>
                <w:listItem w:displayText="Estudio y discusión del concepto" w:value="Estudio y discusión del concepto"/>
                <w:listItem w:displayText="Lectura e intercambio de ideas" w:value="Lectura e intercambio de ideas"/>
              </w:comboBox>
            </w:sdtPr>
            <w:sdtContent>
              <w:p w:rsidR="00B341AD" w:rsidRPr="005E1F4C" w:rsidRDefault="00B341AD" w:rsidP="00B341AD">
                <w:pPr>
                  <w:spacing w:after="0" w:line="240" w:lineRule="auto"/>
                  <w:rPr>
                    <w:rFonts w:ascii="Arial" w:hAnsi="Arial" w:cs="Arial"/>
                    <w:bCs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3371B" w:rsidRPr="005E1F4C" w:rsidRDefault="00B341AD" w:rsidP="0023371B">
            <w:pPr>
              <w:numPr>
                <w:ilvl w:val="0"/>
                <w:numId w:val="3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3371B" w:rsidRPr="005E1F4C">
              <w:rPr>
                <w:rFonts w:ascii="Arial" w:hAnsi="Arial" w:cs="Arial"/>
                <w:sz w:val="20"/>
                <w:szCs w:val="20"/>
              </w:rPr>
              <w:t xml:space="preserve"> La versión final de los informes se entregará al maestro de la materia para que lo publique, exhiba o comparta con otras clases.</w:t>
            </w:r>
          </w:p>
          <w:p w:rsidR="00B341AD" w:rsidRPr="005E1F4C" w:rsidRDefault="0023371B" w:rsidP="0023371B">
            <w:pPr>
              <w:pStyle w:val="ListParagraph"/>
              <w:numPr>
                <w:ilvl w:val="0"/>
                <w:numId w:val="30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  <w:lang w:val="es-PR"/>
              </w:rPr>
            </w:pPr>
            <w:r w:rsidRPr="005E1F4C">
              <w:rPr>
                <w:rFonts w:ascii="Arial" w:hAnsi="Arial" w:cs="Arial"/>
                <w:sz w:val="20"/>
                <w:szCs w:val="20"/>
                <w:lang w:val="es-PR"/>
              </w:rPr>
              <w:t>Se sugiere realizar actividad que involucre a la comunidad escolar para la publicación y exhibición del proyecto de investigación o exhibición en la biblioteca escolar.</w:t>
            </w:r>
          </w:p>
          <w:p w:rsidR="00B341AD" w:rsidRPr="005E1F4C" w:rsidRDefault="00B341AD" w:rsidP="00B341AD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F36" w:rsidRPr="005E1F4C" w:rsidTr="00711CE3">
        <w:trPr>
          <w:trHeight w:val="1898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Actividad de Cierre</w:t>
            </w:r>
          </w:p>
        </w:tc>
        <w:tc>
          <w:tcPr>
            <w:tcW w:w="850" w:type="pct"/>
            <w:gridSpan w:val="2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2000619302"/>
              <w:placeholder>
                <w:docPart w:val="93A3B4BE8A584092A99BF90CA908AAE6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D1F36" w:rsidRPr="005E1F4C" w:rsidRDefault="002D1F36" w:rsidP="00711CE3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Explica: </w:t>
            </w:r>
            <w:r w:rsidR="0023371B" w:rsidRPr="005E1F4C">
              <w:rPr>
                <w:rFonts w:ascii="Arial" w:hAnsi="Arial" w:cs="Arial"/>
                <w:sz w:val="20"/>
                <w:szCs w:val="20"/>
              </w:rPr>
              <w:t>Revisión y edición</w:t>
            </w:r>
          </w:p>
        </w:tc>
        <w:tc>
          <w:tcPr>
            <w:tcW w:w="848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2108720105"/>
              <w:placeholder>
                <w:docPart w:val="DF0CBB4A51B6435FB565C89F44601E0E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D1F36" w:rsidRPr="005E1F4C" w:rsidRDefault="002D1F36" w:rsidP="00711CE3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3371B" w:rsidRPr="005E1F4C" w:rsidRDefault="002D1F36" w:rsidP="0023371B">
            <w:pPr>
              <w:numPr>
                <w:ilvl w:val="0"/>
                <w:numId w:val="30"/>
              </w:num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23371B" w:rsidRPr="005E1F4C">
              <w:rPr>
                <w:rFonts w:ascii="Arial" w:hAnsi="Arial" w:cs="Arial"/>
                <w:sz w:val="20"/>
                <w:szCs w:val="20"/>
              </w:rPr>
              <w:t xml:space="preserve"> Revisión y edición</w:t>
            </w:r>
          </w:p>
          <w:p w:rsidR="002D1F36" w:rsidRPr="005E1F4C" w:rsidRDefault="002D1F36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798525861"/>
              <w:placeholder>
                <w:docPart w:val="AB3F8C81B9EB4F4A975C3B1C2D5B8CDD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D1F36" w:rsidRPr="005E1F4C" w:rsidRDefault="002D1F36" w:rsidP="00711CE3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Explica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  <w:r w:rsidR="0023371B"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23371B" w:rsidRPr="005E1F4C">
              <w:rPr>
                <w:rFonts w:ascii="Arial" w:hAnsi="Arial" w:cs="Arial"/>
                <w:sz w:val="20"/>
                <w:szCs w:val="20"/>
                <w:lang w:val="en-US"/>
              </w:rPr>
              <w:t>Revisión</w:t>
            </w:r>
            <w:proofErr w:type="spellEnd"/>
            <w:r w:rsidR="0023371B"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y </w:t>
            </w:r>
            <w:proofErr w:type="spellStart"/>
            <w:r w:rsidR="0023371B" w:rsidRPr="005E1F4C">
              <w:rPr>
                <w:rFonts w:ascii="Arial" w:hAnsi="Arial" w:cs="Arial"/>
                <w:sz w:val="20"/>
                <w:szCs w:val="20"/>
                <w:lang w:val="en-US"/>
              </w:rPr>
              <w:t>edición</w:t>
            </w:r>
            <w:proofErr w:type="spellEnd"/>
            <w:r w:rsidR="0023371B"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-875698632"/>
              <w:placeholder>
                <w:docPart w:val="19009E00D2C7475D806D453AD31DE0BC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D1F36" w:rsidRPr="005E1F4C" w:rsidRDefault="002D1F36" w:rsidP="00711CE3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F8262E" w:rsidRPr="005E1F4C">
              <w:rPr>
                <w:rFonts w:ascii="Arial" w:hAnsi="Arial" w:cs="Arial"/>
                <w:sz w:val="20"/>
                <w:szCs w:val="20"/>
              </w:rPr>
              <w:t xml:space="preserve"> Reflexión sobre el trabajo realizado. </w:t>
            </w:r>
          </w:p>
        </w:tc>
        <w:tc>
          <w:tcPr>
            <w:tcW w:w="801" w:type="pct"/>
          </w:tcPr>
          <w:sdt>
            <w:sdtPr>
              <w:rPr>
                <w:rFonts w:ascii="Arial" w:hAnsi="Arial" w:cs="Arial"/>
                <w:bCs/>
                <w:color w:val="auto"/>
                <w:sz w:val="20"/>
                <w:szCs w:val="20"/>
                <w:lang w:val="es-PR"/>
              </w:rPr>
              <w:id w:val="1333715043"/>
              <w:placeholder>
                <w:docPart w:val="AC9E210C52F14A499CDBE111CDA9803E"/>
              </w:placeholder>
              <w:showingPlcHdr/>
              <w:dropDownList>
                <w:listItem w:value="Choose an item."/>
                <w:listItem w:displayText="Resumen del material discutido" w:value="Resumen del material discutido"/>
                <w:listItem w:displayText="Ejercicio creativo" w:value="Ejercicio creativo"/>
                <w:listItem w:displayText="Discusión de lectura" w:value="Discusión de lectura"/>
                <w:listItem w:displayText="Explicación de la tarea" w:value="Explicación de la tarea"/>
                <w:listItem w:displayText="Trabajo en la libreta" w:value="Trabajo en la libreta"/>
                <w:listItem w:displayText="Repaso para examen" w:value="Repaso para examen"/>
                <w:listItem w:displayText="Instrucciones para el siguiente día" w:value="Instrucciones para el siguiente día"/>
                <w:listItem w:displayText="Técnicas de avalúo" w:value="Técnicas de avalúo"/>
                <w:listItem w:displayText="Dibujo" w:value="Dibujo"/>
                <w:listItem w:displayText="Corregir trabajo en la libreta" w:value="Corregir trabajo en la libreta"/>
                <w:listItem w:displayText="Contestar dudas" w:value="Contestar dudas"/>
              </w:dropDownList>
            </w:sdtPr>
            <w:sdtContent>
              <w:p w:rsidR="002D1F36" w:rsidRPr="005E1F4C" w:rsidRDefault="002D1F36" w:rsidP="00711CE3">
                <w:pPr>
                  <w:pStyle w:val="NoSpacing"/>
                  <w:rPr>
                    <w:rFonts w:ascii="Arial" w:hAnsi="Arial" w:cs="Arial"/>
                    <w:bCs/>
                    <w:color w:val="auto"/>
                    <w:sz w:val="20"/>
                    <w:szCs w:val="20"/>
                    <w:lang w:val="es-PR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s-PR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Explica:</w:t>
            </w:r>
            <w:r w:rsidR="00F8262E" w:rsidRPr="005E1F4C">
              <w:rPr>
                <w:rFonts w:ascii="Arial" w:hAnsi="Arial" w:cs="Arial"/>
                <w:sz w:val="20"/>
                <w:szCs w:val="20"/>
              </w:rPr>
              <w:t xml:space="preserve"> Evaluación de la actividad y los trabajos realizados. </w:t>
            </w:r>
          </w:p>
        </w:tc>
      </w:tr>
      <w:tr w:rsidR="0023371B" w:rsidRPr="005E1F4C" w:rsidTr="00711CE3">
        <w:trPr>
          <w:trHeight w:val="58"/>
        </w:trPr>
        <w:tc>
          <w:tcPr>
            <w:tcW w:w="899" w:type="pct"/>
            <w:vAlign w:val="center"/>
          </w:tcPr>
          <w:p w:rsidR="0023371B" w:rsidRPr="005E1F4C" w:rsidRDefault="0023371B" w:rsidP="0023371B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Avalúos Formativos - Otras evidencias</w:t>
            </w:r>
          </w:p>
        </w:tc>
        <w:tc>
          <w:tcPr>
            <w:tcW w:w="850" w:type="pct"/>
            <w:gridSpan w:val="2"/>
          </w:tcPr>
          <w:p w:rsidR="0023371B" w:rsidRPr="005E1F4C" w:rsidRDefault="00406CC6" w:rsidP="0023371B">
            <w:pPr>
              <w:pStyle w:val="NoSpacing"/>
              <w:rPr>
                <w:rFonts w:ascii="Arial" w:hAnsi="Arial" w:cs="Arial"/>
                <w:bCs/>
                <w:color w:val="auto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color w:val="auto"/>
                  <w:sz w:val="20"/>
                  <w:szCs w:val="20"/>
                  <w:lang w:val="es-PR"/>
                </w:rPr>
                <w:id w:val="-1703703192"/>
                <w:placeholder>
                  <w:docPart w:val="4A4FECF83A3B4C5CA496BFB5168E5C16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23371B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3371B" w:rsidRPr="005E1F4C" w:rsidRDefault="00406CC6" w:rsidP="0023371B">
            <w:pPr>
              <w:spacing w:after="0" w:line="240" w:lineRule="auto"/>
              <w:rPr>
                <w:rFonts w:ascii="Arial" w:hAnsi="Arial" w:cs="Arial"/>
                <w:bCs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15684414"/>
                <w:placeholder>
                  <w:docPart w:val="6ABF399B15324479A6EFB0815235DD07"/>
                </w:placeholder>
                <w:showingPlcHdr/>
                <w:comboBox>
                  <w:listItem w:value="Choose an item."/>
                  <w:listItem w:displayText="Rúbrica" w:value="Rúbrica"/>
                  <w:listItem w:displayText="Diario Reflexivo" w:value="Diario Reflexivo"/>
                  <w:listItem w:displayText="Hoja de Tareas" w:value="Hoja de Tareas"/>
                  <w:listItem w:displayText="Preguntas abiertas" w:value="Preguntas abiertas"/>
                  <w:listItem w:displayText="Portfolio" w:value="Portfolio"/>
                  <w:listItem w:displayText="Hoja de cotejo" w:value="Hoja de cotejo"/>
                  <w:listItem w:displayText="Lista focalizada" w:value="Lista focalizada"/>
                  <w:listItem w:displayText="Prueba corta" w:value="Prueba corta"/>
                  <w:listItem w:displayText="Tirilla cómica" w:value="Tirilla cómica"/>
                </w:comboBox>
              </w:sdtPr>
              <w:sdtContent>
                <w:r w:rsidR="0023371B"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p w:rsidR="0023371B" w:rsidRPr="005E1F4C" w:rsidRDefault="0023371B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Lista de cotejo de planificación y revisión (Ver anejos)</w:t>
            </w:r>
          </w:p>
          <w:p w:rsidR="0023371B" w:rsidRPr="005E1F4C" w:rsidRDefault="0023371B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3371B" w:rsidRPr="005E1F4C" w:rsidRDefault="0023371B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Lista de cotejo de planificación y revisión (Ver anejos)</w:t>
            </w:r>
          </w:p>
        </w:tc>
        <w:tc>
          <w:tcPr>
            <w:tcW w:w="801" w:type="pct"/>
          </w:tcPr>
          <w:p w:rsidR="0023371B" w:rsidRPr="005E1F4C" w:rsidRDefault="0023371B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Lista de cotejo de planificación y revisión (Ver anejos)</w:t>
            </w:r>
          </w:p>
        </w:tc>
        <w:tc>
          <w:tcPr>
            <w:tcW w:w="801" w:type="pct"/>
          </w:tcPr>
          <w:p w:rsidR="0023371B" w:rsidRPr="005E1F4C" w:rsidRDefault="0023371B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Lista de cotejo de planificación y revisión (Ver anejos)</w:t>
            </w:r>
          </w:p>
          <w:p w:rsidR="00F8262E" w:rsidRPr="005E1F4C" w:rsidRDefault="00F8262E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Reflexión </w:t>
            </w:r>
          </w:p>
        </w:tc>
        <w:tc>
          <w:tcPr>
            <w:tcW w:w="801" w:type="pct"/>
          </w:tcPr>
          <w:p w:rsidR="0023371B" w:rsidRPr="005E1F4C" w:rsidRDefault="00F8262E" w:rsidP="0023371B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 xml:space="preserve">Rúbrica de Evaluación </w:t>
            </w:r>
          </w:p>
        </w:tc>
      </w:tr>
      <w:tr w:rsidR="002D1F36" w:rsidRPr="005E1F4C" w:rsidTr="00711CE3">
        <w:trPr>
          <w:trHeight w:val="58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Materiales</w:t>
            </w:r>
          </w:p>
        </w:tc>
        <w:tc>
          <w:tcPr>
            <w:tcW w:w="850" w:type="pct"/>
            <w:gridSpan w:val="2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833168577"/>
                <w:placeholder>
                  <w:docPart w:val="67F26B9C6E7245769B6E8E3B521BAA51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943689887"/>
              <w:placeholder>
                <w:docPart w:val="786AC0B16DBF4CA4AC634DB914E71323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961917526"/>
              <w:placeholder>
                <w:docPart w:val="757D59DF1E9B40A493C8AD46E0283F8E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rPr>
                <w:rFonts w:ascii="Arial" w:eastAsia="Times New Roman" w:hAnsi="Arial" w:cs="Arial"/>
                <w:sz w:val="20"/>
                <w:szCs w:val="20"/>
                <w:lang w:eastAsia="ja-JP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48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93985956"/>
                <w:placeholder>
                  <w:docPart w:val="E65E640C007A47738DA66EF27A393391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272288244"/>
              <w:placeholder>
                <w:docPart w:val="65B7C74B0E86417FB35A75B17D922588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63073733"/>
              <w:placeholder>
                <w:docPart w:val="F9D731B3A0CD44A8BA1C6A76161F09BB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028629126"/>
                <w:placeholder>
                  <w:docPart w:val="DB723D9AD2AA4CB08AA89EE8782E9DF5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2552160"/>
              <w:placeholder>
                <w:docPart w:val="7F453AA75C234AD4A9A192CA1465F6CE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67094032"/>
              <w:placeholder>
                <w:docPart w:val="FBDC63023F3B44048206A80CA7A24598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_____________________</w:t>
            </w: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7548476"/>
                <w:placeholder>
                  <w:docPart w:val="9CDDF89C467B42BA913FBB95DFFA436C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44112123"/>
              <w:placeholder>
                <w:docPart w:val="21A4AB4F0F3847ACB591B5A0D1C351AD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05004449"/>
              <w:placeholder>
                <w:docPart w:val="0E92B0D148F642C7B05D5DFF587535C9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75768666"/>
                <w:placeholder>
                  <w:docPart w:val="AC9C74302F2B45B597E5D6DB2B0240F3"/>
                </w:placeholder>
                <w:showingPlcHdr/>
                <w:comboBox>
                  <w:listItem w:value="Choose an item."/>
                  <w:listItem w:displayText="Hojas fotocopiadas" w:value="Hojas fotocopiadas"/>
                  <w:listItem w:displayText="Guía de salud" w:value="Guía de salud"/>
                  <w:listItem w:displayText="Texto de salud" w:value="Texto de salud"/>
                  <w:listItem w:displayText="Papel de construcción" w:value="Papel de construcción"/>
                  <w:listItem w:displayText="Crayolas o marcadores" w:value="Crayolas o marcadores"/>
                  <w:listItem w:displayText="Fotografía" w:value="Fotografía"/>
                  <w:listItem w:displayText="Información provista" w:value="Información provista"/>
                  <w:listItem w:displayText="Juegos instruccionales" w:value="Juegos instruccionales"/>
                  <w:listItem w:displayText="CD / DVD" w:value="CD / DVD"/>
                  <w:listItem w:displayText="Vídeos" w:value="Vídeos"/>
                  <w:listItem w:displayText="Películas" w:value="Películas"/>
                  <w:listItem w:displayText="Cartulina" w:value="Cartulina"/>
                  <w:listItem w:displayText="Carteles o afiches" w:value="Carteles o afiches"/>
                  <w:listItem w:displayText="Franjas / vocabulario" w:value="Franjas / vocabulario"/>
                  <w:listItem w:displayText="Láminas" w:value="Láminas"/>
                  <w:listItem w:displayText="Periódico / revistas" w:value="Periódico / revistas"/>
                  <w:listItem w:displayText="Pizarra" w:value="Pizarra"/>
                  <w:listItem w:displayText="Computadora / proyector" w:value="Computadora / proyector"/>
                  <w:listItem w:displayText="radio" w:value="radio"/>
                  <w:listItem w:displayText="regla, pega y tijera" w:value="regla, pega y tijera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sdtContent>
            </w:sdt>
          </w:p>
          <w:sdt>
            <w:sdtPr>
              <w:rPr>
                <w:rFonts w:ascii="Arial" w:hAnsi="Arial" w:cs="Arial"/>
                <w:sz w:val="20"/>
                <w:szCs w:val="20"/>
              </w:rPr>
              <w:id w:val="-216201131"/>
              <w:placeholder>
                <w:docPart w:val="9FB51FACE3EF4DE5B05354834498183C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rPr>
                    <w:rFonts w:ascii="Arial" w:eastAsia="Times New Roman" w:hAnsi="Arial" w:cs="Arial"/>
                    <w:sz w:val="20"/>
                    <w:szCs w:val="20"/>
                    <w:lang w:val="en-US" w:eastAsia="ja-JP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260922493"/>
              <w:placeholder>
                <w:docPart w:val="75C3C373809C40669939CE97BDBF66F4"/>
              </w:placeholder>
              <w:showingPlcHdr/>
              <w:comboBox>
                <w:listItem w:value="Choose an item."/>
                <w:listItem w:displayText="Hojas fotocopiadas" w:value="Hojas fotocopiadas"/>
                <w:listItem w:displayText="Guía de salud" w:value="Guía de salud"/>
                <w:listItem w:displayText="Texto de salud" w:value="Texto de salud"/>
                <w:listItem w:displayText="Papel de construcción" w:value="Papel de construcción"/>
                <w:listItem w:displayText="Crayolas o marcadores" w:value="Crayolas o marcadores"/>
                <w:listItem w:displayText="Fotografía" w:value="Fotografía"/>
                <w:listItem w:displayText="Información provista" w:value="Información provista"/>
                <w:listItem w:displayText="Juegos instruccionales" w:value="Juegos instruccionales"/>
                <w:listItem w:displayText="CD / DVD" w:value="CD / DVD"/>
                <w:listItem w:displayText="Vídeos" w:value="Vídeos"/>
                <w:listItem w:displayText="Películas" w:value="Películas"/>
                <w:listItem w:displayText="Cartulina" w:value="Cartulina"/>
                <w:listItem w:displayText="Carteles o afiches" w:value="Carteles o afiches"/>
                <w:listItem w:displayText="Franjas / vocabulario" w:value="Franjas / vocabulario"/>
                <w:listItem w:displayText="Láminas" w:value="Láminas"/>
                <w:listItem w:displayText="Periódico / revistas" w:value="Periódico / revistas"/>
                <w:listItem w:displayText="Pizarra" w:value="Pizarra"/>
                <w:listItem w:displayText="Computadora / proyector" w:value="Computadora / proyector"/>
                <w:listItem w:displayText="radio" w:value="radio"/>
                <w:listItem w:displayText="regla, pega y tijera" w:value="regla, pega y tijera"/>
              </w:comboBox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5E1F4C">
                  <w:rPr>
                    <w:rStyle w:val="PlaceholderText"/>
                    <w:rFonts w:ascii="Arial" w:hAnsi="Arial" w:cs="Arial"/>
                    <w:color w:val="auto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Otros: ____________________</w:t>
            </w:r>
          </w:p>
        </w:tc>
      </w:tr>
      <w:tr w:rsidR="002D1F36" w:rsidRPr="005E1F4C" w:rsidTr="00711CE3">
        <w:trPr>
          <w:trHeight w:val="58"/>
        </w:trPr>
        <w:tc>
          <w:tcPr>
            <w:tcW w:w="899" w:type="pct"/>
            <w:vAlign w:val="center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Asignación</w:t>
            </w:r>
          </w:p>
        </w:tc>
        <w:tc>
          <w:tcPr>
            <w:tcW w:w="850" w:type="pct"/>
            <w:gridSpan w:val="2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942739910"/>
                <w:placeholder>
                  <w:docPart w:val="FF2DB49008C6464D878EC289776052DB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rPr>
                <w:rStyle w:val="hps"/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430936533"/>
                <w:placeholder>
                  <w:docPart w:val="343B8D5EBC564304A94DA6FACF3A8F0C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34479228"/>
                <w:placeholder>
                  <w:docPart w:val="2136428166014180AADC4E3EC2BD9A68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521673692"/>
                <w:placeholder>
                  <w:docPart w:val="6A5FCB4B4E2947A4A2E22C1EC220C45B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Práctica"/>
                <w:tag w:val="Práctica"/>
                <w:id w:val="166217615"/>
                <w:placeholder>
                  <w:docPart w:val="6E36192BA2874E6ABEB5B6347CE9A90F"/>
                </w:placeholder>
                <w:showingPlcHdr/>
                <w:comboBox>
                  <w:listItem w:value="Choose an item."/>
                  <w:listItem w:displayText="Práctica" w:value="Práctica"/>
                  <w:listItem w:displayText="Preparación" w:value="Preparación"/>
                  <w:listItem w:displayText="Elaboración" w:value="Elaboración"/>
                </w:comboBox>
              </w:sdtPr>
              <w:sdtContent>
                <w:r w:rsidR="002D1F36" w:rsidRPr="005E1F4C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D1F36" w:rsidRPr="00406CC6" w:rsidTr="00711CE3">
        <w:trPr>
          <w:trHeight w:val="392"/>
        </w:trPr>
        <w:tc>
          <w:tcPr>
            <w:tcW w:w="899" w:type="pct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t>Estrategias de instrucción diferenciada</w:t>
            </w: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pct"/>
            <w:gridSpan w:val="2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2013361722"/>
              <w:placeholder>
                <w:docPart w:val="34B23C9169074F2084376D93D8F68EAC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56482135"/>
              <w:placeholder>
                <w:docPart w:val="6E209D8D17524C8FA16905DEB9B2FD5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679742371"/>
              <w:placeholder>
                <w:docPart w:val="1EE99202ED384932B2FBA0EAB2C39286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406CC6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306207277"/>
              <w:placeholder>
                <w:docPart w:val="34B23C9169074F2084376D93D8F68EA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835759520"/>
              <w:placeholder>
                <w:docPart w:val="6CABCF6CA2304395972CC3059DCC877C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998643542"/>
              <w:placeholder>
                <w:docPart w:val="34B23C9169074F2084376D93D8F68EA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699926138"/>
              <w:placeholder>
                <w:docPart w:val="95C9D204576041469FF6738644904254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995718386"/>
              <w:placeholder>
                <w:docPart w:val="34B23C9169074F2084376D93D8F68EA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746339953"/>
              <w:placeholder>
                <w:docPart w:val="ECC68EFEE66B420F933892712539198D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48" w:type="pct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671626438"/>
              <w:placeholder>
                <w:docPart w:val="EF01F76B1EAF47F292B94D364720D966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44939239"/>
              <w:placeholder>
                <w:docPart w:val="F433CA6ABD824937BB65C43689C270F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842231771"/>
              <w:placeholder>
                <w:docPart w:val="3294E613858545C0BE045E2C112835B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406CC6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354807225"/>
              <w:placeholder>
                <w:docPart w:val="EF01F76B1EAF47F292B94D364720D966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46093649"/>
              <w:placeholder>
                <w:docPart w:val="FA2BF22C045B4CA19DF0D363D579F766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05782019"/>
              <w:placeholder>
                <w:docPart w:val="EF01F76B1EAF47F292B94D364720D966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500084300"/>
              <w:placeholder>
                <w:docPart w:val="80A9664835004227ADEA87C25FE5950C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209062179"/>
              <w:placeholder>
                <w:docPart w:val="EF01F76B1EAF47F292B94D364720D966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203911593"/>
              <w:placeholder>
                <w:docPart w:val="45FBE16D7B5D4A4E8914B63774B7201B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486207927"/>
              <w:placeholder>
                <w:docPart w:val="C8C4EEA81DD74E79B4DCFFB761421DD7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50199295"/>
              <w:placeholder>
                <w:docPart w:val="FB60276640694C84A98E9DB38A9CB2EB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965154296"/>
              <w:placeholder>
                <w:docPart w:val="BB5D0F526EAC43609931F03846BF261E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406CC6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838225930"/>
              <w:placeholder>
                <w:docPart w:val="C8C4EEA81DD74E79B4DCFFB761421DD7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020888902"/>
              <w:placeholder>
                <w:docPart w:val="8A9BE9347AB64035BB08ACD310ADACDE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832261717"/>
              <w:placeholder>
                <w:docPart w:val="C8C4EEA81DD74E79B4DCFFB761421DD7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1474644557"/>
              <w:placeholder>
                <w:docPart w:val="6AE715EB49A345279A6EEB827FDD8BBD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366284408"/>
              <w:placeholder>
                <w:docPart w:val="C8C4EEA81DD74E79B4DCFFB761421DD7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75587699"/>
              <w:placeholder>
                <w:docPart w:val="CFC1604B5E6848DFAFF57970A5E40D7C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2013636538"/>
              <w:placeholder>
                <w:docPart w:val="7090CD91503044678F693B0F7ED336F5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502509770"/>
              <w:placeholder>
                <w:docPart w:val="30AE7216270A489BB301522929BB142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358561466"/>
              <w:placeholder>
                <w:docPart w:val="5F821B866EDD4DA9B240A1D4DF6A0086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406CC6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081909263"/>
              <w:placeholder>
                <w:docPart w:val="7090CD91503044678F693B0F7ED336F5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334680440"/>
              <w:placeholder>
                <w:docPart w:val="2FE25D31E23444918315A2DD0A4BFDBB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884209369"/>
              <w:placeholder>
                <w:docPart w:val="7090CD91503044678F693B0F7ED336F5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491554842"/>
              <w:placeholder>
                <w:docPart w:val="3EDDD938838E4CC39D770316599C2B05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1388646166"/>
              <w:placeholder>
                <w:docPart w:val="7090CD91503044678F693B0F7ED336F5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95914043"/>
              <w:placeholder>
                <w:docPart w:val="4FAEA422086A4378B016D9AD49B3674A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01" w:type="pct"/>
          </w:tcPr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Educación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especial: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1145090524"/>
              <w:placeholder>
                <w:docPart w:val="6FA6CE3CE35A4426A7397745575953C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218589921"/>
              <w:placeholder>
                <w:docPart w:val="CEC5F51F7F8F41F9BB4023AF4B791871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980618075"/>
              <w:placeholder>
                <w:docPart w:val="EE6CCA6477654CF88EC9C583C9C58E30"/>
              </w:placeholder>
              <w:showingPlcHdr/>
              <w:dropDownList>
                <w:listItem w:value="Choose an item."/>
                <w:listItem w:displayText="Ubicación adecuada del pupitre" w:value="Ubicación adecuada del pupitre"/>
                <w:listItem w:displayText="Instrucciones más claras y precisas" w:value="Instrucciones más claras y precisas"/>
                <w:listItem w:displayText="Letra agrandada" w:value="Letra agrandada"/>
                <w:listItem w:displayText="Tareas y asignaciones más cortas" w:value="Tareas y asignaciones más cortas"/>
                <w:listItem w:displayText="Modificación de exámenes, pruebas cortas y ejercicios dados" w:value="Modificación de exámenes, pruebas cortas y ejercicios dados"/>
                <w:listItem w:displayText="Material fotocopiado" w:value="Material fotocopiado"/>
                <w:listItem w:displayText="Material impreso" w:value="Material impreso"/>
                <w:listItem w:displayText="Proveer repasos" w:value="Proveer repasos"/>
                <w:listItem w:displayText="Exámenes orales" w:value="Exámenes orales"/>
                <w:listItem w:displayText="Tiempo adicional" w:value="Tiempo adicional"/>
                <w:listItem w:displayText="Refuerzo positivo" w:value="Refuerzo positivo"/>
                <w:listItem w:displayText="Ayuda individual" w:value="Ayuda individual"/>
              </w:dropDownList>
            </w:sdtPr>
            <w:sdtContent>
              <w:p w:rsidR="002D1F36" w:rsidRPr="00406CC6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</w:rPr>
                </w:pPr>
                <w:r w:rsidRPr="00406CC6">
                  <w:rPr>
                    <w:rFonts w:ascii="Arial" w:hAnsi="Arial" w:cs="Arial"/>
                    <w:sz w:val="20"/>
                    <w:szCs w:val="20"/>
                  </w:rPr>
                  <w:t>Choose an item.</w:t>
                </w:r>
              </w:p>
            </w:sdtContent>
          </w:sdt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406CC6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06CC6">
              <w:rPr>
                <w:rFonts w:ascii="Arial" w:hAnsi="Arial" w:cs="Arial"/>
                <w:sz w:val="20"/>
                <w:szCs w:val="20"/>
              </w:rPr>
              <w:t>Limitaciones lingüísticas Español: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-641812989"/>
              <w:placeholder>
                <w:docPart w:val="6FA6CE3CE35A4426A7397745575953C1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-117770549"/>
              <w:placeholder>
                <w:docPart w:val="78D5E17C655C4AF4913C2610E4BE3D77"/>
              </w:placeholder>
              <w:showingPlcHdr/>
              <w:dropDownList>
                <w:listItem w:value="Choose an item."/>
                <w:listItem w:displayText="Uso de material audiovisual / tecnología" w:value="Uso de material audiovisual / tecnología"/>
                <w:listItem w:displayText="Tareas individualizadas" w:value="Tareas individualizadas"/>
                <w:listItem w:displayText="Asistencia de un compañero" w:value="Asistencia de un compañero"/>
                <w:listItem w:displayText="Uso de grupo pequeño" w:value="Uso de grupo pequeño"/>
                <w:listItem w:displayText="Lector de instrucciones" w:value="Lector de instrucciones"/>
                <w:listItem w:displayText="Tiempo extendido para completar la tarea" w:value="Tiempo extendido para completar la tarea"/>
                <w:listItem w:displayText="Cambios de calendario" w:value="Cambios de calendario"/>
                <w:listItem w:displayText="Marcar instrucciones con marcador" w:value="Marcar instrucciones con marcador"/>
                <w:listItem w:displayText="Uso de diccionario" w:value="Uso de diccionario"/>
                <w:listItem w:displayText="Uso de glosario" w:value="Uso de glosario"/>
                <w:listItem w:displayText="No requiere acomodo" w:value="No requiere acomodo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Sección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 xml:space="preserve"> 504: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751472969"/>
              <w:placeholder>
                <w:docPart w:val="6FA6CE3CE35A4426A7397745575953C1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213936475"/>
              <w:placeholder>
                <w:docPart w:val="DEFA824B426D4D5C82AF75202925D5F8"/>
              </w:placeholder>
              <w:showingPlcHdr/>
              <w:dropDownList>
                <w:listItem w:value="Choose an item."/>
                <w:listItem w:displayText="Igualdad de acceso a los cursos" w:value="Igualdad de acceso a los cursos"/>
                <w:listItem w:displayText="Cambio de salón" w:value="Cambio de salón"/>
                <w:listItem w:displayText="Administración de pruebas o exámenes" w:value="Administración de pruebas o exámenes"/>
                <w:listItem w:displayText="Tiempo adicional" w:value="Tiempo adicional"/>
                <w:listItem w:displayText="Formato del examen (oral, impreso agrandado, braile, otros)" w:value="Formato del examen (oral, impreso agrandado, braile, otros)"/>
                <w:listItem w:displayText="Uso de grabadoras" w:value="Uso de grabadoras"/>
                <w:listItem w:displayText="Uso de perros guías" w:value="Uso de perros guías"/>
                <w:listItem w:displayText="Computadora" w:value="Computador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proofErr w:type="spellStart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lastRenderedPageBreak/>
              <w:t>Dotados</w:t>
            </w:r>
            <w:proofErr w:type="spellEnd"/>
            <w:r w:rsidRPr="005E1F4C">
              <w:rPr>
                <w:rFonts w:ascii="Arial" w:hAnsi="Arial" w:cs="Arial"/>
                <w:sz w:val="20"/>
                <w:szCs w:val="20"/>
                <w:lang w:val="en-US"/>
              </w:rPr>
              <w:t>:</w:t>
            </w:r>
          </w:p>
          <w:sdt>
            <w:sdtPr>
              <w:rPr>
                <w:rFonts w:ascii="Arial" w:hAnsi="Arial" w:cs="Arial"/>
                <w:sz w:val="20"/>
                <w:szCs w:val="20"/>
              </w:rPr>
              <w:id w:val="616961242"/>
              <w:placeholder>
                <w:docPart w:val="6FA6CE3CE35A4426A7397745575953C1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sdt>
            <w:sdtPr>
              <w:rPr>
                <w:rFonts w:ascii="Arial" w:hAnsi="Arial" w:cs="Arial"/>
                <w:sz w:val="20"/>
                <w:szCs w:val="20"/>
              </w:rPr>
              <w:id w:val="706455212"/>
              <w:placeholder>
                <w:docPart w:val="79DEB0754FCA42A09F2C4D26ADFB2D21"/>
              </w:placeholder>
              <w:showingPlcHdr/>
              <w:dropDownList>
                <w:listItem w:value="Choose an item."/>
                <w:listItem w:displayText="Agrupamiento específico" w:value="Agrupamiento específico"/>
                <w:listItem w:displayText="Aceleración" w:value="Aceleración"/>
                <w:listItem w:displayText="Enriquecimiento" w:value="Enriquecimiento"/>
                <w:listItem w:displayText="Adaptación curricular" w:value="Adaptación curricular"/>
                <w:listItem w:displayText="Tutorías" w:value="Tutorías"/>
                <w:listItem w:displayText="Enseñanza individualizada dentro de la clase heterogénea" w:value="Enseñanza individualizada dentro de la clase heterogénea"/>
                <w:listItem w:displayText="N/A" w:value="N/A"/>
              </w:dropDownList>
            </w:sdtPr>
            <w:sdtContent>
              <w:p w:rsidR="002D1F36" w:rsidRPr="005E1F4C" w:rsidRDefault="002D1F36" w:rsidP="00711CE3">
                <w:pPr>
                  <w:spacing w:after="0" w:line="240" w:lineRule="auto"/>
                  <w:rPr>
                    <w:rFonts w:ascii="Arial" w:hAnsi="Arial" w:cs="Arial"/>
                    <w:sz w:val="20"/>
                    <w:szCs w:val="20"/>
                    <w:lang w:val="en-US"/>
                  </w:rPr>
                </w:pPr>
                <w:r w:rsidRPr="005E1F4C">
                  <w:rPr>
                    <w:rFonts w:ascii="Arial" w:hAnsi="Arial" w:cs="Arial"/>
                    <w:sz w:val="20"/>
                    <w:szCs w:val="20"/>
                    <w:lang w:val="en-US"/>
                  </w:rPr>
                  <w:t>Choose an item.</w:t>
                </w:r>
              </w:p>
            </w:sdtContent>
          </w:sdt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2D1F36" w:rsidRPr="005E1F4C" w:rsidTr="00711CE3">
        <w:trPr>
          <w:trHeight w:val="99"/>
        </w:trPr>
        <w:tc>
          <w:tcPr>
            <w:tcW w:w="899" w:type="pct"/>
          </w:tcPr>
          <w:p w:rsidR="002D1F36" w:rsidRPr="005E1F4C" w:rsidRDefault="002D1F36" w:rsidP="00711CE3">
            <w:pPr>
              <w:spacing w:before="120" w:after="120" w:line="240" w:lineRule="auto"/>
              <w:rPr>
                <w:rFonts w:ascii="Arial" w:hAnsi="Arial" w:cs="Arial"/>
                <w:sz w:val="20"/>
                <w:szCs w:val="20"/>
              </w:rPr>
            </w:pPr>
            <w:r w:rsidRPr="005E1F4C">
              <w:rPr>
                <w:rFonts w:ascii="Arial" w:hAnsi="Arial" w:cs="Arial"/>
                <w:sz w:val="20"/>
                <w:szCs w:val="20"/>
              </w:rPr>
              <w:lastRenderedPageBreak/>
              <w:t>Reflexión de la Praxis</w:t>
            </w:r>
          </w:p>
        </w:tc>
        <w:tc>
          <w:tcPr>
            <w:tcW w:w="850" w:type="pct"/>
            <w:gridSpan w:val="2"/>
            <w:shd w:val="clear" w:color="auto" w:fill="auto"/>
          </w:tcPr>
          <w:p w:rsidR="002D1F36" w:rsidRPr="005E1F4C" w:rsidRDefault="00406CC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2030987942"/>
                <w:placeholder>
                  <w:docPart w:val="0518064328234E96BD09C18B232BC625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</w:tcPr>
          <w:p w:rsidR="002D1F36" w:rsidRPr="005E1F4C" w:rsidRDefault="00406CC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19970060"/>
                <w:placeholder>
                  <w:docPart w:val="143D75D3EABF42669FDB05023ABCE546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410544218"/>
                <w:placeholder>
                  <w:docPart w:val="2ED40D3060784CDEBCD9AF298A8E4971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12929226"/>
                <w:placeholder>
                  <w:docPart w:val="FF96C143A3AE4D75A86B742491AC5AD3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D1F36" w:rsidRPr="005E1F4C" w:rsidRDefault="00406CC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480538245"/>
                <w:placeholder>
                  <w:docPart w:val="8C78BC5A7326451594CB89EE2B30CBF2"/>
                </w:placeholder>
                <w:showingPlcHdr/>
                <w:comboBox>
                  <w:listItem w:value="Choose an item."/>
                  <w:listItem w:displayText="Necesidad de re-enseñanza" w:value="Necesidad de re-enseñanza"/>
                  <w:listItem w:displayText=" Extención del plan" w:value=" Extención del plan"/>
                  <w:listItem w:displayText="Se cumplió el plan en el tiempo esperado" w:value="ó"/>
                  <w:listItem w:displayText="Salieron al medio día" w:value="Salieron al medio día"/>
                  <w:listItem w:displayText="Emergencia Ambiental" w:value="Emergencia Ambiental"/>
                  <w:listItem w:displayText="Dudas frecuentes" w:value="Dudas frecuentes"/>
                </w:comboBox>
              </w:sdtPr>
              <w:sdtContent>
                <w:r w:rsidR="002D1F36" w:rsidRPr="005E1F4C">
                  <w:rPr>
                    <w:rStyle w:val="PlaceholderText"/>
                    <w:rFonts w:ascii="Arial" w:eastAsiaTheme="minorEastAsia" w:hAnsi="Arial" w:cs="Arial"/>
                    <w:color w:val="auto"/>
                    <w:sz w:val="20"/>
                    <w:szCs w:val="20"/>
                  </w:rPr>
                  <w:t>Choose an item.</w:t>
                </w:r>
              </w:sdtContent>
            </w:sdt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2D1F36" w:rsidRPr="005E1F4C" w:rsidRDefault="002D1F36" w:rsidP="00711CE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D1F36" w:rsidRPr="005E1F4C" w:rsidRDefault="002D1F36" w:rsidP="002D1F36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D1F36" w:rsidRPr="005E1F4C" w:rsidRDefault="002D1F36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B612D" w:rsidRPr="005E1F4C" w:rsidRDefault="003B612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3B612D" w:rsidRPr="005E1F4C" w:rsidSect="00D03014">
      <w:headerReference w:type="default" r:id="rId9"/>
      <w:pgSz w:w="15840" w:h="12240" w:orient="landscape" w:code="1"/>
      <w:pgMar w:top="720" w:right="720" w:bottom="720" w:left="72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7226DE8" w15:done="0"/>
  <w15:commentEx w15:paraId="7A0B12A0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CC6" w:rsidRDefault="00406CC6" w:rsidP="0074328A">
      <w:pPr>
        <w:spacing w:after="0" w:line="240" w:lineRule="auto"/>
      </w:pPr>
      <w:r>
        <w:separator/>
      </w:r>
    </w:p>
  </w:endnote>
  <w:endnote w:type="continuationSeparator" w:id="0">
    <w:p w:rsidR="00406CC6" w:rsidRDefault="00406CC6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CC6" w:rsidRDefault="00406CC6" w:rsidP="0074328A">
      <w:pPr>
        <w:spacing w:after="0" w:line="240" w:lineRule="auto"/>
      </w:pPr>
      <w:r>
        <w:separator/>
      </w:r>
    </w:p>
  </w:footnote>
  <w:footnote w:type="continuationSeparator" w:id="0">
    <w:p w:rsidR="00406CC6" w:rsidRDefault="00406CC6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CC6" w:rsidRPr="001D1F44" w:rsidRDefault="00406CC6">
    <w:pPr>
      <w:pStyle w:val="Header"/>
      <w:rPr>
        <w:sz w:val="20"/>
      </w:rPr>
    </w:pPr>
    <w:r>
      <w:rPr>
        <w:noProof/>
        <w:lang w:eastAsia="es-PR"/>
      </w:rPr>
      <w:drawing>
        <wp:anchor distT="0" distB="0" distL="114300" distR="114300" simplePos="0" relativeHeight="251657728" behindDoc="0" locked="0" layoutInCell="1" allowOverlap="1" wp14:anchorId="3B2051CE" wp14:editId="61EF2081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4115" cy="812165"/>
          <wp:effectExtent l="0" t="0" r="0" b="6985"/>
          <wp:wrapNone/>
          <wp:docPr id="1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44115" cy="812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06CC6" w:rsidRPr="001D1F44" w:rsidRDefault="00406CC6">
    <w:pPr>
      <w:pStyle w:val="Header"/>
      <w:rPr>
        <w:sz w:val="20"/>
      </w:rPr>
    </w:pPr>
  </w:p>
  <w:p w:rsidR="00406CC6" w:rsidRPr="001D1F44" w:rsidRDefault="00406CC6">
    <w:pPr>
      <w:pStyle w:val="Header"/>
      <w:rPr>
        <w:sz w:val="20"/>
      </w:rPr>
    </w:pPr>
  </w:p>
  <w:p w:rsidR="00406CC6" w:rsidRPr="001D1F44" w:rsidRDefault="00406CC6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A6E74"/>
    <w:multiLevelType w:val="hybridMultilevel"/>
    <w:tmpl w:val="4990949A"/>
    <w:lvl w:ilvl="0" w:tplc="D382AD3C">
      <w:numFmt w:val="bullet"/>
      <w:lvlText w:val="•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D535D6"/>
    <w:multiLevelType w:val="hybridMultilevel"/>
    <w:tmpl w:val="0D1C4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2572A"/>
    <w:multiLevelType w:val="hybridMultilevel"/>
    <w:tmpl w:val="49B658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BBA1D28"/>
    <w:multiLevelType w:val="hybridMultilevel"/>
    <w:tmpl w:val="7270A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EF77D3"/>
    <w:multiLevelType w:val="hybridMultilevel"/>
    <w:tmpl w:val="802C7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F9001FE"/>
    <w:multiLevelType w:val="hybridMultilevel"/>
    <w:tmpl w:val="1288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CBD020D"/>
    <w:multiLevelType w:val="hybridMultilevel"/>
    <w:tmpl w:val="AC027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0A1860"/>
    <w:multiLevelType w:val="hybridMultilevel"/>
    <w:tmpl w:val="8090B6AC"/>
    <w:lvl w:ilvl="0" w:tplc="D382AD3C">
      <w:numFmt w:val="bullet"/>
      <w:lvlText w:val="•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5258B4"/>
    <w:multiLevelType w:val="hybridMultilevel"/>
    <w:tmpl w:val="726C2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161FD3"/>
    <w:multiLevelType w:val="hybridMultilevel"/>
    <w:tmpl w:val="1F625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5E7461EB"/>
    <w:multiLevelType w:val="hybridMultilevel"/>
    <w:tmpl w:val="8FD8EA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0A0802"/>
    <w:multiLevelType w:val="hybridMultilevel"/>
    <w:tmpl w:val="CCF8E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4E480A"/>
    <w:multiLevelType w:val="hybridMultilevel"/>
    <w:tmpl w:val="090C855E"/>
    <w:lvl w:ilvl="0" w:tplc="D382AD3C">
      <w:numFmt w:val="bullet"/>
      <w:lvlText w:val="•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6382C98"/>
    <w:multiLevelType w:val="hybridMultilevel"/>
    <w:tmpl w:val="9282FDCA"/>
    <w:lvl w:ilvl="0" w:tplc="D382AD3C">
      <w:numFmt w:val="bullet"/>
      <w:lvlText w:val="•"/>
      <w:lvlJc w:val="left"/>
      <w:pPr>
        <w:ind w:left="720" w:hanging="360"/>
      </w:pPr>
      <w:rPr>
        <w:rFonts w:ascii="Arial Narrow" w:eastAsia="Calibri" w:hAnsi="Arial Narrow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26100C"/>
    <w:multiLevelType w:val="hybridMultilevel"/>
    <w:tmpl w:val="93E64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1DB3339"/>
    <w:multiLevelType w:val="hybridMultilevel"/>
    <w:tmpl w:val="85F46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290527B"/>
    <w:multiLevelType w:val="hybridMultilevel"/>
    <w:tmpl w:val="DF52CD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C3C6D1F"/>
    <w:multiLevelType w:val="hybridMultilevel"/>
    <w:tmpl w:val="1B5050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E960D11"/>
    <w:multiLevelType w:val="hybridMultilevel"/>
    <w:tmpl w:val="F9281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8"/>
  </w:num>
  <w:num w:numId="3">
    <w:abstractNumId w:val="15"/>
  </w:num>
  <w:num w:numId="4">
    <w:abstractNumId w:val="22"/>
  </w:num>
  <w:num w:numId="5">
    <w:abstractNumId w:val="4"/>
  </w:num>
  <w:num w:numId="6">
    <w:abstractNumId w:val="7"/>
  </w:num>
  <w:num w:numId="7">
    <w:abstractNumId w:val="25"/>
  </w:num>
  <w:num w:numId="8">
    <w:abstractNumId w:val="6"/>
  </w:num>
  <w:num w:numId="9">
    <w:abstractNumId w:val="16"/>
  </w:num>
  <w:num w:numId="10">
    <w:abstractNumId w:val="13"/>
  </w:num>
  <w:num w:numId="11">
    <w:abstractNumId w:val="9"/>
  </w:num>
  <w:num w:numId="12">
    <w:abstractNumId w:val="10"/>
  </w:num>
  <w:num w:numId="13">
    <w:abstractNumId w:val="17"/>
  </w:num>
  <w:num w:numId="14">
    <w:abstractNumId w:val="29"/>
  </w:num>
  <w:num w:numId="15">
    <w:abstractNumId w:val="1"/>
  </w:num>
  <w:num w:numId="16">
    <w:abstractNumId w:val="2"/>
  </w:num>
  <w:num w:numId="17">
    <w:abstractNumId w:val="3"/>
  </w:num>
  <w:num w:numId="18">
    <w:abstractNumId w:val="27"/>
  </w:num>
  <w:num w:numId="19">
    <w:abstractNumId w:val="12"/>
  </w:num>
  <w:num w:numId="20">
    <w:abstractNumId w:val="5"/>
  </w:num>
  <w:num w:numId="21">
    <w:abstractNumId w:val="28"/>
  </w:num>
  <w:num w:numId="22">
    <w:abstractNumId w:val="8"/>
  </w:num>
  <w:num w:numId="23">
    <w:abstractNumId w:val="24"/>
  </w:num>
  <w:num w:numId="24">
    <w:abstractNumId w:val="19"/>
  </w:num>
  <w:num w:numId="25">
    <w:abstractNumId w:val="20"/>
  </w:num>
  <w:num w:numId="26">
    <w:abstractNumId w:val="11"/>
  </w:num>
  <w:num w:numId="27">
    <w:abstractNumId w:val="0"/>
  </w:num>
  <w:num w:numId="28">
    <w:abstractNumId w:val="26"/>
  </w:num>
  <w:num w:numId="29">
    <w:abstractNumId w:val="21"/>
  </w:num>
  <w:num w:numId="30">
    <w:abstractNumId w:val="23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lex marriaga">
    <w15:presenceInfo w15:providerId="Windows Live" w15:userId="68c83386a013c96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49E5"/>
    <w:rsid w:val="0000667E"/>
    <w:rsid w:val="00007E55"/>
    <w:rsid w:val="0001487A"/>
    <w:rsid w:val="00016A72"/>
    <w:rsid w:val="000240B0"/>
    <w:rsid w:val="00063C1E"/>
    <w:rsid w:val="00065825"/>
    <w:rsid w:val="000F2881"/>
    <w:rsid w:val="00110BFA"/>
    <w:rsid w:val="0015766D"/>
    <w:rsid w:val="001719CB"/>
    <w:rsid w:val="0018326B"/>
    <w:rsid w:val="00185941"/>
    <w:rsid w:val="00194C88"/>
    <w:rsid w:val="00194ED2"/>
    <w:rsid w:val="00197CA5"/>
    <w:rsid w:val="001A098E"/>
    <w:rsid w:val="001D1F44"/>
    <w:rsid w:val="001F066E"/>
    <w:rsid w:val="0021004F"/>
    <w:rsid w:val="0023371B"/>
    <w:rsid w:val="00243D67"/>
    <w:rsid w:val="00251358"/>
    <w:rsid w:val="00251BEF"/>
    <w:rsid w:val="00262048"/>
    <w:rsid w:val="00273623"/>
    <w:rsid w:val="002B534E"/>
    <w:rsid w:val="002B5BFA"/>
    <w:rsid w:val="002B7687"/>
    <w:rsid w:val="002B7C5A"/>
    <w:rsid w:val="002D1F36"/>
    <w:rsid w:val="003036A2"/>
    <w:rsid w:val="00310E21"/>
    <w:rsid w:val="00311F1D"/>
    <w:rsid w:val="00332D70"/>
    <w:rsid w:val="0034763F"/>
    <w:rsid w:val="0035113E"/>
    <w:rsid w:val="0035532B"/>
    <w:rsid w:val="00365D9F"/>
    <w:rsid w:val="003902EA"/>
    <w:rsid w:val="003B612D"/>
    <w:rsid w:val="003E13E9"/>
    <w:rsid w:val="003E4C88"/>
    <w:rsid w:val="003E6DCF"/>
    <w:rsid w:val="00406CC6"/>
    <w:rsid w:val="004120CC"/>
    <w:rsid w:val="00422944"/>
    <w:rsid w:val="00436BB0"/>
    <w:rsid w:val="00467994"/>
    <w:rsid w:val="004749E7"/>
    <w:rsid w:val="00496402"/>
    <w:rsid w:val="004B45D1"/>
    <w:rsid w:val="004C6ABB"/>
    <w:rsid w:val="004D7A54"/>
    <w:rsid w:val="00525C8A"/>
    <w:rsid w:val="0053164D"/>
    <w:rsid w:val="00534F86"/>
    <w:rsid w:val="00544746"/>
    <w:rsid w:val="0055116D"/>
    <w:rsid w:val="00561B2B"/>
    <w:rsid w:val="005729BF"/>
    <w:rsid w:val="00574D7F"/>
    <w:rsid w:val="005757AF"/>
    <w:rsid w:val="00575DA4"/>
    <w:rsid w:val="00577083"/>
    <w:rsid w:val="00595692"/>
    <w:rsid w:val="005A324E"/>
    <w:rsid w:val="005B7582"/>
    <w:rsid w:val="005D6967"/>
    <w:rsid w:val="005E1F4C"/>
    <w:rsid w:val="005E2748"/>
    <w:rsid w:val="005E3CFA"/>
    <w:rsid w:val="005F0F0E"/>
    <w:rsid w:val="00604712"/>
    <w:rsid w:val="00663CEB"/>
    <w:rsid w:val="00686827"/>
    <w:rsid w:val="00686E40"/>
    <w:rsid w:val="006A3631"/>
    <w:rsid w:val="006A47F6"/>
    <w:rsid w:val="006C439F"/>
    <w:rsid w:val="006D312E"/>
    <w:rsid w:val="006F6F27"/>
    <w:rsid w:val="0070525C"/>
    <w:rsid w:val="00711CE3"/>
    <w:rsid w:val="00714C30"/>
    <w:rsid w:val="007151EA"/>
    <w:rsid w:val="00716C5D"/>
    <w:rsid w:val="00717A5A"/>
    <w:rsid w:val="00730DD2"/>
    <w:rsid w:val="0074328A"/>
    <w:rsid w:val="007447AD"/>
    <w:rsid w:val="007506CB"/>
    <w:rsid w:val="0075673D"/>
    <w:rsid w:val="00762791"/>
    <w:rsid w:val="00764D29"/>
    <w:rsid w:val="00796D23"/>
    <w:rsid w:val="007A4D53"/>
    <w:rsid w:val="00802AFD"/>
    <w:rsid w:val="00812792"/>
    <w:rsid w:val="008150EF"/>
    <w:rsid w:val="00831155"/>
    <w:rsid w:val="00844129"/>
    <w:rsid w:val="0085145E"/>
    <w:rsid w:val="00857532"/>
    <w:rsid w:val="00863BDD"/>
    <w:rsid w:val="00883376"/>
    <w:rsid w:val="008A00F4"/>
    <w:rsid w:val="008A0DB2"/>
    <w:rsid w:val="008A3158"/>
    <w:rsid w:val="008A3D29"/>
    <w:rsid w:val="008B125D"/>
    <w:rsid w:val="008B2BD2"/>
    <w:rsid w:val="008D0A89"/>
    <w:rsid w:val="008F7980"/>
    <w:rsid w:val="009008C3"/>
    <w:rsid w:val="00924778"/>
    <w:rsid w:val="00931D62"/>
    <w:rsid w:val="00943657"/>
    <w:rsid w:val="00944C2A"/>
    <w:rsid w:val="009709E4"/>
    <w:rsid w:val="00977029"/>
    <w:rsid w:val="0099720B"/>
    <w:rsid w:val="009A0FEF"/>
    <w:rsid w:val="009B1917"/>
    <w:rsid w:val="009B291E"/>
    <w:rsid w:val="00A0191A"/>
    <w:rsid w:val="00A0220F"/>
    <w:rsid w:val="00A02B56"/>
    <w:rsid w:val="00A1170E"/>
    <w:rsid w:val="00A1249D"/>
    <w:rsid w:val="00A2102F"/>
    <w:rsid w:val="00A30626"/>
    <w:rsid w:val="00A33FC6"/>
    <w:rsid w:val="00A35519"/>
    <w:rsid w:val="00A542A4"/>
    <w:rsid w:val="00A5506F"/>
    <w:rsid w:val="00A93688"/>
    <w:rsid w:val="00AA0738"/>
    <w:rsid w:val="00AA43C0"/>
    <w:rsid w:val="00AB3EFC"/>
    <w:rsid w:val="00AB4D8D"/>
    <w:rsid w:val="00AC6CB7"/>
    <w:rsid w:val="00AC7617"/>
    <w:rsid w:val="00B048DF"/>
    <w:rsid w:val="00B13A89"/>
    <w:rsid w:val="00B16915"/>
    <w:rsid w:val="00B221A4"/>
    <w:rsid w:val="00B341AD"/>
    <w:rsid w:val="00B402A6"/>
    <w:rsid w:val="00B55CDD"/>
    <w:rsid w:val="00B74AF8"/>
    <w:rsid w:val="00B95168"/>
    <w:rsid w:val="00BA3EC8"/>
    <w:rsid w:val="00BA4B15"/>
    <w:rsid w:val="00BB4622"/>
    <w:rsid w:val="00BB6491"/>
    <w:rsid w:val="00BC7B3C"/>
    <w:rsid w:val="00BD0025"/>
    <w:rsid w:val="00BE187B"/>
    <w:rsid w:val="00BF13D0"/>
    <w:rsid w:val="00C349E5"/>
    <w:rsid w:val="00C467DA"/>
    <w:rsid w:val="00C507A3"/>
    <w:rsid w:val="00C66389"/>
    <w:rsid w:val="00C80193"/>
    <w:rsid w:val="00CA149B"/>
    <w:rsid w:val="00CB0EB1"/>
    <w:rsid w:val="00CB6167"/>
    <w:rsid w:val="00D03014"/>
    <w:rsid w:val="00D04287"/>
    <w:rsid w:val="00D165B3"/>
    <w:rsid w:val="00D37428"/>
    <w:rsid w:val="00D4373A"/>
    <w:rsid w:val="00D52C41"/>
    <w:rsid w:val="00D85255"/>
    <w:rsid w:val="00D95F31"/>
    <w:rsid w:val="00DD4493"/>
    <w:rsid w:val="00DF0681"/>
    <w:rsid w:val="00DF1674"/>
    <w:rsid w:val="00E152EE"/>
    <w:rsid w:val="00E3128C"/>
    <w:rsid w:val="00E55EC7"/>
    <w:rsid w:val="00EB6DC4"/>
    <w:rsid w:val="00EE0EA9"/>
    <w:rsid w:val="00F429D5"/>
    <w:rsid w:val="00F437FE"/>
    <w:rsid w:val="00F55407"/>
    <w:rsid w:val="00F8262E"/>
    <w:rsid w:val="00F94EDB"/>
    <w:rsid w:val="00FB0E1F"/>
    <w:rsid w:val="00FF21DF"/>
    <w:rsid w:val="00FF5BC7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71B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CommentReference">
    <w:name w:val="annotation reference"/>
    <w:basedOn w:val="DefaultParagraphFont"/>
    <w:uiPriority w:val="99"/>
    <w:semiHidden/>
    <w:unhideWhenUsed/>
    <w:rsid w:val="005757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57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57A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57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57AF"/>
    <w:rPr>
      <w:b/>
      <w:bCs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PR" w:eastAsia="es-P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71B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rPr>
      <w:color w:val="44546A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/>
      <w:sz w:val="12"/>
      <w:szCs w:val="12"/>
      <w:lang w:val="en-US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/>
      <w:sz w:val="14"/>
      <w:szCs w:val="14"/>
      <w:lang w:val="en-US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/>
      </w:pBdr>
      <w:spacing w:after="0" w:line="240" w:lineRule="auto"/>
      <w:ind w:right="115"/>
      <w:jc w:val="center"/>
    </w:pPr>
    <w:rPr>
      <w:b/>
      <w:color w:val="44546A"/>
      <w:sz w:val="18"/>
      <w:szCs w:val="14"/>
      <w:lang w:val="en-US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/>
      <w:sz w:val="32"/>
      <w:szCs w:val="40"/>
      <w:lang w:val="en-US"/>
    </w:rPr>
  </w:style>
  <w:style w:type="character" w:customStyle="1" w:styleId="DateChar">
    <w:name w:val="Date Char"/>
    <w:link w:val="Date"/>
    <w:uiPriority w:val="1"/>
    <w:rsid w:val="009008C3"/>
    <w:rPr>
      <w:color w:val="5B9BD5"/>
      <w:sz w:val="32"/>
      <w:szCs w:val="40"/>
      <w:lang w:val="en-US"/>
    </w:rPr>
  </w:style>
  <w:style w:type="paragraph" w:styleId="NoSpacing">
    <w:name w:val="No Spacing"/>
    <w:unhideWhenUsed/>
    <w:qFormat/>
    <w:rsid w:val="009008C3"/>
    <w:rPr>
      <w:color w:val="44546A"/>
      <w:sz w:val="2"/>
      <w:szCs w:val="6"/>
      <w:lang w:val="en-US" w:eastAsia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/>
      <w:position w:val="-12"/>
      <w:sz w:val="60"/>
      <w:szCs w:val="68"/>
      <w:lang w:val="en-US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/>
      <w:sz w:val="14"/>
      <w:szCs w:val="14"/>
      <w:lang w:val="en-US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uiPriority w:val="19"/>
    <w:semiHidden/>
    <w:rsid w:val="009008C3"/>
    <w:rPr>
      <w:color w:val="5B9BD5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/>
      <w:sz w:val="20"/>
      <w:szCs w:val="20"/>
      <w:lang w:val="en-US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/>
      <w:sz w:val="16"/>
      <w:szCs w:val="16"/>
      <w:lang w:val="en-US"/>
    </w:rPr>
  </w:style>
  <w:style w:type="table" w:customStyle="1" w:styleId="GridTable3-Accent11">
    <w:name w:val="Grid Table 3 - Accent 11"/>
    <w:basedOn w:val="TableNormal"/>
    <w:uiPriority w:val="48"/>
    <w:rsid w:val="006C439F"/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  <w:tblStylePr w:type="neCell">
      <w:tblPr/>
      <w:tcPr>
        <w:tcBorders>
          <w:bottom w:val="single" w:sz="4" w:space="0" w:color="9CC2E5"/>
        </w:tcBorders>
      </w:tcPr>
    </w:tblStylePr>
    <w:tblStylePr w:type="nwCell">
      <w:tblPr/>
      <w:tcPr>
        <w:tcBorders>
          <w:bottom w:val="single" w:sz="4" w:space="0" w:color="9CC2E5"/>
        </w:tcBorders>
      </w:tcPr>
    </w:tblStylePr>
    <w:tblStylePr w:type="seCell">
      <w:tblPr/>
      <w:tcPr>
        <w:tcBorders>
          <w:top w:val="single" w:sz="4" w:space="0" w:color="9CC2E5"/>
        </w:tcBorders>
      </w:tcPr>
    </w:tblStylePr>
    <w:tblStylePr w:type="swCell">
      <w:tblPr/>
      <w:tcPr>
        <w:tcBorders>
          <w:top w:val="single" w:sz="4" w:space="0" w:color="9CC2E5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311F1D"/>
    <w:rPr>
      <w:color w:val="808080"/>
    </w:rPr>
  </w:style>
  <w:style w:type="character" w:customStyle="1" w:styleId="hps">
    <w:name w:val="hps"/>
    <w:basedOn w:val="DefaultParagraphFont"/>
    <w:rsid w:val="00197CA5"/>
  </w:style>
  <w:style w:type="character" w:styleId="CommentReference">
    <w:name w:val="annotation reference"/>
    <w:basedOn w:val="DefaultParagraphFont"/>
    <w:uiPriority w:val="99"/>
    <w:semiHidden/>
    <w:unhideWhenUsed/>
    <w:rsid w:val="005757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57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57A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57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57AF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ntTable" Target="fontTable.xml"/><Relationship Id="rId19" Type="http://schemas.openxmlformats.org/officeDocument/2006/relationships/customXml" Target="../customXml/item5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everly\Documents\Custom%20Office%20Templates\Modelo%20Plan%20Diario%20aprobad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2C1A3B3B7AA47808D9574DE559762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C1F53-FB80-47DB-92DB-FB6507ABA7C9}"/>
      </w:docPartPr>
      <w:docPartBody>
        <w:p w:rsidR="00E0388A" w:rsidRDefault="0075625D">
          <w:pPr>
            <w:pStyle w:val="C2C1A3B3B7AA47808D9574DE5597625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909A898E6754D9782422365E1F6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1D5560-33F5-4E36-950E-385F2A7605F6}"/>
      </w:docPartPr>
      <w:docPartBody>
        <w:p w:rsidR="00E0388A" w:rsidRDefault="0075625D" w:rsidP="0075625D">
          <w:pPr>
            <w:pStyle w:val="8909A898E6754D9782422365E1F6866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235BE26289B4BE9B84C97F6F18E9C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64EFC-74D2-486F-9FA9-D0534DF9CDCC}"/>
      </w:docPartPr>
      <w:docPartBody>
        <w:p w:rsidR="00E0388A" w:rsidRDefault="0075625D" w:rsidP="0075625D">
          <w:pPr>
            <w:pStyle w:val="2235BE26289B4BE9B84C97F6F18E9C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66978AE0C54E878967D80A5F86A5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3D089B-7FB7-4623-B2A5-1DB762174C1F}"/>
      </w:docPartPr>
      <w:docPartBody>
        <w:p w:rsidR="00E0388A" w:rsidRDefault="0075625D" w:rsidP="0075625D">
          <w:pPr>
            <w:pStyle w:val="C866978AE0C54E878967D80A5F86A5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103009DCFD4B1C9C5566305C5EC1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1F58-A373-4B82-89E4-34C883384A64}"/>
      </w:docPartPr>
      <w:docPartBody>
        <w:p w:rsidR="00E0388A" w:rsidRDefault="0075625D" w:rsidP="0075625D">
          <w:pPr>
            <w:pStyle w:val="FC103009DCFD4B1C9C5566305C5EC1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3933C903AE34B3593744B90DD1643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8447D-71FD-47E6-BE6A-93F2E94B393D}"/>
      </w:docPartPr>
      <w:docPartBody>
        <w:p w:rsidR="00E0388A" w:rsidRDefault="0075625D" w:rsidP="0075625D">
          <w:pPr>
            <w:pStyle w:val="03933C903AE34B3593744B90DD16432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8D03B5E9DE749DAAABE1E22036061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B15D1-DB36-42EE-B5CF-609C05CB5FA6}"/>
      </w:docPartPr>
      <w:docPartBody>
        <w:p w:rsidR="00E0388A" w:rsidRDefault="0075625D" w:rsidP="0075625D">
          <w:pPr>
            <w:pStyle w:val="A8D03B5E9DE749DAAABE1E220360613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9D289B85943DDBB7053619BAC3C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078D3-2DEB-4F8C-87A8-CCC3B1A18B49}"/>
      </w:docPartPr>
      <w:docPartBody>
        <w:p w:rsidR="00E0388A" w:rsidRDefault="0075625D" w:rsidP="0075625D">
          <w:pPr>
            <w:pStyle w:val="DB79D289B85943DDBB7053619BAC3CF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4F3C774515741D5B5E01042F9EC9C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08FC60-8F82-43C3-8ADB-048600095328}"/>
      </w:docPartPr>
      <w:docPartBody>
        <w:p w:rsidR="00E0388A" w:rsidRDefault="0075625D" w:rsidP="0075625D">
          <w:pPr>
            <w:pStyle w:val="44F3C774515741D5B5E01042F9EC9CF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EE09ECB2D646E3A375AAF5370616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68943-1386-4ED7-B199-951FA3A563D6}"/>
      </w:docPartPr>
      <w:docPartBody>
        <w:p w:rsidR="00E0388A" w:rsidRDefault="0075625D" w:rsidP="0075625D">
          <w:pPr>
            <w:pStyle w:val="C0EE09ECB2D646E3A375AAF5370616B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50CFA981E824A3795B978E01FCB6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1DD312-9000-42E1-9E9E-97817455FAEA}"/>
      </w:docPartPr>
      <w:docPartBody>
        <w:p w:rsidR="00E0388A" w:rsidRDefault="0075625D" w:rsidP="0075625D">
          <w:pPr>
            <w:pStyle w:val="A50CFA981E824A3795B978E01FCB64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BB81F94FEC94878B056DF1C48A073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34CA2C-FC0F-4F15-BEC6-0990BBEA8EED}"/>
      </w:docPartPr>
      <w:docPartBody>
        <w:p w:rsidR="00E0388A" w:rsidRDefault="0075625D" w:rsidP="0075625D">
          <w:pPr>
            <w:pStyle w:val="CBB81F94FEC94878B056DF1C48A073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28FDBAEEC284B028F012643F6512C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5D05-71D0-4621-A4BB-D22A03CFBE40}"/>
      </w:docPartPr>
      <w:docPartBody>
        <w:p w:rsidR="00E0388A" w:rsidRDefault="0075625D" w:rsidP="0075625D">
          <w:pPr>
            <w:pStyle w:val="F28FDBAEEC284B028F012643F6512C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69E5B9AB72B4883B4FA5E6F6CB899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502FDF-EED3-4687-965D-CCEBAC7D362F}"/>
      </w:docPartPr>
      <w:docPartBody>
        <w:p w:rsidR="00E0388A" w:rsidRDefault="0075625D" w:rsidP="0075625D">
          <w:pPr>
            <w:pStyle w:val="E69E5B9AB72B4883B4FA5E6F6CB899A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608B1D57DCD431182FC86B4D0295C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8831D7-CF88-4312-96EB-E4027EDBEA1A}"/>
      </w:docPartPr>
      <w:docPartBody>
        <w:p w:rsidR="00E0388A" w:rsidRDefault="0075625D" w:rsidP="0075625D">
          <w:pPr>
            <w:pStyle w:val="A608B1D57DCD431182FC86B4D0295CE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6359AE70AB43549F5879AAE595EB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4826-E5EF-41BB-A7CC-70CAFD82067B}"/>
      </w:docPartPr>
      <w:docPartBody>
        <w:p w:rsidR="00E0388A" w:rsidRDefault="0075625D" w:rsidP="0075625D">
          <w:pPr>
            <w:pStyle w:val="A36359AE70AB43549F5879AAE595EB7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7C4CE3E464092A40F587703BCF5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3DDB62-6132-4D4E-B393-A409178A2C23}"/>
      </w:docPartPr>
      <w:docPartBody>
        <w:p w:rsidR="00E0388A" w:rsidRDefault="0075625D" w:rsidP="0075625D">
          <w:pPr>
            <w:pStyle w:val="0ED7C4CE3E464092A40F587703BCF52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6CA904D1B744E94B8D8105D100FA5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98213-3902-4055-AC3C-BB61F16B3B1E}"/>
      </w:docPartPr>
      <w:docPartBody>
        <w:p w:rsidR="00E0388A" w:rsidRDefault="0075625D" w:rsidP="0075625D">
          <w:pPr>
            <w:pStyle w:val="66CA904D1B744E94B8D8105D100FA5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CFF199F8D242CCB50733EDF4AC29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3976D-8FC9-470C-A6B1-78B57E937F5E}"/>
      </w:docPartPr>
      <w:docPartBody>
        <w:p w:rsidR="00E0388A" w:rsidRDefault="0075625D" w:rsidP="0075625D">
          <w:pPr>
            <w:pStyle w:val="48CFF199F8D242CCB50733EDF4AC294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B76E31594824625B575C5BC754F8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053AF8-4EBB-4AD9-8BBF-C3A3758FE92B}"/>
      </w:docPartPr>
      <w:docPartBody>
        <w:p w:rsidR="00E0388A" w:rsidRDefault="0075625D" w:rsidP="0075625D">
          <w:pPr>
            <w:pStyle w:val="1B76E31594824625B575C5BC754F8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7812CF698C8436DBFDB04E040AEC4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2B963-38EB-45C2-828A-37C9DD4B861A}"/>
      </w:docPartPr>
      <w:docPartBody>
        <w:p w:rsidR="00E0388A" w:rsidRDefault="0075625D" w:rsidP="0075625D">
          <w:pPr>
            <w:pStyle w:val="07812CF698C8436DBFDB04E040AEC4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CA57CB962945B19EB20844C8CE08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16A547-92B1-4263-8251-CD3CBDD663B6}"/>
      </w:docPartPr>
      <w:docPartBody>
        <w:p w:rsidR="00E0388A" w:rsidRDefault="0075625D" w:rsidP="0075625D">
          <w:pPr>
            <w:pStyle w:val="7ACA57CB962945B19EB20844C8CE08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72D44CFB6634B7CA837416C71C197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75D493-530D-49F5-950E-8F3789250E67}"/>
      </w:docPartPr>
      <w:docPartBody>
        <w:p w:rsidR="00E0388A" w:rsidRDefault="0075625D" w:rsidP="0075625D">
          <w:pPr>
            <w:pStyle w:val="D72D44CFB6634B7CA837416C71C197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2275E4E6884FCFB29B7091756C50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10ED3-8837-431D-A17C-AFE8C490502C}"/>
      </w:docPartPr>
      <w:docPartBody>
        <w:p w:rsidR="00E0388A" w:rsidRDefault="0075625D" w:rsidP="0075625D">
          <w:pPr>
            <w:pStyle w:val="112275E4E6884FCFB29B7091756C503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E47D43880534908AE0FB8720307B8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4AFE1-15F3-44CD-9A21-A5867D5FDCFA}"/>
      </w:docPartPr>
      <w:docPartBody>
        <w:p w:rsidR="00E0388A" w:rsidRDefault="0075625D" w:rsidP="0075625D">
          <w:pPr>
            <w:pStyle w:val="CE47D43880534908AE0FB8720307B81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DC44B7B1D649B598AFE5C1049A5B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39EF-E185-439E-AF54-89E7108FD2EB}"/>
      </w:docPartPr>
      <w:docPartBody>
        <w:p w:rsidR="00E0388A" w:rsidRDefault="0075625D" w:rsidP="0075625D">
          <w:pPr>
            <w:pStyle w:val="4EDC44B7B1D649B598AFE5C1049A5BE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AFD4D2592A4FD7A41CFD256331E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3A9570-C584-40B5-9ADD-8912A538E9F0}"/>
      </w:docPartPr>
      <w:docPartBody>
        <w:p w:rsidR="00E0388A" w:rsidRDefault="0075625D" w:rsidP="0075625D">
          <w:pPr>
            <w:pStyle w:val="04AFD4D2592A4FD7A41CFD256331E0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557531F37D4F4AA17E3707979601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818EB9-BC48-4203-8DFD-59A066514D76}"/>
      </w:docPartPr>
      <w:docPartBody>
        <w:p w:rsidR="00E0388A" w:rsidRDefault="0075625D" w:rsidP="0075625D">
          <w:pPr>
            <w:pStyle w:val="69557531F37D4F4AA17E37079796018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98312F3DC374E65A1E06758AC6DB9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902B-3592-4AFD-AC8E-B293FAB6281A}"/>
      </w:docPartPr>
      <w:docPartBody>
        <w:p w:rsidR="00E0388A" w:rsidRDefault="0075625D" w:rsidP="0075625D">
          <w:pPr>
            <w:pStyle w:val="E98312F3DC374E65A1E06758AC6DB9D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FFC53B51E634C039BB48786AF2E7D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2F047-D897-4D12-B212-3E54494077B5}"/>
      </w:docPartPr>
      <w:docPartBody>
        <w:p w:rsidR="00E0388A" w:rsidRDefault="0075625D" w:rsidP="0075625D">
          <w:pPr>
            <w:pStyle w:val="1FFC53B51E634C039BB48786AF2E7D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ECB61DA41FB4F688E3DB69FF5D09B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A4E399-33CA-4A95-B276-090B9FF5DD3F}"/>
      </w:docPartPr>
      <w:docPartBody>
        <w:p w:rsidR="00E0388A" w:rsidRDefault="0075625D" w:rsidP="0075625D">
          <w:pPr>
            <w:pStyle w:val="4ECB61DA41FB4F688E3DB69FF5D09BA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CC674D3DCF743B6B0557F86F9F776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8758E-9F4E-41CA-942B-3765C26CF91B}"/>
      </w:docPartPr>
      <w:docPartBody>
        <w:p w:rsidR="00E0388A" w:rsidRDefault="0075625D" w:rsidP="0075625D">
          <w:pPr>
            <w:pStyle w:val="7CC674D3DCF743B6B0557F86F9F7767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5E3B46AC59C459EBF09E9349CA768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828CAA-C9C5-4B7C-B0B7-36763895C3C6}"/>
      </w:docPartPr>
      <w:docPartBody>
        <w:p w:rsidR="00E0388A" w:rsidRDefault="0075625D" w:rsidP="0075625D">
          <w:pPr>
            <w:pStyle w:val="B5E3B46AC59C459EBF09E9349CA7683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5AAABB7A3114F5BAEF91357CEFF59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4F8D45-A9C8-46A1-85E3-79F1F0B44E47}"/>
      </w:docPartPr>
      <w:docPartBody>
        <w:p w:rsidR="00E0388A" w:rsidRDefault="0075625D" w:rsidP="0075625D">
          <w:pPr>
            <w:pStyle w:val="45AAABB7A3114F5BAEF91357CEFF594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2AED4F830649BAB86C82C5640F28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D533-1EBA-4C37-8FAA-2DD3097C0FDC}"/>
      </w:docPartPr>
      <w:docPartBody>
        <w:p w:rsidR="00E0388A" w:rsidRDefault="0075625D" w:rsidP="0075625D">
          <w:pPr>
            <w:pStyle w:val="D52AED4F830649BAB86C82C5640F28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ADB7CE868564275B072C7A8121AA9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8D845-BA09-451E-A380-301B2E709D0D}"/>
      </w:docPartPr>
      <w:docPartBody>
        <w:p w:rsidR="00E0388A" w:rsidRDefault="0075625D" w:rsidP="0075625D">
          <w:pPr>
            <w:pStyle w:val="1ADB7CE868564275B072C7A8121AA95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926D636A07B4B5A85DB89A61F693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96911-6843-4B95-84B4-69606C726550}"/>
      </w:docPartPr>
      <w:docPartBody>
        <w:p w:rsidR="00E0388A" w:rsidRDefault="0075625D" w:rsidP="0075625D">
          <w:pPr>
            <w:pStyle w:val="6926D636A07B4B5A85DB89A61F6930B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1C0CA207509427EA103D4249AB12F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EA3607-9EDB-415C-8E85-A909B6346163}"/>
      </w:docPartPr>
      <w:docPartBody>
        <w:p w:rsidR="00E0388A" w:rsidRDefault="0075625D" w:rsidP="0075625D">
          <w:pPr>
            <w:pStyle w:val="E1C0CA207509427EA103D4249AB12F8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68EC3A86000401EAA165944E96891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39094-EEAB-4237-88B9-92D9C9BF7892}"/>
      </w:docPartPr>
      <w:docPartBody>
        <w:p w:rsidR="00E0388A" w:rsidRDefault="0075625D" w:rsidP="0075625D">
          <w:pPr>
            <w:pStyle w:val="B68EC3A86000401EAA165944E96891F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F050055FED641DBBD370D8E64B7BB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8C049B-66F3-4BC0-B3EE-FBBF6F0C1884}"/>
      </w:docPartPr>
      <w:docPartBody>
        <w:p w:rsidR="00E0388A" w:rsidRDefault="0075625D" w:rsidP="0075625D">
          <w:pPr>
            <w:pStyle w:val="9F050055FED641DBBD370D8E64B7BB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25472AA91A49EE904B20DC59347F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461651-B129-4ACE-915D-3E5C4A24F6C2}"/>
      </w:docPartPr>
      <w:docPartBody>
        <w:p w:rsidR="00E0388A" w:rsidRDefault="0075625D" w:rsidP="0075625D">
          <w:pPr>
            <w:pStyle w:val="6425472AA91A49EE904B20DC59347F4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ACD3878BDA47A7B9B5B40F9B5AA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E815E3-A01E-4E73-9E5C-E98AB659CCE4}"/>
      </w:docPartPr>
      <w:docPartBody>
        <w:p w:rsidR="00E0388A" w:rsidRDefault="0075625D" w:rsidP="0075625D">
          <w:pPr>
            <w:pStyle w:val="3BACD3878BDA47A7B9B5B40F9B5AA7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56A2B5012EE494E81CEFF36BAC039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8BD9BA-A832-4882-8CFE-DC3847B5F98D}"/>
      </w:docPartPr>
      <w:docPartBody>
        <w:p w:rsidR="00E0388A" w:rsidRDefault="0075625D" w:rsidP="0075625D">
          <w:pPr>
            <w:pStyle w:val="B56A2B5012EE494E81CEFF36BAC039E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A57D9C7EA884F69B1F2521902A45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865845-2B75-4564-9AB4-6F88BFA77DD3}"/>
      </w:docPartPr>
      <w:docPartBody>
        <w:p w:rsidR="00E0388A" w:rsidRDefault="0075625D" w:rsidP="0075625D">
          <w:pPr>
            <w:pStyle w:val="EA57D9C7EA884F69B1F2521902A45660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392CAF8BE7E4CD9BF5DE98EEA473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607E85-CE74-4A40-916F-6C665397E968}"/>
      </w:docPartPr>
      <w:docPartBody>
        <w:p w:rsidR="00E0388A" w:rsidRDefault="0075625D" w:rsidP="0075625D">
          <w:pPr>
            <w:pStyle w:val="E392CAF8BE7E4CD9BF5DE98EEA473B4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90AE06258E4EA7AC6FAAC9E43310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182FF0-E21F-47D9-AFD0-06BF022971DD}"/>
      </w:docPartPr>
      <w:docPartBody>
        <w:p w:rsidR="00E0388A" w:rsidRDefault="0075625D" w:rsidP="0075625D">
          <w:pPr>
            <w:pStyle w:val="0C90AE06258E4EA7AC6FAAC9E43310A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DACE43F76534500AC6A3610385AC5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7312D1-7716-40B1-BEF1-D01CAC3EA531}"/>
      </w:docPartPr>
      <w:docPartBody>
        <w:p w:rsidR="00E0388A" w:rsidRDefault="0075625D" w:rsidP="0075625D">
          <w:pPr>
            <w:pStyle w:val="CDACE43F76534500AC6A3610385AC57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BFA6AD3884441DBBE98009F9907A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12625-E332-47E2-A45B-0DEA6625EDBF}"/>
      </w:docPartPr>
      <w:docPartBody>
        <w:p w:rsidR="00E0388A" w:rsidRDefault="0075625D" w:rsidP="0075625D">
          <w:pPr>
            <w:pStyle w:val="18BFA6AD3884441DBBE98009F9907AE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59BCF9AAC4642AAB7BC23681168D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42EB86-64BF-4F0F-907C-C649234EB578}"/>
      </w:docPartPr>
      <w:docPartBody>
        <w:p w:rsidR="00E0388A" w:rsidRDefault="0075625D" w:rsidP="0075625D">
          <w:pPr>
            <w:pStyle w:val="A59BCF9AAC4642AAB7BC23681168D0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41A94E27BA4CCC806291D30FC279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690722-A853-4ABE-BFD2-DEBDA3CADA30}"/>
      </w:docPartPr>
      <w:docPartBody>
        <w:p w:rsidR="00E0388A" w:rsidRDefault="0075625D" w:rsidP="0075625D">
          <w:pPr>
            <w:pStyle w:val="F141A94E27BA4CCC806291D30FC2794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D63B50E5C0485B9CCF665A292C66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ECC05-5BBF-4ECB-B74C-34FFDEDE8D29}"/>
      </w:docPartPr>
      <w:docPartBody>
        <w:p w:rsidR="00E0388A" w:rsidRDefault="0075625D" w:rsidP="0075625D">
          <w:pPr>
            <w:pStyle w:val="7DD63B50E5C0485B9CCF665A292C66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DE958E8D1EF42DB9D981DE6CDEF39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F79979-CE2F-4E89-BAFF-CAAEB2E93A36}"/>
      </w:docPartPr>
      <w:docPartBody>
        <w:p w:rsidR="00E0388A" w:rsidRDefault="0075625D" w:rsidP="0075625D">
          <w:pPr>
            <w:pStyle w:val="7DE958E8D1EF42DB9D981DE6CDEF39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B9F28C380044334B22AE0E73B523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77535D-BDD3-410E-B14C-AB0EB31EC36A}"/>
      </w:docPartPr>
      <w:docPartBody>
        <w:p w:rsidR="00E0388A" w:rsidRDefault="0075625D" w:rsidP="0075625D">
          <w:pPr>
            <w:pStyle w:val="BB9F28C380044334B22AE0E73B5239B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82D4232B3304DC996A408FD5A3881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9CD97E-CEFB-48B6-81BD-0325159F5D54}"/>
      </w:docPartPr>
      <w:docPartBody>
        <w:p w:rsidR="00E0388A" w:rsidRDefault="0075625D" w:rsidP="0075625D">
          <w:pPr>
            <w:pStyle w:val="A82D4232B3304DC996A408FD5A3881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292B743A31466F87AF50A670D014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5C6C6-7416-4645-9EC6-3FDE1EED34AC}"/>
      </w:docPartPr>
      <w:docPartBody>
        <w:p w:rsidR="00E0388A" w:rsidRDefault="0075625D" w:rsidP="0075625D">
          <w:pPr>
            <w:pStyle w:val="2F292B743A31466F87AF50A670D014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419F320C436479A839EED772416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AEA346-AD0F-4A5D-9F70-DAB6FEAE0E56}"/>
      </w:docPartPr>
      <w:docPartBody>
        <w:p w:rsidR="00E0388A" w:rsidRDefault="0075625D" w:rsidP="0075625D">
          <w:pPr>
            <w:pStyle w:val="3419F320C436479A839EED772416436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F5F89756F3B47E0AEA7AE30D80172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3E4C5B-0571-40A4-98D9-4C3CD2AA10DA}"/>
      </w:docPartPr>
      <w:docPartBody>
        <w:p w:rsidR="00E0388A" w:rsidRDefault="0075625D" w:rsidP="0075625D">
          <w:pPr>
            <w:pStyle w:val="6F5F89756F3B47E0AEA7AE30D801722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FC870ABB4D4DBE858A29E59F352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3F08-4BC1-40AD-BC49-D5A9B9D4BB9F}"/>
      </w:docPartPr>
      <w:docPartBody>
        <w:p w:rsidR="00E0388A" w:rsidRDefault="0075625D" w:rsidP="0075625D">
          <w:pPr>
            <w:pStyle w:val="F7FC870ABB4D4DBE858A29E59F352E0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3701BEFD20943C7B1F35260000E61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47264-4469-4962-9F94-9FEAA41E8AC4}"/>
      </w:docPartPr>
      <w:docPartBody>
        <w:p w:rsidR="00E0388A" w:rsidRDefault="0075625D" w:rsidP="0075625D">
          <w:pPr>
            <w:pStyle w:val="73701BEFD20943C7B1F35260000E6107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EA245D525F94196BD5471B9BB9F9E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F7BBD6-C7DC-4358-8988-1050EE4BC031}"/>
      </w:docPartPr>
      <w:docPartBody>
        <w:p w:rsidR="00E0388A" w:rsidRDefault="0075625D" w:rsidP="0075625D">
          <w:pPr>
            <w:pStyle w:val="FEA245D525F94196BD5471B9BB9F9E1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B5581B6DCC842F7A443E4BAC2A6F8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1CEE19-B2CE-4043-A33D-33F10F1CE968}"/>
      </w:docPartPr>
      <w:docPartBody>
        <w:p w:rsidR="00E0388A" w:rsidRDefault="0075625D" w:rsidP="0075625D">
          <w:pPr>
            <w:pStyle w:val="5B5581B6DCC842F7A443E4BAC2A6F84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F7035A8D1704F81ADDCF33175F74E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B92E41-1D94-43B9-9432-6595BEB3DF64}"/>
      </w:docPartPr>
      <w:docPartBody>
        <w:p w:rsidR="00E0388A" w:rsidRDefault="0075625D" w:rsidP="0075625D">
          <w:pPr>
            <w:pStyle w:val="5F7035A8D1704F81ADDCF33175F74E3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C000D6BE07B45C38B677C10D40FD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08CA6-6A9E-4A43-802F-C629915BCE1A}"/>
      </w:docPartPr>
      <w:docPartBody>
        <w:p w:rsidR="00E0388A" w:rsidRDefault="0075625D" w:rsidP="0075625D">
          <w:pPr>
            <w:pStyle w:val="0C000D6BE07B45C38B677C10D40FDD1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7156E572BBB4A7B95ACE7307FD15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932C61-16E0-4ADD-8395-DEFDA3DF2449}"/>
      </w:docPartPr>
      <w:docPartBody>
        <w:p w:rsidR="00E0388A" w:rsidRDefault="0075625D" w:rsidP="0075625D">
          <w:pPr>
            <w:pStyle w:val="97156E572BBB4A7B95ACE7307FD15E0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8FE01AD9CE44886A9C34564D9D6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0EF905-2B80-46A7-8D5B-A89F08A8C523}"/>
      </w:docPartPr>
      <w:docPartBody>
        <w:p w:rsidR="00E0388A" w:rsidRDefault="0075625D" w:rsidP="0075625D">
          <w:pPr>
            <w:pStyle w:val="D8FE01AD9CE44886A9C34564D9D62BF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982B74F46524FE1A299E2BB567CA5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E4C0C-D92A-4627-A615-2095730A27E1}"/>
      </w:docPartPr>
      <w:docPartBody>
        <w:p w:rsidR="00E0388A" w:rsidRDefault="0075625D" w:rsidP="0075625D">
          <w:pPr>
            <w:pStyle w:val="0982B74F46524FE1A299E2BB567CA5A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27AC09C9BA4F7D8936CC8322C11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5BBC42-D34E-472E-8C7B-9D841163C7C9}"/>
      </w:docPartPr>
      <w:docPartBody>
        <w:p w:rsidR="00E0388A" w:rsidRDefault="0075625D" w:rsidP="0075625D">
          <w:pPr>
            <w:pStyle w:val="7F27AC09C9BA4F7D8936CC8322C1191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7AD0AC7BBC140948AB9C754CA3CDD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A2D2F8-CC28-4DEA-A389-AF029553EBCA}"/>
      </w:docPartPr>
      <w:docPartBody>
        <w:p w:rsidR="00E0388A" w:rsidRDefault="0075625D" w:rsidP="0075625D">
          <w:pPr>
            <w:pStyle w:val="17AD0AC7BBC140948AB9C754CA3CDD0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DB2787354BDC46389608987D796EA7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A2F62F-E72B-49B7-8BE6-C24AD117499D}"/>
      </w:docPartPr>
      <w:docPartBody>
        <w:p w:rsidR="00E0388A" w:rsidRDefault="0075625D" w:rsidP="0075625D">
          <w:pPr>
            <w:pStyle w:val="DB2787354BDC46389608987D796EA78A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1366C18981549AE8E060D3BA2B10A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0E06F-99F6-46AD-853C-7E2D488AF92B}"/>
      </w:docPartPr>
      <w:docPartBody>
        <w:p w:rsidR="00E0388A" w:rsidRDefault="0075625D" w:rsidP="0075625D">
          <w:pPr>
            <w:pStyle w:val="A1366C18981549AE8E060D3BA2B10AEB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CDD78E8573A4C328FECD4E0B88FD5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4A4350-CE52-43F1-9253-F5F46CE793D1}"/>
      </w:docPartPr>
      <w:docPartBody>
        <w:p w:rsidR="00E0388A" w:rsidRDefault="0075625D" w:rsidP="0075625D">
          <w:pPr>
            <w:pStyle w:val="FCDD78E8573A4C328FECD4E0B88FD54C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2BBE30DAD074C82B0CF75FEAD300A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976779-1AB4-487D-9B23-2A463CD7B17E}"/>
      </w:docPartPr>
      <w:docPartBody>
        <w:p w:rsidR="00E0388A" w:rsidRDefault="0075625D" w:rsidP="0075625D">
          <w:pPr>
            <w:pStyle w:val="E2BBE30DAD074C82B0CF75FEAD300A7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A08B66D83A2486F8E3A52DF807744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8EAED1-4656-4153-B40A-7D3E849A231A}"/>
      </w:docPartPr>
      <w:docPartBody>
        <w:p w:rsidR="00E0388A" w:rsidRDefault="0075625D" w:rsidP="0075625D">
          <w:pPr>
            <w:pStyle w:val="AA08B66D83A2486F8E3A52DF8077441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00D266F7BE643C8AA8A0C99097D33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F46FF-CB96-4FB9-BD5D-696899A717EA}"/>
      </w:docPartPr>
      <w:docPartBody>
        <w:p w:rsidR="00E0388A" w:rsidRDefault="0075625D" w:rsidP="0075625D">
          <w:pPr>
            <w:pStyle w:val="600D266F7BE643C8AA8A0C99097D33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8933C90BDD1492791ABA97E81A41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E85F5A-1EBD-4E1D-A806-5B7D723353B5}"/>
      </w:docPartPr>
      <w:docPartBody>
        <w:p w:rsidR="00E0388A" w:rsidRDefault="0075625D" w:rsidP="0075625D">
          <w:pPr>
            <w:pStyle w:val="D8933C90BDD1492791ABA97E81A413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4B596AF210541BBA364D2BBD2C2DA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D6DE59-2C61-44C7-AC3C-5D6354BE358E}"/>
      </w:docPartPr>
      <w:docPartBody>
        <w:p w:rsidR="00E0388A" w:rsidRDefault="0075625D" w:rsidP="0075625D">
          <w:pPr>
            <w:pStyle w:val="14B596AF210541BBA364D2BBD2C2DAF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421948ABF054892BD63AAF0F8CFC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C3246C-F3DE-4034-B62D-95E295923C18}"/>
      </w:docPartPr>
      <w:docPartBody>
        <w:p w:rsidR="00E0388A" w:rsidRDefault="0075625D" w:rsidP="0075625D">
          <w:pPr>
            <w:pStyle w:val="A421948ABF054892BD63AAF0F8CFCBA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5EFD51966634FE2B63C3617C41AE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A829E-2E6E-4FCE-B997-B154A55EC079}"/>
      </w:docPartPr>
      <w:docPartBody>
        <w:p w:rsidR="00E0388A" w:rsidRDefault="0075625D" w:rsidP="0075625D">
          <w:pPr>
            <w:pStyle w:val="45EFD51966634FE2B63C3617C41AEE6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A3FA3FDC86415F98E545E1249778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0BF888-74EB-46E1-8C56-06A0BD9FAF0D}"/>
      </w:docPartPr>
      <w:docPartBody>
        <w:p w:rsidR="00E0388A" w:rsidRDefault="0075625D" w:rsidP="0075625D">
          <w:pPr>
            <w:pStyle w:val="21A3FA3FDC86415F98E545E1249778E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E1899CD3A9408BA990D80CC27023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A5CA52-A201-4386-A79F-B32B4037C251}"/>
      </w:docPartPr>
      <w:docPartBody>
        <w:p w:rsidR="00E0388A" w:rsidRDefault="0075625D" w:rsidP="0075625D">
          <w:pPr>
            <w:pStyle w:val="FCE1899CD3A9408BA990D80CC270233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8A8AC3F58204CFC9B9232FC48D951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8FC05-A316-46A6-B973-6CF40200CF75}"/>
      </w:docPartPr>
      <w:docPartBody>
        <w:p w:rsidR="00E0388A" w:rsidRDefault="0075625D" w:rsidP="0075625D">
          <w:pPr>
            <w:pStyle w:val="38A8AC3F58204CFC9B9232FC48D9512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0C4C1EBF1046FAA167AC7AC17309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9C6056-9055-4AC0-B238-4D5A90C1F5C8}"/>
      </w:docPartPr>
      <w:docPartBody>
        <w:p w:rsidR="00E0388A" w:rsidRDefault="0075625D" w:rsidP="0075625D">
          <w:pPr>
            <w:pStyle w:val="740C4C1EBF1046FAA167AC7AC17309C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82DFEC7FEC74400B6E306CE956DBE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1ED88A-BE8E-479C-AE0F-ACB08FFAFDAF}"/>
      </w:docPartPr>
      <w:docPartBody>
        <w:p w:rsidR="00E0388A" w:rsidRDefault="0075625D" w:rsidP="0075625D">
          <w:pPr>
            <w:pStyle w:val="482DFEC7FEC74400B6E306CE956DBED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180D2C266684CDC90BD73E02C07C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44A1E-4129-4774-8CFC-5C74940768E6}"/>
      </w:docPartPr>
      <w:docPartBody>
        <w:p w:rsidR="00E0388A" w:rsidRDefault="0075625D" w:rsidP="0075625D">
          <w:pPr>
            <w:pStyle w:val="B180D2C266684CDC90BD73E02C07C56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FBA1FB57FA04BA095D2EF6DA2C312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9F202C-A1DA-4894-B84C-4265901303CE}"/>
      </w:docPartPr>
      <w:docPartBody>
        <w:p w:rsidR="00E0388A" w:rsidRDefault="0075625D" w:rsidP="0075625D">
          <w:pPr>
            <w:pStyle w:val="0FBA1FB57FA04BA095D2EF6DA2C3120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8A47D92D5C64EFFA92CCA97533077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3951EE-C5BB-4C44-9896-74E839549C0F}"/>
      </w:docPartPr>
      <w:docPartBody>
        <w:p w:rsidR="00E0388A" w:rsidRDefault="0075625D" w:rsidP="0075625D">
          <w:pPr>
            <w:pStyle w:val="68A47D92D5C64EFFA92CCA975330773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14CF4F742A5490192E843F65D25F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895E8-5214-43F1-8F75-C48F98689F8A}"/>
      </w:docPartPr>
      <w:docPartBody>
        <w:p w:rsidR="00E0388A" w:rsidRDefault="0075625D" w:rsidP="0075625D">
          <w:pPr>
            <w:pStyle w:val="C14CF4F742A5490192E843F65D25F2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0A9FE65267E4C03B1B572281412D2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042-CA6F-42B9-9159-9DAC346AA2A7}"/>
      </w:docPartPr>
      <w:docPartBody>
        <w:p w:rsidR="00E0388A" w:rsidRDefault="0075625D" w:rsidP="0075625D">
          <w:pPr>
            <w:pStyle w:val="F0A9FE65267E4C03B1B572281412D2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168DDCC7F7B4AC19013771756BB6A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A3B914-16B7-4AD0-B53C-DEC4869EF1E2}"/>
      </w:docPartPr>
      <w:docPartBody>
        <w:p w:rsidR="00E0388A" w:rsidRDefault="0075625D" w:rsidP="0075625D">
          <w:pPr>
            <w:pStyle w:val="D168DDCC7F7B4AC19013771756BB6A2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4B19918F2D7450A94FAB63AF24E1B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1C76E3-FADE-48B2-81DB-A26EA9B8FAC8}"/>
      </w:docPartPr>
      <w:docPartBody>
        <w:p w:rsidR="00E0388A" w:rsidRDefault="0075625D" w:rsidP="0075625D">
          <w:pPr>
            <w:pStyle w:val="74B19918F2D7450A94FAB63AF24E1BD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92E54EB2A86448DA665B3EC7346B9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7E9DDC-A83D-4A5C-A9CE-6B743805187D}"/>
      </w:docPartPr>
      <w:docPartBody>
        <w:p w:rsidR="00E0388A" w:rsidRDefault="0075625D" w:rsidP="0075625D">
          <w:pPr>
            <w:pStyle w:val="192E54EB2A86448DA665B3EC7346B95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BBB52F919764EBAA2B5B8A9BE9036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F69658-F1BA-4087-98FF-F6155F368845}"/>
      </w:docPartPr>
      <w:docPartBody>
        <w:p w:rsidR="00E0388A" w:rsidRDefault="0075625D" w:rsidP="0075625D">
          <w:pPr>
            <w:pStyle w:val="6BBB52F919764EBAA2B5B8A9BE90368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DCC7CEE49094721A34503E724BAC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48B85-8E20-48BF-A4C3-A12779BE93FB}"/>
      </w:docPartPr>
      <w:docPartBody>
        <w:p w:rsidR="00E0388A" w:rsidRDefault="0075625D" w:rsidP="0075625D">
          <w:pPr>
            <w:pStyle w:val="8DCC7CEE49094721A34503E724BACF2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C672795E134F98B81293BE589FD9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E7F4A-80C0-445A-869A-4975E486B74E}"/>
      </w:docPartPr>
      <w:docPartBody>
        <w:p w:rsidR="00E0388A" w:rsidRDefault="0075625D" w:rsidP="0075625D">
          <w:pPr>
            <w:pStyle w:val="22C672795E134F98B81293BE589FD9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7BAC8C2766641429B645C1310F056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C0AADD-F636-4BC7-B550-F0C9A4716ED6}"/>
      </w:docPartPr>
      <w:docPartBody>
        <w:p w:rsidR="00E0388A" w:rsidRDefault="0075625D" w:rsidP="0075625D">
          <w:pPr>
            <w:pStyle w:val="C7BAC8C2766641429B645C1310F056D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24C37885237467C8E501636F412B9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22304B-F360-4F3D-9EC0-7CB726A59B45}"/>
      </w:docPartPr>
      <w:docPartBody>
        <w:p w:rsidR="00E0388A" w:rsidRDefault="0075625D" w:rsidP="0075625D">
          <w:pPr>
            <w:pStyle w:val="524C37885237467C8E501636F412B9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3DB9C7F823F4CD2A9AC4E61F426D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481C8D-2FF7-4371-8708-6740978A851B}"/>
      </w:docPartPr>
      <w:docPartBody>
        <w:p w:rsidR="00E0388A" w:rsidRDefault="0075625D" w:rsidP="0075625D">
          <w:pPr>
            <w:pStyle w:val="23DB9C7F823F4CD2A9AC4E61F426DDE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7FF9ABE33F9496C8D4D28E6B99001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8FD684-E67F-4EF0-A6E1-321C94CEDF77}"/>
      </w:docPartPr>
      <w:docPartBody>
        <w:p w:rsidR="00E0388A" w:rsidRDefault="0075625D" w:rsidP="0075625D">
          <w:pPr>
            <w:pStyle w:val="77FF9ABE33F9496C8D4D28E6B990016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BDA03EECC4943199C2F0EBA93BA2D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AD7B28-2A03-43D1-A563-95BED1B08B78}"/>
      </w:docPartPr>
      <w:docPartBody>
        <w:p w:rsidR="00E0388A" w:rsidRDefault="0075625D" w:rsidP="0075625D">
          <w:pPr>
            <w:pStyle w:val="9BDA03EECC4943199C2F0EBA93BA2D3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752F7F050F436B9529E15A60F678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729A04-B188-4EF4-AB95-9BFB42E1A444}"/>
      </w:docPartPr>
      <w:docPartBody>
        <w:p w:rsidR="00E0388A" w:rsidRDefault="0075625D" w:rsidP="0075625D">
          <w:pPr>
            <w:pStyle w:val="72752F7F050F436B9529E15A60F6780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1E62452A9534F66AC4DC34ED0EC13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8F9387-6FE7-4672-B16D-1E5F035C6A48}"/>
      </w:docPartPr>
      <w:docPartBody>
        <w:p w:rsidR="00E0388A" w:rsidRDefault="0075625D" w:rsidP="0075625D">
          <w:pPr>
            <w:pStyle w:val="91E62452A9534F66AC4DC34ED0EC135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22396591BA64FA681591728ACB3A0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0FF5AC-B6F2-4914-91EF-21F210BE3FB4}"/>
      </w:docPartPr>
      <w:docPartBody>
        <w:p w:rsidR="00E0388A" w:rsidRDefault="0075625D" w:rsidP="0075625D">
          <w:pPr>
            <w:pStyle w:val="422396591BA64FA681591728ACB3A07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8C1FA4A30FB48399A9DC1A3D9380B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DBDF3F-CD2D-4602-874C-EC0E1335E831}"/>
      </w:docPartPr>
      <w:docPartBody>
        <w:p w:rsidR="00E0388A" w:rsidRDefault="0075625D" w:rsidP="0075625D">
          <w:pPr>
            <w:pStyle w:val="58C1FA4A30FB48399A9DC1A3D9380BD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093E9691E384F2080EF8332075DC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D7128D-653A-4610-AE79-0FA9FF9273CE}"/>
      </w:docPartPr>
      <w:docPartBody>
        <w:p w:rsidR="00E0388A" w:rsidRDefault="0075625D" w:rsidP="0075625D">
          <w:pPr>
            <w:pStyle w:val="8093E9691E384F2080EF8332075DC4B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CBAD7BF9FCA4B3093309D1004113C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C432F3-A108-44D4-B49E-B78AED92E355}"/>
      </w:docPartPr>
      <w:docPartBody>
        <w:p w:rsidR="00E0388A" w:rsidRDefault="0075625D" w:rsidP="0075625D">
          <w:pPr>
            <w:pStyle w:val="8CBAD7BF9FCA4B3093309D1004113C7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2EF99EA10224DEFBD73B8E3BEE03D6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020714-AEC9-4623-A073-C42D9A23C76C}"/>
      </w:docPartPr>
      <w:docPartBody>
        <w:p w:rsidR="00240526" w:rsidRDefault="00240526" w:rsidP="00240526">
          <w:pPr>
            <w:pStyle w:val="22EF99EA10224DEFBD73B8E3BEE03D6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31B7BC1045047B2833DAC42A4FA91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EBBEC0-F302-4C71-A3BB-C1F593EF64F6}"/>
      </w:docPartPr>
      <w:docPartBody>
        <w:p w:rsidR="00240526" w:rsidRDefault="00240526" w:rsidP="00240526">
          <w:pPr>
            <w:pStyle w:val="D31B7BC1045047B2833DAC42A4FA919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18AE2774AD14EE79D82B175D4BD7A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D86A9C-72D3-40AC-A522-E4B353FC0BB2}"/>
      </w:docPartPr>
      <w:docPartBody>
        <w:p w:rsidR="00240526" w:rsidRDefault="00240526" w:rsidP="00240526">
          <w:pPr>
            <w:pStyle w:val="018AE2774AD14EE79D82B175D4BD7AD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EDE5214D7EB44DB97EB2B626D83DE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4E88AC-4EC2-4978-AFC2-1CE883290902}"/>
      </w:docPartPr>
      <w:docPartBody>
        <w:p w:rsidR="00240526" w:rsidRDefault="00240526" w:rsidP="00240526">
          <w:pPr>
            <w:pStyle w:val="0EDE5214D7EB44DB97EB2B626D83DE6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AF3658708424E31A7A4C38F23220A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2004D-CF37-4B43-929D-D6CC821B2148}"/>
      </w:docPartPr>
      <w:docPartBody>
        <w:p w:rsidR="00240526" w:rsidRDefault="00240526" w:rsidP="00240526">
          <w:pPr>
            <w:pStyle w:val="8AF3658708424E31A7A4C38F23220AB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70C841D69241B5BD75BBA801AE7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A9D7EE-70D6-4140-A603-675F1C8DAA73}"/>
      </w:docPartPr>
      <w:docPartBody>
        <w:p w:rsidR="00240526" w:rsidRDefault="00240526" w:rsidP="00240526">
          <w:pPr>
            <w:pStyle w:val="3F70C841D69241B5BD75BBA801AE7D5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9E4BB2ED3AF43BB8AA40966E44A7E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E6423-6350-4836-A03C-4E9D86233555}"/>
      </w:docPartPr>
      <w:docPartBody>
        <w:p w:rsidR="00240526" w:rsidRDefault="00240526" w:rsidP="00240526">
          <w:pPr>
            <w:pStyle w:val="B9E4BB2ED3AF43BB8AA40966E44A7E8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3EFF14AC5874C0891B29068ADAF2A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D33E3A-E337-4B0F-BF42-F49AE06D9BCD}"/>
      </w:docPartPr>
      <w:docPartBody>
        <w:p w:rsidR="00240526" w:rsidRDefault="00240526" w:rsidP="00240526">
          <w:pPr>
            <w:pStyle w:val="33EFF14AC5874C0891B29068ADAF2A8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3EE4A3EC9EF4579A2B91A0BEA5642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61F327-962D-491E-AA45-7CEEC09B1CF1}"/>
      </w:docPartPr>
      <w:docPartBody>
        <w:p w:rsidR="00240526" w:rsidRDefault="00240526" w:rsidP="00240526">
          <w:pPr>
            <w:pStyle w:val="A3EE4A3EC9EF4579A2B91A0BEA5642D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8A6989671EA4B0EB595878E8EB4CB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B46407-BE7C-49E5-AA72-D5F907C34911}"/>
      </w:docPartPr>
      <w:docPartBody>
        <w:p w:rsidR="00240526" w:rsidRDefault="00240526" w:rsidP="00240526">
          <w:pPr>
            <w:pStyle w:val="48A6989671EA4B0EB595878E8EB4CB1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CE58C00B7154905AAE088492F7391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273CF-2079-47BA-9B60-49961F4A2520}"/>
      </w:docPartPr>
      <w:docPartBody>
        <w:p w:rsidR="00240526" w:rsidRDefault="00240526" w:rsidP="00240526">
          <w:pPr>
            <w:pStyle w:val="2CE58C00B7154905AAE088492F7391C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126A4CA7B094D52AF60FB923D52E0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098E3C-4907-42E2-8283-B15000736142}"/>
      </w:docPartPr>
      <w:docPartBody>
        <w:p w:rsidR="00240526" w:rsidRDefault="00240526" w:rsidP="00240526">
          <w:pPr>
            <w:pStyle w:val="5126A4CA7B094D52AF60FB923D52E0E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1D97A63DD524D80998D26EA2E5807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7B10D5-1060-4B9E-BE70-4FE9FC1D7FE3}"/>
      </w:docPartPr>
      <w:docPartBody>
        <w:p w:rsidR="00240526" w:rsidRDefault="00240526" w:rsidP="00240526">
          <w:pPr>
            <w:pStyle w:val="61D97A63DD524D80998D26EA2E58074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E466A99DE684ABB9B2F4F6599AFB8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3FCB42-595A-4545-AF03-6378AD5981DC}"/>
      </w:docPartPr>
      <w:docPartBody>
        <w:p w:rsidR="00240526" w:rsidRDefault="00240526" w:rsidP="00240526">
          <w:pPr>
            <w:pStyle w:val="3E466A99DE684ABB9B2F4F6599AFB89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58DFE52CF554601827577A426FB59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F2DB93-2CDB-4B55-9254-232B652B1E70}"/>
      </w:docPartPr>
      <w:docPartBody>
        <w:p w:rsidR="00240526" w:rsidRDefault="00240526" w:rsidP="00240526">
          <w:pPr>
            <w:pStyle w:val="C58DFE52CF554601827577A426FB592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419C7E6CD434046B93D604B904DB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0B3BDD-25E8-4B37-A594-1D9997AD8DD6}"/>
      </w:docPartPr>
      <w:docPartBody>
        <w:p w:rsidR="00240526" w:rsidRDefault="00240526" w:rsidP="00240526">
          <w:pPr>
            <w:pStyle w:val="D419C7E6CD434046B93D604B904DBF4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5F6B715154E43CB8C6FDB43D1B22B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55255-280E-40F3-8611-D9FCDAB5FACA}"/>
      </w:docPartPr>
      <w:docPartBody>
        <w:p w:rsidR="00240526" w:rsidRDefault="00240526" w:rsidP="00240526">
          <w:pPr>
            <w:pStyle w:val="45F6B715154E43CB8C6FDB43D1B22BF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0C6FEC0AA754FAC9EA0FA21597BBF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E68452-C5A1-4677-A116-AFC3F0B69E8A}"/>
      </w:docPartPr>
      <w:docPartBody>
        <w:p w:rsidR="00240526" w:rsidRDefault="00240526" w:rsidP="00240526">
          <w:pPr>
            <w:pStyle w:val="D0C6FEC0AA754FAC9EA0FA21597BBFB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C4A67E8DD604C4C81191279A28240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6E433C-88EB-4AF7-B6A7-DBB1944628BD}"/>
      </w:docPartPr>
      <w:docPartBody>
        <w:p w:rsidR="00240526" w:rsidRDefault="00240526" w:rsidP="00240526">
          <w:pPr>
            <w:pStyle w:val="EC4A67E8DD604C4C81191279A28240A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9BA87993C344AD8813FDE9E5C5492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B9EE82-9844-419F-8175-6B5E152AEFA9}"/>
      </w:docPartPr>
      <w:docPartBody>
        <w:p w:rsidR="00240526" w:rsidRDefault="00240526" w:rsidP="00240526">
          <w:pPr>
            <w:pStyle w:val="19BA87993C344AD8813FDE9E5C54928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237B7C46BC5411EA6BCBE1B7758EC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4F42AF-0A8A-40EE-BD90-88B20437C0DA}"/>
      </w:docPartPr>
      <w:docPartBody>
        <w:p w:rsidR="00240526" w:rsidRDefault="00240526" w:rsidP="00240526">
          <w:pPr>
            <w:pStyle w:val="3237B7C46BC5411EA6BCBE1B7758ECF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B837FB94EE9432A8F9FF5C27C1692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79CDDF-2C66-4D65-8003-1740BCD46FDB}"/>
      </w:docPartPr>
      <w:docPartBody>
        <w:p w:rsidR="00240526" w:rsidRDefault="00240526" w:rsidP="00240526">
          <w:pPr>
            <w:pStyle w:val="8B837FB94EE9432A8F9FF5C27C16925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43D72E86231497C859A9FDE524163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988663-3DCC-4D5F-A750-C0DF3E2B9D07}"/>
      </w:docPartPr>
      <w:docPartBody>
        <w:p w:rsidR="00240526" w:rsidRDefault="00240526" w:rsidP="00240526">
          <w:pPr>
            <w:pStyle w:val="943D72E86231497C859A9FDE524163E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DDFF8ECD564ACB93F77EE0EEB7A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14249-500C-44C1-B144-3BD1EE132B95}"/>
      </w:docPartPr>
      <w:docPartBody>
        <w:p w:rsidR="00240526" w:rsidRDefault="00240526" w:rsidP="00240526">
          <w:pPr>
            <w:pStyle w:val="51DDFF8ECD564ACB93F77EE0EEB7AD1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F01DD47237640529123A29C666A4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922E5E-4ABB-49C7-8926-B42E762175E8}"/>
      </w:docPartPr>
      <w:docPartBody>
        <w:p w:rsidR="00240526" w:rsidRDefault="00240526" w:rsidP="00240526">
          <w:pPr>
            <w:pStyle w:val="1F01DD47237640529123A29C666A450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F77FB46F9ED4805B8B2C5B71CF091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4DF8D0-0A8B-4822-8552-97B3891A17C6}"/>
      </w:docPartPr>
      <w:docPartBody>
        <w:p w:rsidR="00240526" w:rsidRDefault="00240526" w:rsidP="00240526">
          <w:pPr>
            <w:pStyle w:val="0F77FB46F9ED4805B8B2C5B71CF091E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27B76193CF041DCA0FD1F38FF3753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2C2F9-9DE9-4754-A7E6-827F37BED0B2}"/>
      </w:docPartPr>
      <w:docPartBody>
        <w:p w:rsidR="00240526" w:rsidRDefault="00240526" w:rsidP="00240526">
          <w:pPr>
            <w:pStyle w:val="327B76193CF041DCA0FD1F38FF37534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4AD796218B44D6C92896B8B0F2FA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69C255-2CD0-47C4-983F-6AD0B8A11F4F}"/>
      </w:docPartPr>
      <w:docPartBody>
        <w:p w:rsidR="00240526" w:rsidRDefault="00240526" w:rsidP="00240526">
          <w:pPr>
            <w:pStyle w:val="04AD796218B44D6C92896B8B0F2FAAE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46797DEECDC4E3F806920A02976DD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B36C89-B623-40F6-A5B5-B31F7B66FA39}"/>
      </w:docPartPr>
      <w:docPartBody>
        <w:p w:rsidR="00240526" w:rsidRDefault="00240526" w:rsidP="00240526">
          <w:pPr>
            <w:pStyle w:val="F46797DEECDC4E3F806920A02976DD15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D6188F64E85443DAE07E8672E3BC0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E36E1-E0CD-44ED-B6BA-4748292284F9}"/>
      </w:docPartPr>
      <w:docPartBody>
        <w:p w:rsidR="00240526" w:rsidRDefault="00240526" w:rsidP="00240526">
          <w:pPr>
            <w:pStyle w:val="FD6188F64E85443DAE07E8672E3BC02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901BCEC6661B473E9BEDCD37E8CE69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BF99E4-3EE4-4F3F-A599-D0C1961432C9}"/>
      </w:docPartPr>
      <w:docPartBody>
        <w:p w:rsidR="00240526" w:rsidRDefault="00240526" w:rsidP="00240526">
          <w:pPr>
            <w:pStyle w:val="901BCEC6661B473E9BEDCD37E8CE6914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6B9C6D5D4E041BEAD283646DB194F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7AD600-6052-448A-AF4A-E25275BF2FE8}"/>
      </w:docPartPr>
      <w:docPartBody>
        <w:p w:rsidR="00240526" w:rsidRDefault="00240526" w:rsidP="00240526">
          <w:pPr>
            <w:pStyle w:val="C6B9C6D5D4E041BEAD283646DB194FB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6250AFFCE90417B86EF0AC2CF98D5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2F508D-F6A6-4A0F-9076-3BFDEF497302}"/>
      </w:docPartPr>
      <w:docPartBody>
        <w:p w:rsidR="00240526" w:rsidRDefault="00240526" w:rsidP="00240526">
          <w:pPr>
            <w:pStyle w:val="A6250AFFCE90417B86EF0AC2CF98D5B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9215EF22D6B4E4F8F68AA1E6AC096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540E57-386F-40EE-BC11-21BF4146832B}"/>
      </w:docPartPr>
      <w:docPartBody>
        <w:p w:rsidR="00240526" w:rsidRDefault="00240526" w:rsidP="00240526">
          <w:pPr>
            <w:pStyle w:val="C9215EF22D6B4E4F8F68AA1E6AC096F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1219047FD6F4CF7BC75BFC38B3D3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4F39A-75D2-4A71-808B-A38D7D82C588}"/>
      </w:docPartPr>
      <w:docPartBody>
        <w:p w:rsidR="00240526" w:rsidRDefault="00240526" w:rsidP="00240526">
          <w:pPr>
            <w:pStyle w:val="01219047FD6F4CF7BC75BFC38B3D3E6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D7C5342D91F4925B1011B19D2D552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AFA9DB-487E-49C2-8F14-AC03EFA39C52}"/>
      </w:docPartPr>
      <w:docPartBody>
        <w:p w:rsidR="00240526" w:rsidRDefault="00240526" w:rsidP="00240526">
          <w:pPr>
            <w:pStyle w:val="AD7C5342D91F4925B1011B19D2D5523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7ED8E8E9B4E42EAA1306A336C0F47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0472E4-EDFD-4EA9-889E-B7E4EE9D73CD}"/>
      </w:docPartPr>
      <w:docPartBody>
        <w:p w:rsidR="00240526" w:rsidRDefault="00240526" w:rsidP="00240526">
          <w:pPr>
            <w:pStyle w:val="07ED8E8E9B4E42EAA1306A336C0F47F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6894C1DFDC9453CB489A1B5FB097D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5C662-8490-4CF4-8944-DBC09C4A391A}"/>
      </w:docPartPr>
      <w:docPartBody>
        <w:p w:rsidR="00240526" w:rsidRDefault="00240526" w:rsidP="00240526">
          <w:pPr>
            <w:pStyle w:val="76894C1DFDC9453CB489A1B5FB097D6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BA358503E234CA1A1556E9CA726E8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C6AF0C-E619-4363-A9DD-DC87267F7C1C}"/>
      </w:docPartPr>
      <w:docPartBody>
        <w:p w:rsidR="00240526" w:rsidRDefault="00240526" w:rsidP="00240526">
          <w:pPr>
            <w:pStyle w:val="EBA358503E234CA1A1556E9CA726E8D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E302208DFDB45FABD6A37FB86BE6B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A90E05-1BDD-4A2D-B428-BD17B429C765}"/>
      </w:docPartPr>
      <w:docPartBody>
        <w:p w:rsidR="00240526" w:rsidRDefault="00240526" w:rsidP="00240526">
          <w:pPr>
            <w:pStyle w:val="BE302208DFDB45FABD6A37FB86BE6BA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CFDA035D8BB4228BA617AD88337BF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B7BB2-1BEF-4EF8-A60D-2A580CE47702}"/>
      </w:docPartPr>
      <w:docPartBody>
        <w:p w:rsidR="00240526" w:rsidRDefault="00240526" w:rsidP="00240526">
          <w:pPr>
            <w:pStyle w:val="3CFDA035D8BB4228BA617AD88337BF1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2E64B27E02446F09297F539C2A560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DED6AB-55D4-40B5-98C8-0CE4637B85FE}"/>
      </w:docPartPr>
      <w:docPartBody>
        <w:p w:rsidR="00240526" w:rsidRDefault="00240526" w:rsidP="00240526">
          <w:pPr>
            <w:pStyle w:val="12E64B27E02446F09297F539C2A560B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B6CB195A218413386242F834709CF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ACB386-2E68-4033-81FE-936F4E8DE64B}"/>
      </w:docPartPr>
      <w:docPartBody>
        <w:p w:rsidR="00240526" w:rsidRDefault="00240526" w:rsidP="00240526">
          <w:pPr>
            <w:pStyle w:val="FB6CB195A218413386242F834709CF5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858AE44AE864B718CFA95C3BD2CBA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F561C7-5FF9-4127-9D7B-1C26B8134B82}"/>
      </w:docPartPr>
      <w:docPartBody>
        <w:p w:rsidR="00240526" w:rsidRDefault="00240526" w:rsidP="00240526">
          <w:pPr>
            <w:pStyle w:val="7858AE44AE864B718CFA95C3BD2CBA2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467C4C2C38C4BDCA377562B403830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0CBEB5-935A-49DA-8B5F-0A8B60C1802A}"/>
      </w:docPartPr>
      <w:docPartBody>
        <w:p w:rsidR="00240526" w:rsidRDefault="00240526" w:rsidP="00240526">
          <w:pPr>
            <w:pStyle w:val="D467C4C2C38C4BDCA377562B4038301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D6774185F8F4CDEA3C0E99E9D939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CF40F3-DB02-4191-9FA5-255EDDECF359}"/>
      </w:docPartPr>
      <w:docPartBody>
        <w:p w:rsidR="00240526" w:rsidRDefault="00240526" w:rsidP="00240526">
          <w:pPr>
            <w:pStyle w:val="3D6774185F8F4CDEA3C0E99E9D939DE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04B8BEE69CB4B5CABCC002F35DABB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0CAD88-FFC3-4D86-A272-AF1C3F251726}"/>
      </w:docPartPr>
      <w:docPartBody>
        <w:p w:rsidR="00240526" w:rsidRDefault="00240526" w:rsidP="00240526">
          <w:pPr>
            <w:pStyle w:val="904B8BEE69CB4B5CABCC002F35DABB1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891689AD0D643D3968C5C93A6912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A64B17-E9B4-415B-B653-C4B0D0C3A927}"/>
      </w:docPartPr>
      <w:docPartBody>
        <w:p w:rsidR="00240526" w:rsidRDefault="00240526" w:rsidP="00240526">
          <w:pPr>
            <w:pStyle w:val="1891689AD0D643D3968C5C93A691273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DE164419DB943FB80FF94D20613FD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3AFC0D-B77F-4210-A7A2-87FC91A672CE}"/>
      </w:docPartPr>
      <w:docPartBody>
        <w:p w:rsidR="00240526" w:rsidRDefault="00240526" w:rsidP="00240526">
          <w:pPr>
            <w:pStyle w:val="EDE164419DB943FB80FF94D20613FDD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B30AB647CD2433980E12AE994712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9C114E-BC0C-4A4B-BC7D-E674BDDCC594}"/>
      </w:docPartPr>
      <w:docPartBody>
        <w:p w:rsidR="00240526" w:rsidRDefault="00240526" w:rsidP="00240526">
          <w:pPr>
            <w:pStyle w:val="2B30AB647CD2433980E12AE994712A9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BACBF5786624C4F9F88C03AB30463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8C3BF0-D04B-4C18-AA7C-88B2F08D98B5}"/>
      </w:docPartPr>
      <w:docPartBody>
        <w:p w:rsidR="00240526" w:rsidRDefault="00240526" w:rsidP="00240526">
          <w:pPr>
            <w:pStyle w:val="1BACBF5786624C4F9F88C03AB30463F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E7517AC533294FB683413181940C9A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1223DE-0A9E-4CA9-B0BF-73FB231B92E1}"/>
      </w:docPartPr>
      <w:docPartBody>
        <w:p w:rsidR="00240526" w:rsidRDefault="00240526" w:rsidP="00240526">
          <w:pPr>
            <w:pStyle w:val="E7517AC533294FB683413181940C9A0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0C0549534C64D0FB66CA52E24BC5E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41C1A4-CEEA-452E-B231-46F53CB577CD}"/>
      </w:docPartPr>
      <w:docPartBody>
        <w:p w:rsidR="00240526" w:rsidRDefault="00240526" w:rsidP="00240526">
          <w:pPr>
            <w:pStyle w:val="10C0549534C64D0FB66CA52E24BC5E6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35993F988D84A6ABC10D5FC2B74E0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AC20BF-D474-4C50-8884-693680606F90}"/>
      </w:docPartPr>
      <w:docPartBody>
        <w:p w:rsidR="00240526" w:rsidRDefault="00240526" w:rsidP="00240526">
          <w:pPr>
            <w:pStyle w:val="835993F988D84A6ABC10D5FC2B74E0F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CAE3ECC45774120AF5041F0208FDC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40057A-E43F-469E-8E7B-6BF70D421F99}"/>
      </w:docPartPr>
      <w:docPartBody>
        <w:p w:rsidR="00240526" w:rsidRDefault="00240526" w:rsidP="00240526">
          <w:pPr>
            <w:pStyle w:val="2CAE3ECC45774120AF5041F0208FDC9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EF71FA0BABF43ADA6C9364BFE6DEF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6CA97A-41D4-41B8-829D-903E9D3F48E3}"/>
      </w:docPartPr>
      <w:docPartBody>
        <w:p w:rsidR="00240526" w:rsidRDefault="00240526" w:rsidP="00240526">
          <w:pPr>
            <w:pStyle w:val="DEF71FA0BABF43ADA6C9364BFE6DEF7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DEBE25295214F9BAE66F190AB5D6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7D3785-EE38-4547-A98E-A6E39C6E26E4}"/>
      </w:docPartPr>
      <w:docPartBody>
        <w:p w:rsidR="00240526" w:rsidRDefault="00240526" w:rsidP="00240526">
          <w:pPr>
            <w:pStyle w:val="DDEBE25295214F9BAE66F190AB5D6C5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D7AC2BFCC40415293A8F0E86CA564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60033A-F9E7-49D6-8ECE-AF3D2ABDAABE}"/>
      </w:docPartPr>
      <w:docPartBody>
        <w:p w:rsidR="00240526" w:rsidRDefault="00240526" w:rsidP="00240526">
          <w:pPr>
            <w:pStyle w:val="6D7AC2BFCC40415293A8F0E86CA5647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7680684F5EE424FBDF65008D74D3F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3AC33-4E7E-49AB-BE5C-6BE0CF1601EC}"/>
      </w:docPartPr>
      <w:docPartBody>
        <w:p w:rsidR="00240526" w:rsidRDefault="00240526" w:rsidP="00240526">
          <w:pPr>
            <w:pStyle w:val="D7680684F5EE424FBDF65008D74D3F5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3EA44BA4339745DB863D66A06CF03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A16FEA-C2F7-438A-9BEC-F7A4567FD1E0}"/>
      </w:docPartPr>
      <w:docPartBody>
        <w:p w:rsidR="00240526" w:rsidRDefault="00240526" w:rsidP="00240526">
          <w:pPr>
            <w:pStyle w:val="3EA44BA4339745DB863D66A06CF03F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3756606F1C487095A2AD09D35E2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8B572-6075-42C4-A671-9EED0298D443}"/>
      </w:docPartPr>
      <w:docPartBody>
        <w:p w:rsidR="00240526" w:rsidRDefault="00240526" w:rsidP="00240526">
          <w:pPr>
            <w:pStyle w:val="D53756606F1C487095A2AD09D35E202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6467642149F44519BE39D0DEFD50A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791D70-E0CA-4D30-8A0D-DAFE84B1C73F}"/>
      </w:docPartPr>
      <w:docPartBody>
        <w:p w:rsidR="00240526" w:rsidRDefault="00240526" w:rsidP="00240526">
          <w:pPr>
            <w:pStyle w:val="46467642149F44519BE39D0DEFD50A2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D34552D54EC470BA5BAAA69E4B124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770DD6-34EC-4650-BCFC-EB371C67C619}"/>
      </w:docPartPr>
      <w:docPartBody>
        <w:p w:rsidR="00240526" w:rsidRDefault="00240526" w:rsidP="00240526">
          <w:pPr>
            <w:pStyle w:val="2D34552D54EC470BA5BAAA69E4B124D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BB06A0FC48A46B484DAA02FB9D92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E0761C-204D-483D-BD49-2B0E48187D78}"/>
      </w:docPartPr>
      <w:docPartBody>
        <w:p w:rsidR="00240526" w:rsidRDefault="00240526" w:rsidP="00240526">
          <w:pPr>
            <w:pStyle w:val="CBB06A0FC48A46B484DAA02FB9D92DE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9D4DC0A95C0458E943148D9B1C0E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E1C99-4E3C-4F88-81E7-9B360562C96C}"/>
      </w:docPartPr>
      <w:docPartBody>
        <w:p w:rsidR="00240526" w:rsidRDefault="00240526" w:rsidP="00240526">
          <w:pPr>
            <w:pStyle w:val="59D4DC0A95C0458E943148D9B1C0E18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F9AA4366EB54DEBB3D3ED9B035B8F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82E266-656C-473C-9976-04B89257F4C3}"/>
      </w:docPartPr>
      <w:docPartBody>
        <w:p w:rsidR="00240526" w:rsidRDefault="00240526" w:rsidP="00240526">
          <w:pPr>
            <w:pStyle w:val="8F9AA4366EB54DEBB3D3ED9B035B8F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83DEB6B4EC243588308969BA03D07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C908EA-F1D8-454D-A92D-ADDDB7D7B5AA}"/>
      </w:docPartPr>
      <w:docPartBody>
        <w:p w:rsidR="00240526" w:rsidRDefault="00240526" w:rsidP="00240526">
          <w:pPr>
            <w:pStyle w:val="A83DEB6B4EC243588308969BA03D07D1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48A7A104B20845E5916B110F69FDC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487D69-BC1C-4FB0-8157-6393460C6581}"/>
      </w:docPartPr>
      <w:docPartBody>
        <w:p w:rsidR="00240526" w:rsidRDefault="00240526" w:rsidP="00240526">
          <w:pPr>
            <w:pStyle w:val="48A7A104B20845E5916B110F69FDC61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561E237ED21415280EA5D39465353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EBD0F6-DB56-4438-9187-9DD849729E42}"/>
      </w:docPartPr>
      <w:docPartBody>
        <w:p w:rsidR="00240526" w:rsidRDefault="00240526" w:rsidP="00240526">
          <w:pPr>
            <w:pStyle w:val="0561E237ED21415280EA5D394653535E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EC35EE947BE2477AAB7AC971D3FC4F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CCECF5-7E17-4DFF-A495-5F50B52760B0}"/>
      </w:docPartPr>
      <w:docPartBody>
        <w:p w:rsidR="00240526" w:rsidRDefault="00240526" w:rsidP="00240526">
          <w:pPr>
            <w:pStyle w:val="EC35EE947BE2477AAB7AC971D3FC4FE4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CB5B09A68AB40EAA1F509CBD43E07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9FD0D4-B2D2-4A58-9CC5-929C66B83D84}"/>
      </w:docPartPr>
      <w:docPartBody>
        <w:p w:rsidR="00240526" w:rsidRDefault="00240526" w:rsidP="00240526">
          <w:pPr>
            <w:pStyle w:val="7CB5B09A68AB40EAA1F509CBD43E070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2B9B9B46A9A94D0BBC796549CA70B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11FF35-52A3-4E87-87A5-AF0050EAC218}"/>
      </w:docPartPr>
      <w:docPartBody>
        <w:p w:rsidR="00240526" w:rsidRDefault="00240526" w:rsidP="00240526">
          <w:pPr>
            <w:pStyle w:val="2B9B9B46A9A94D0BBC796549CA70BAC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9C43CAC25443A095C599CDB61799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D9978-4B62-4A73-A922-FC13D88E1B68}"/>
      </w:docPartPr>
      <w:docPartBody>
        <w:p w:rsidR="00240526" w:rsidRDefault="00240526" w:rsidP="00240526">
          <w:pPr>
            <w:pStyle w:val="DB9C43CAC25443A095C599CDB61799E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63887911D9143B19A25CB538701AB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7565BF-4214-4F3D-A3BB-7C3EF97ABA87}"/>
      </w:docPartPr>
      <w:docPartBody>
        <w:p w:rsidR="00240526" w:rsidRDefault="00240526" w:rsidP="00240526">
          <w:pPr>
            <w:pStyle w:val="E63887911D9143B19A25CB538701AB3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A00CAEE4D7A498BAF3C056357FEDA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6FB76D-3ABD-4FC4-BA0F-2C96991C82EB}"/>
      </w:docPartPr>
      <w:docPartBody>
        <w:p w:rsidR="00240526" w:rsidRDefault="00240526" w:rsidP="00240526">
          <w:pPr>
            <w:pStyle w:val="6A00CAEE4D7A498BAF3C056357FEDAA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85CE8D1738A4CD0808043034FB9FF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40D41-BB6B-44D9-93A2-DC20041DF004}"/>
      </w:docPartPr>
      <w:docPartBody>
        <w:p w:rsidR="00240526" w:rsidRDefault="00240526" w:rsidP="00240526">
          <w:pPr>
            <w:pStyle w:val="285CE8D1738A4CD0808043034FB9FFA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CB1D2D05E9742EBA4E62437A9C9BD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A100F-0816-41D1-B0EF-4066DD1F9313}"/>
      </w:docPartPr>
      <w:docPartBody>
        <w:p w:rsidR="00240526" w:rsidRDefault="00240526" w:rsidP="00240526">
          <w:pPr>
            <w:pStyle w:val="5CB1D2D05E9742EBA4E62437A9C9BD0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9956C2667024C1D902B600B70B000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60F663-A49E-4D26-9F2F-71B4EFF9B243}"/>
      </w:docPartPr>
      <w:docPartBody>
        <w:p w:rsidR="00240526" w:rsidRDefault="00240526" w:rsidP="00240526">
          <w:pPr>
            <w:pStyle w:val="F9956C2667024C1D902B600B70B0005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353A9D3FC374052A755EDA31983B7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03D4F-739F-4E94-8A08-E67878F08A51}"/>
      </w:docPartPr>
      <w:docPartBody>
        <w:p w:rsidR="00240526" w:rsidRDefault="00240526" w:rsidP="00240526">
          <w:pPr>
            <w:pStyle w:val="E353A9D3FC374052A755EDA31983B7D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4B15D2AC42A45D7BF98C6E6238FEC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AC998-5367-45FE-9DFD-BA02A2E4608F}"/>
      </w:docPartPr>
      <w:docPartBody>
        <w:p w:rsidR="00240526" w:rsidRDefault="00240526" w:rsidP="00240526">
          <w:pPr>
            <w:pStyle w:val="64B15D2AC42A45D7BF98C6E6238FEC2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03A6D2CC3BB42C68ED9495DE996CB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9F217-E9C5-49D5-AB03-9177FB644692}"/>
      </w:docPartPr>
      <w:docPartBody>
        <w:p w:rsidR="00240526" w:rsidRDefault="00240526" w:rsidP="00240526">
          <w:pPr>
            <w:pStyle w:val="E03A6D2CC3BB42C68ED9495DE996CB8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78AA8B22D6041D6BD1E3FEB47318A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98523E-514E-4EE1-B6A2-01B91B9BBEFC}"/>
      </w:docPartPr>
      <w:docPartBody>
        <w:p w:rsidR="00240526" w:rsidRDefault="00240526" w:rsidP="00240526">
          <w:pPr>
            <w:pStyle w:val="278AA8B22D6041D6BD1E3FEB47318AB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DA1FE87066D420DB1510A8039CCC3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94392-F018-41FB-9B8A-3195B286E502}"/>
      </w:docPartPr>
      <w:docPartBody>
        <w:p w:rsidR="00240526" w:rsidRDefault="00240526" w:rsidP="00240526">
          <w:pPr>
            <w:pStyle w:val="6DA1FE87066D420DB1510A8039CCC32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D02746CA87F4432B2F1D56AE6E765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8A39B-6689-4164-8345-8BEEEA9CF485}"/>
      </w:docPartPr>
      <w:docPartBody>
        <w:p w:rsidR="00240526" w:rsidRDefault="00240526" w:rsidP="00240526">
          <w:pPr>
            <w:pStyle w:val="FD02746CA87F4432B2F1D56AE6E7657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61D63C744AD4D81BD6D7F5CCA1B5D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C66EFC-0CEF-40F1-A178-939E2EFDFF72}"/>
      </w:docPartPr>
      <w:docPartBody>
        <w:p w:rsidR="00240526" w:rsidRDefault="00240526" w:rsidP="00240526">
          <w:pPr>
            <w:pStyle w:val="E61D63C744AD4D81BD6D7F5CCA1B5D6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2DBD4F18C6348B4B3805A4BF20A7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3D6621-1CA6-40A2-A46B-0566A1CE6EB4}"/>
      </w:docPartPr>
      <w:docPartBody>
        <w:p w:rsidR="00240526" w:rsidRDefault="00240526" w:rsidP="00240526">
          <w:pPr>
            <w:pStyle w:val="82DBD4F18C6348B4B3805A4BF20A742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7B807F5CDEA4FFB903BB04BDF9D1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B263E6-3526-4911-AC47-FD632A296E2A}"/>
      </w:docPartPr>
      <w:docPartBody>
        <w:p w:rsidR="00240526" w:rsidRDefault="00240526" w:rsidP="00240526">
          <w:pPr>
            <w:pStyle w:val="B7B807F5CDEA4FFB903BB04BDF9D1C6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05A30EF9CF04EC798C0B2B9A05730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4F2C99-649C-4C2A-AAE7-CA444BF1DF62}"/>
      </w:docPartPr>
      <w:docPartBody>
        <w:p w:rsidR="00240526" w:rsidRDefault="00240526" w:rsidP="00240526">
          <w:pPr>
            <w:pStyle w:val="305A30EF9CF04EC798C0B2B9A05730A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DDBD194A8A6413CA94FCA436FC725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0085A2-D6DF-4C41-BF0C-E6B2AD32E873}"/>
      </w:docPartPr>
      <w:docPartBody>
        <w:p w:rsidR="00240526" w:rsidRDefault="00240526" w:rsidP="00240526">
          <w:pPr>
            <w:pStyle w:val="BDDBD194A8A6413CA94FCA436FC7250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E417360ABBB437093B505C81BC382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E39D1-0603-45EF-9530-63C697B68F24}"/>
      </w:docPartPr>
      <w:docPartBody>
        <w:p w:rsidR="00240526" w:rsidRDefault="00240526" w:rsidP="00240526">
          <w:pPr>
            <w:pStyle w:val="8E417360ABBB437093B505C81BC3825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545687BD1194D54B4A7A9411A6677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67E152-D5EB-4A42-880B-5935600B6D0C}"/>
      </w:docPartPr>
      <w:docPartBody>
        <w:p w:rsidR="00240526" w:rsidRDefault="00240526" w:rsidP="00240526">
          <w:pPr>
            <w:pStyle w:val="1545687BD1194D54B4A7A9411A66776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3857ECDBF4B49A98A7B2F1CC2E53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334D59-0D89-4DC9-AE6E-B891EDE88216}"/>
      </w:docPartPr>
      <w:docPartBody>
        <w:p w:rsidR="00240526" w:rsidRDefault="00240526" w:rsidP="00240526">
          <w:pPr>
            <w:pStyle w:val="F3857ECDBF4B49A98A7B2F1CC2E53D4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DA33F6C88B243BE8C85AEC42EFB63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E6A7A-C735-44DF-BA17-8A6E4A47CBB6}"/>
      </w:docPartPr>
      <w:docPartBody>
        <w:p w:rsidR="00240526" w:rsidRDefault="00240526" w:rsidP="00240526">
          <w:pPr>
            <w:pStyle w:val="CDA33F6C88B243BE8C85AEC42EFB638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A87DB0EB8D340C08134FC5C6EEDBD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7A8AE1-9F16-45F8-982D-F36AFE2F3044}"/>
      </w:docPartPr>
      <w:docPartBody>
        <w:p w:rsidR="00240526" w:rsidRDefault="00240526" w:rsidP="00240526">
          <w:pPr>
            <w:pStyle w:val="DA87DB0EB8D340C08134FC5C6EEDBDB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75ABCB88B80469AA80D29D3F01621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6E1722-6104-4969-88FA-82031A6945EE}"/>
      </w:docPartPr>
      <w:docPartBody>
        <w:p w:rsidR="00240526" w:rsidRDefault="00240526" w:rsidP="00240526">
          <w:pPr>
            <w:pStyle w:val="A75ABCB88B80469AA80D29D3F016219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4376C600D4C442E88977C3AE183EA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844B45-84C1-4759-811F-015849936D1C}"/>
      </w:docPartPr>
      <w:docPartBody>
        <w:p w:rsidR="00240526" w:rsidRDefault="00240526" w:rsidP="00240526">
          <w:pPr>
            <w:pStyle w:val="24376C600D4C442E88977C3AE183EA3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FA3C6B45DBF4ECF8D36D887D28F93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352D0F-E87A-4989-8A32-2B347C876B1B}"/>
      </w:docPartPr>
      <w:docPartBody>
        <w:p w:rsidR="00240526" w:rsidRDefault="00240526" w:rsidP="00240526">
          <w:pPr>
            <w:pStyle w:val="5FA3C6B45DBF4ECF8D36D887D28F93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4CBD92EEEDE4253A4E199336DBBA1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21DE5-8B30-40D1-807E-330B0CB87816}"/>
      </w:docPartPr>
      <w:docPartBody>
        <w:p w:rsidR="00240526" w:rsidRDefault="00240526" w:rsidP="00240526">
          <w:pPr>
            <w:pStyle w:val="D4CBD92EEEDE4253A4E199336DBBA1C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3FA7B3E60594B1C9396CACB95457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5806A-1B10-4107-BF0C-BB5753444715}"/>
      </w:docPartPr>
      <w:docPartBody>
        <w:p w:rsidR="00240526" w:rsidRDefault="00240526" w:rsidP="00240526">
          <w:pPr>
            <w:pStyle w:val="A3FA7B3E60594B1C9396CACB9545734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F5A666911634922A2CC0BDB5280D2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0829DC-1FB8-4682-86AC-EF41002B8749}"/>
      </w:docPartPr>
      <w:docPartBody>
        <w:p w:rsidR="00240526" w:rsidRDefault="00240526" w:rsidP="00240526">
          <w:pPr>
            <w:pStyle w:val="EF5A666911634922A2CC0BDB5280D21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97A577892D54965AEEF47AADF1D14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CB1DF5-8CB8-44C0-A0F1-70F83BFEBB56}"/>
      </w:docPartPr>
      <w:docPartBody>
        <w:p w:rsidR="00240526" w:rsidRDefault="00240526" w:rsidP="00240526">
          <w:pPr>
            <w:pStyle w:val="097A577892D54965AEEF47AADF1D143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C966A16BB1F4223BFBACCF1F1E894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E86CF-427B-41E1-A573-533815933194}"/>
      </w:docPartPr>
      <w:docPartBody>
        <w:p w:rsidR="00240526" w:rsidRDefault="00240526" w:rsidP="00240526">
          <w:pPr>
            <w:pStyle w:val="CC966A16BB1F4223BFBACCF1F1E8944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3A674D628D1547C185DAAD7F9C13C4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0D30EF-C35E-4F8F-89B2-28A058CF3C5C}"/>
      </w:docPartPr>
      <w:docPartBody>
        <w:p w:rsidR="00240526" w:rsidRDefault="00240526" w:rsidP="00240526">
          <w:pPr>
            <w:pStyle w:val="3A674D628D1547C185DAAD7F9C13C4D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8B4CCD456DC4E2081470A9B6C0C82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0730C-B60F-436E-88C2-89B199A4A1DC}"/>
      </w:docPartPr>
      <w:docPartBody>
        <w:p w:rsidR="00240526" w:rsidRDefault="00240526" w:rsidP="00240526">
          <w:pPr>
            <w:pStyle w:val="A8B4CCD456DC4E2081470A9B6C0C8249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5FB2DF97C0AF4ABEB4DEF959B79293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4FFAB4-8AEA-415C-92D1-644015AF745A}"/>
      </w:docPartPr>
      <w:docPartBody>
        <w:p w:rsidR="00240526" w:rsidRDefault="00240526" w:rsidP="00240526">
          <w:pPr>
            <w:pStyle w:val="5FB2DF97C0AF4ABEB4DEF959B7929304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53EE8906B2724236AADCC24546DD6E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818FF0-2D7C-4AC4-BE43-F95809A47AC4}"/>
      </w:docPartPr>
      <w:docPartBody>
        <w:p w:rsidR="00240526" w:rsidRDefault="00240526" w:rsidP="00240526">
          <w:pPr>
            <w:pStyle w:val="53EE8906B2724236AADCC24546DD6E86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E3F9C2D438E84F659158B32D6862E0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9A8F12-CE86-453D-9FD1-61BBF482F927}"/>
      </w:docPartPr>
      <w:docPartBody>
        <w:p w:rsidR="00282136" w:rsidRDefault="00240526" w:rsidP="00240526">
          <w:pPr>
            <w:pStyle w:val="E3F9C2D438E84F659158B32D6862E01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DDF5060FAE74F65BADEE66685B6EF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4016D-10FB-4D25-AF4A-C8F3D9834E4D}"/>
      </w:docPartPr>
      <w:docPartBody>
        <w:p w:rsidR="00282136" w:rsidRDefault="00240526" w:rsidP="00240526">
          <w:pPr>
            <w:pStyle w:val="9DDF5060FAE74F65BADEE66685B6EF6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B6A7D8728DD4350BB6205E4A3F739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FB0A73-F5F0-4F5C-89D2-F02C93D87EE2}"/>
      </w:docPartPr>
      <w:docPartBody>
        <w:p w:rsidR="00282136" w:rsidRDefault="00240526" w:rsidP="00240526">
          <w:pPr>
            <w:pStyle w:val="FB6A7D8728DD4350BB6205E4A3F73939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4E00DDBA7E904733806E78395D762E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F3760A-9983-4982-BE3B-823D09A331A6}"/>
      </w:docPartPr>
      <w:docPartBody>
        <w:p w:rsidR="00282136" w:rsidRDefault="00240526" w:rsidP="00240526">
          <w:pPr>
            <w:pStyle w:val="4E00DDBA7E904733806E78395D762E8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AFC0D97DA5F470EB3C9A3930BB46D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E29C63-9018-45F6-AC7E-A212838C3079}"/>
      </w:docPartPr>
      <w:docPartBody>
        <w:p w:rsidR="00282136" w:rsidRDefault="00240526" w:rsidP="00240526">
          <w:pPr>
            <w:pStyle w:val="AAFC0D97DA5F470EB3C9A3930BB46D4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B3D1643074340C3AED90A799A714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8BBF85-2D5D-4D35-937E-02FF593456B1}"/>
      </w:docPartPr>
      <w:docPartBody>
        <w:p w:rsidR="00282136" w:rsidRDefault="00240526" w:rsidP="00240526">
          <w:pPr>
            <w:pStyle w:val="AB3D1643074340C3AED90A799A71419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4738F0D6F15244E583A5B40E15D7A9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D3703B-9759-4E98-940F-4EEBDC731446}"/>
      </w:docPartPr>
      <w:docPartBody>
        <w:p w:rsidR="00282136" w:rsidRDefault="00240526" w:rsidP="00240526">
          <w:pPr>
            <w:pStyle w:val="4738F0D6F15244E583A5B40E15D7A9E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CD983233FF14BD1BE52C732A2C865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3D1E6C-50F3-466B-8D1D-568A6D7CBEA4}"/>
      </w:docPartPr>
      <w:docPartBody>
        <w:p w:rsidR="00282136" w:rsidRDefault="00240526" w:rsidP="00240526">
          <w:pPr>
            <w:pStyle w:val="4CD983233FF14BD1BE52C732A2C865C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6EBB81B171B49BC8448D55E7F6202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7EBFAB-0B18-40BB-B256-07E94E033AAE}"/>
      </w:docPartPr>
      <w:docPartBody>
        <w:p w:rsidR="00282136" w:rsidRDefault="00240526" w:rsidP="00240526">
          <w:pPr>
            <w:pStyle w:val="C6EBB81B171B49BC8448D55E7F6202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2F061302D37450E85C0D56E79B3AF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77F8F3-0854-4E01-93AC-8491CC6413E4}"/>
      </w:docPartPr>
      <w:docPartBody>
        <w:p w:rsidR="00282136" w:rsidRDefault="00240526" w:rsidP="00240526">
          <w:pPr>
            <w:pStyle w:val="E2F061302D37450E85C0D56E79B3AF0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884F146B7574E5290A49D0A8C7549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2ADEBC-12CD-4E35-96B8-7CF0B076017F}"/>
      </w:docPartPr>
      <w:docPartBody>
        <w:p w:rsidR="00282136" w:rsidRDefault="00240526" w:rsidP="00240526">
          <w:pPr>
            <w:pStyle w:val="B884F146B7574E5290A49D0A8C75498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E37CCCA55B74CB2B510E99B983E2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508B9-1D99-4CAB-91D6-C611D7083446}"/>
      </w:docPartPr>
      <w:docPartBody>
        <w:p w:rsidR="00282136" w:rsidRDefault="00240526" w:rsidP="00240526">
          <w:pPr>
            <w:pStyle w:val="0E37CCCA55B74CB2B510E99B983E21E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9FD77EA4CA0416C934D0332D6EF3E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F6463-4B0D-4254-A888-EC425D5C8057}"/>
      </w:docPartPr>
      <w:docPartBody>
        <w:p w:rsidR="00282136" w:rsidRDefault="00240526" w:rsidP="00240526">
          <w:pPr>
            <w:pStyle w:val="89FD77EA4CA0416C934D0332D6EF3ED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80BC3E71A4B492792E169F6C8E99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0A1057-336C-4FE8-A535-A46BE2EE067C}"/>
      </w:docPartPr>
      <w:docPartBody>
        <w:p w:rsidR="00282136" w:rsidRDefault="00240526" w:rsidP="00240526">
          <w:pPr>
            <w:pStyle w:val="B80BC3E71A4B492792E169F6C8E99ED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7191DBC16DA42C4A9B06F3BA018E6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10DF37-E485-4E4D-AA6C-71A9A399EA66}"/>
      </w:docPartPr>
      <w:docPartBody>
        <w:p w:rsidR="00282136" w:rsidRDefault="00240526" w:rsidP="00240526">
          <w:pPr>
            <w:pStyle w:val="F7191DBC16DA42C4A9B06F3BA018E60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EA2EAE7E1B348DB87C12CACB423E4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29B30C-223D-48DB-8B97-A1298750195E}"/>
      </w:docPartPr>
      <w:docPartBody>
        <w:p w:rsidR="00282136" w:rsidRDefault="00240526" w:rsidP="00240526">
          <w:pPr>
            <w:pStyle w:val="FEA2EAE7E1B348DB87C12CACB423E4B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D485745FCA6475C9B329A6B99BC7A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251383-E62F-45CA-BA9B-D7D888C50EB6}"/>
      </w:docPartPr>
      <w:docPartBody>
        <w:p w:rsidR="00282136" w:rsidRDefault="00240526" w:rsidP="00240526">
          <w:pPr>
            <w:pStyle w:val="8D485745FCA6475C9B329A6B99BC7AB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C58C9E5F8C34F90A10D05F558D0DA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999806-60E5-42CE-BA3B-4E0CC6A61622}"/>
      </w:docPartPr>
      <w:docPartBody>
        <w:p w:rsidR="00282136" w:rsidRDefault="00240526" w:rsidP="00240526">
          <w:pPr>
            <w:pStyle w:val="EC58C9E5F8C34F90A10D05F558D0DAB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B20D33B71D64FC7AE46614C35F1D8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F84A8D-5254-482B-B2B3-26EB09BFA9E0}"/>
      </w:docPartPr>
      <w:docPartBody>
        <w:p w:rsidR="00282136" w:rsidRDefault="00240526" w:rsidP="00240526">
          <w:pPr>
            <w:pStyle w:val="9B20D33B71D64FC7AE46614C35F1D8C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6DD4F569FEF434C82A423030DD3EB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507B45-8CE5-4E77-9C5E-9A42B0762DDE}"/>
      </w:docPartPr>
      <w:docPartBody>
        <w:p w:rsidR="00282136" w:rsidRDefault="00240526" w:rsidP="00240526">
          <w:pPr>
            <w:pStyle w:val="76DD4F569FEF434C82A423030DD3EB2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A52F3BABB8649808519A96C14DA45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2AC7B-1C8B-4C8E-A696-393D15E7E962}"/>
      </w:docPartPr>
      <w:docPartBody>
        <w:p w:rsidR="00282136" w:rsidRDefault="00240526" w:rsidP="00240526">
          <w:pPr>
            <w:pStyle w:val="2A52F3BABB8649808519A96C14DA45D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12201C4631C4DF7BB4972CB1B6CEA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7EFB7-1E7D-4569-8DDA-0EB7A03A1FC0}"/>
      </w:docPartPr>
      <w:docPartBody>
        <w:p w:rsidR="00282136" w:rsidRDefault="00240526" w:rsidP="00240526">
          <w:pPr>
            <w:pStyle w:val="B12201C4631C4DF7BB4972CB1B6CEA7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C8630F021D854055BF57024FEB0068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A3BC5-FC45-4B14-ADC3-218DECBB4FF1}"/>
      </w:docPartPr>
      <w:docPartBody>
        <w:p w:rsidR="00282136" w:rsidRDefault="00240526" w:rsidP="00240526">
          <w:pPr>
            <w:pStyle w:val="C8630F021D854055BF57024FEB00681F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DC2A4A218D9842DD92BF1318D7A1BE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04892C-FEF0-4B45-9066-13F6E373EF53}"/>
      </w:docPartPr>
      <w:docPartBody>
        <w:p w:rsidR="00282136" w:rsidRDefault="00240526" w:rsidP="00240526">
          <w:pPr>
            <w:pStyle w:val="DC2A4A218D9842DD92BF1318D7A1BE22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8920E9C1938040C0AA80CDA73881FB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E03F8-763E-477B-A8AF-F0188E0479CF}"/>
      </w:docPartPr>
      <w:docPartBody>
        <w:p w:rsidR="00282136" w:rsidRDefault="00240526" w:rsidP="00240526">
          <w:pPr>
            <w:pStyle w:val="8920E9C1938040C0AA80CDA73881FBB3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2B616F4C2377421C973AA8713D468D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F54EB-7D45-4015-A1A9-EBDD92EDDF2B}"/>
      </w:docPartPr>
      <w:docPartBody>
        <w:p w:rsidR="00282136" w:rsidRDefault="00240526" w:rsidP="00240526">
          <w:pPr>
            <w:pStyle w:val="2B616F4C2377421C973AA8713D468DB6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7035E127D52C4ECCA1B504FE4CE3C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6408CB-19CB-443B-B149-E1C271B81258}"/>
      </w:docPartPr>
      <w:docPartBody>
        <w:p w:rsidR="00282136" w:rsidRDefault="00240526" w:rsidP="00240526">
          <w:pPr>
            <w:pStyle w:val="7035E127D52C4ECCA1B504FE4CE3C32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FDD1AE4E0E3452A9D1946960D3314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02B66A-0FB5-4D7A-BD27-3BC49288B980}"/>
      </w:docPartPr>
      <w:docPartBody>
        <w:p w:rsidR="00282136" w:rsidRDefault="00240526" w:rsidP="00240526">
          <w:pPr>
            <w:pStyle w:val="BFDD1AE4E0E3452A9D1946960D33148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0AFA296D1154FD8934999B5E45F02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42FE4B-5F5D-48A6-8F9A-3227336EF6B0}"/>
      </w:docPartPr>
      <w:docPartBody>
        <w:p w:rsidR="00282136" w:rsidRDefault="00240526" w:rsidP="00240526">
          <w:pPr>
            <w:pStyle w:val="D0AFA296D1154FD8934999B5E45F02C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589E717372B4BBAA8FD2F5B19CB8D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0F0BEF-4280-49E4-AD26-309F3688E19B}"/>
      </w:docPartPr>
      <w:docPartBody>
        <w:p w:rsidR="00282136" w:rsidRDefault="00240526" w:rsidP="00240526">
          <w:pPr>
            <w:pStyle w:val="C589E717372B4BBAA8FD2F5B19CB8D0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5984F8ABD224AC0AC783B9C95781D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62659B-684F-4751-99D5-3801B2A6125C}"/>
      </w:docPartPr>
      <w:docPartBody>
        <w:p w:rsidR="00282136" w:rsidRDefault="00240526" w:rsidP="00240526">
          <w:pPr>
            <w:pStyle w:val="C5984F8ABD224AC0AC783B9C95781D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33F9962B44F43A9ADA09AAC354EA9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A92A5-6786-4EC0-9F0C-147A2FB0AF42}"/>
      </w:docPartPr>
      <w:docPartBody>
        <w:p w:rsidR="00282136" w:rsidRDefault="00240526" w:rsidP="00240526">
          <w:pPr>
            <w:pStyle w:val="733F9962B44F43A9ADA09AAC354EA97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35F87FFD8C54E41BD34713A92A864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B3A81-E893-449F-8391-5CF03F3462AE}"/>
      </w:docPartPr>
      <w:docPartBody>
        <w:p w:rsidR="00282136" w:rsidRDefault="00240526" w:rsidP="00240526">
          <w:pPr>
            <w:pStyle w:val="235F87FFD8C54E41BD34713A92A8640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E53E254CD4F4A619168031B541DD1D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B5A05-1A66-4A46-B641-8BB80A098553}"/>
      </w:docPartPr>
      <w:docPartBody>
        <w:p w:rsidR="00282136" w:rsidRDefault="00240526" w:rsidP="00240526">
          <w:pPr>
            <w:pStyle w:val="DE53E254CD4F4A619168031B541DD1D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DA0D9E6AD9F41A1B80F9FCCD0DA21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67BC34-0D47-4686-B11C-6283271B8F1A}"/>
      </w:docPartPr>
      <w:docPartBody>
        <w:p w:rsidR="00282136" w:rsidRDefault="00240526" w:rsidP="00240526">
          <w:pPr>
            <w:pStyle w:val="5DA0D9E6AD9F41A1B80F9FCCD0DA217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D7A2EA24CFC41E4B600D28CF208A3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74A6B-E988-454D-B92B-BB4F9D3932A5}"/>
      </w:docPartPr>
      <w:docPartBody>
        <w:p w:rsidR="00282136" w:rsidRDefault="00240526" w:rsidP="00240526">
          <w:pPr>
            <w:pStyle w:val="4D7A2EA24CFC41E4B600D28CF208A37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FF8D6C0EA2C4184B4C056077E589A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360FFB-87B1-42E2-8F66-20AECC091781}"/>
      </w:docPartPr>
      <w:docPartBody>
        <w:p w:rsidR="00282136" w:rsidRDefault="00240526" w:rsidP="00240526">
          <w:pPr>
            <w:pStyle w:val="4FF8D6C0EA2C4184B4C056077E589A7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25D38D5213E4E18B901CFA1FCFA0B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DCEC76-C070-401B-9A6F-DFA17EC7F945}"/>
      </w:docPartPr>
      <w:docPartBody>
        <w:p w:rsidR="00282136" w:rsidRDefault="00240526" w:rsidP="00240526">
          <w:pPr>
            <w:pStyle w:val="725D38D5213E4E18B901CFA1FCFA0B7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D9747FF5115482087E54C2EE1EBCA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35B760-1D0F-4D4D-8B1C-BC94B3417F91}"/>
      </w:docPartPr>
      <w:docPartBody>
        <w:p w:rsidR="00282136" w:rsidRDefault="00240526" w:rsidP="00240526">
          <w:pPr>
            <w:pStyle w:val="6D9747FF5115482087E54C2EE1EBCAE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9947E150F234E0F8B8E49CF649AF5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AEC193-FEC7-42A4-B631-14B4CF6B8564}"/>
      </w:docPartPr>
      <w:docPartBody>
        <w:p w:rsidR="00282136" w:rsidRDefault="00240526" w:rsidP="00240526">
          <w:pPr>
            <w:pStyle w:val="F9947E150F234E0F8B8E49CF649AF55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24A2E266C8E4C3D8AE51C2EDA4AA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660474-EC14-4F03-847E-48D57B38AED8}"/>
      </w:docPartPr>
      <w:docPartBody>
        <w:p w:rsidR="00282136" w:rsidRDefault="00240526" w:rsidP="00240526">
          <w:pPr>
            <w:pStyle w:val="124A2E266C8E4C3D8AE51C2EDA4AAEE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16A5FD0398949C0A4120291EF904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13242-D326-4AC7-8923-53F40C523168}"/>
      </w:docPartPr>
      <w:docPartBody>
        <w:p w:rsidR="00282136" w:rsidRDefault="00240526" w:rsidP="00240526">
          <w:pPr>
            <w:pStyle w:val="916A5FD0398949C0A4120291EF9045F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5B1C1BB44D14727912E352FB83F36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F7865A-EA2E-43A4-86E0-97589ED2290C}"/>
      </w:docPartPr>
      <w:docPartBody>
        <w:p w:rsidR="00282136" w:rsidRDefault="00240526" w:rsidP="00240526">
          <w:pPr>
            <w:pStyle w:val="75B1C1BB44D14727912E352FB83F36F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00CCC6852E94A609E6A6E863CD94B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E365A7-3FAD-4A2C-81EB-04D0494F4C60}"/>
      </w:docPartPr>
      <w:docPartBody>
        <w:p w:rsidR="00282136" w:rsidRDefault="00240526" w:rsidP="00240526">
          <w:pPr>
            <w:pStyle w:val="B00CCC6852E94A609E6A6E863CD94BC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3DEB05E269F407A946F0E2126FB02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DBFA76-E571-46E1-B14A-4FB7B4CCCA61}"/>
      </w:docPartPr>
      <w:docPartBody>
        <w:p w:rsidR="00282136" w:rsidRDefault="00240526" w:rsidP="00240526">
          <w:pPr>
            <w:pStyle w:val="B3DEB05E269F407A946F0E2126FB029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EA7936E3204AD89CDAC3E1433B4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67B107-19F1-4FC9-9012-2F8CE2FCDF14}"/>
      </w:docPartPr>
      <w:docPartBody>
        <w:p w:rsidR="00282136" w:rsidRDefault="00240526" w:rsidP="00240526">
          <w:pPr>
            <w:pStyle w:val="21EA7936E3204AD89CDAC3E1433B43B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869429EB4694EFFAA6CB6A9AC1961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74725D-7468-4D62-A673-92EFAE6D734B}"/>
      </w:docPartPr>
      <w:docPartBody>
        <w:p w:rsidR="00282136" w:rsidRDefault="00240526" w:rsidP="00240526">
          <w:pPr>
            <w:pStyle w:val="1869429EB4694EFFAA6CB6A9AC1961C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2A79CE2625944369EBBF262AD775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235ECA-5DDD-413C-B7DA-E58F6F728421}"/>
      </w:docPartPr>
      <w:docPartBody>
        <w:p w:rsidR="00282136" w:rsidRDefault="00240526" w:rsidP="00240526">
          <w:pPr>
            <w:pStyle w:val="42A79CE2625944369EBBF262AD775B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D1739BA8CF04E788A1975BA036B05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BDAF21-0FAF-4F78-ABD2-57768905E150}"/>
      </w:docPartPr>
      <w:docPartBody>
        <w:p w:rsidR="00282136" w:rsidRDefault="00240526" w:rsidP="00240526">
          <w:pPr>
            <w:pStyle w:val="FD1739BA8CF04E788A1975BA036B052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A1F838FF9B44DE1B17EBF8DA4296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06C4E-1AE3-49D0-8F14-871C99E1F5E4}"/>
      </w:docPartPr>
      <w:docPartBody>
        <w:p w:rsidR="00282136" w:rsidRDefault="00240526" w:rsidP="00240526">
          <w:pPr>
            <w:pStyle w:val="7A1F838FF9B44DE1B17EBF8DA42960F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76215C999B049C7BE1339F03B170A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5CD1B-C984-4ACE-B115-7F13D4C525E1}"/>
      </w:docPartPr>
      <w:docPartBody>
        <w:p w:rsidR="00282136" w:rsidRDefault="00240526" w:rsidP="00240526">
          <w:pPr>
            <w:pStyle w:val="C76215C999B049C7BE1339F03B170AC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CBDCBF4843E4D7B9BA205514A412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C7C679-A8B0-4404-9BD7-788F8ACF98F0}"/>
      </w:docPartPr>
      <w:docPartBody>
        <w:p w:rsidR="00282136" w:rsidRDefault="00240526" w:rsidP="00240526">
          <w:pPr>
            <w:pStyle w:val="3CBDCBF4843E4D7B9BA205514A412C1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A70E37CF1AD48D3AB7D8672FD9382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B7176B-41A5-4B23-998A-ACE4225B8097}"/>
      </w:docPartPr>
      <w:docPartBody>
        <w:p w:rsidR="00282136" w:rsidRDefault="00240526" w:rsidP="00240526">
          <w:pPr>
            <w:pStyle w:val="1A70E37CF1AD48D3AB7D8672FD9382D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04558EA6E2E4A7398EAFD20D26F10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9AA156-90CA-4364-8902-9BA3146D92E0}"/>
      </w:docPartPr>
      <w:docPartBody>
        <w:p w:rsidR="00282136" w:rsidRDefault="00240526" w:rsidP="00240526">
          <w:pPr>
            <w:pStyle w:val="A04558EA6E2E4A7398EAFD20D26F10A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D27C6A1784B4F31A2380706C93FD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D1935B-FA55-4651-B245-1EEA3C37AA42}"/>
      </w:docPartPr>
      <w:docPartBody>
        <w:p w:rsidR="00282136" w:rsidRDefault="00240526" w:rsidP="00240526">
          <w:pPr>
            <w:pStyle w:val="7D27C6A1784B4F31A2380706C93FDA1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38CC6837B944F2E83A7C4A53B5F04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465B43-7304-4E03-953D-7BE9D0AF93D5}"/>
      </w:docPartPr>
      <w:docPartBody>
        <w:p w:rsidR="00282136" w:rsidRDefault="00240526" w:rsidP="00240526">
          <w:pPr>
            <w:pStyle w:val="A38CC6837B944F2E83A7C4A53B5F04D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741C0A86D0346A5B24CA3C2AF69895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E72D42-DF98-4290-AF75-0C1093375B85}"/>
      </w:docPartPr>
      <w:docPartBody>
        <w:p w:rsidR="00282136" w:rsidRDefault="00240526" w:rsidP="00240526">
          <w:pPr>
            <w:pStyle w:val="A741C0A86D0346A5B24CA3C2AF698957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BAA390BD0F4146BD815AAFF09FA59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535EB8-62A1-43A1-9368-D84A4B95A29E}"/>
      </w:docPartPr>
      <w:docPartBody>
        <w:p w:rsidR="00282136" w:rsidRDefault="00240526" w:rsidP="00240526">
          <w:pPr>
            <w:pStyle w:val="BAA390BD0F4146BD815AAFF09FA59E82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1BD51864465C4C5B8C1E4883356F3C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4C633-8FCA-4BED-B386-2D3F62220A8D}"/>
      </w:docPartPr>
      <w:docPartBody>
        <w:p w:rsidR="00282136" w:rsidRDefault="00240526" w:rsidP="00240526">
          <w:pPr>
            <w:pStyle w:val="1BD51864465C4C5B8C1E4883356F3CB9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8496D9E4C0B0463AAD637D20E7395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F1A5D6-102A-4B60-880B-BC24DE07AC67}"/>
      </w:docPartPr>
      <w:docPartBody>
        <w:p w:rsidR="00282136" w:rsidRDefault="00240526" w:rsidP="00240526">
          <w:pPr>
            <w:pStyle w:val="8496D9E4C0B0463AAD637D20E739530E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6A19D67C4DD848A38F15875E7D012D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EA99D2-C74F-462B-8D1C-54B6494C4EDE}"/>
      </w:docPartPr>
      <w:docPartBody>
        <w:p w:rsidR="00282136" w:rsidRDefault="00240526" w:rsidP="00240526">
          <w:pPr>
            <w:pStyle w:val="6A19D67C4DD848A38F15875E7D012DDE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9C5D9D416D334B64A980500B12341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44C7B1-2C1E-480B-B91A-1205EA037F6A}"/>
      </w:docPartPr>
      <w:docPartBody>
        <w:p w:rsidR="00282136" w:rsidRDefault="007535A5" w:rsidP="007535A5">
          <w:pPr>
            <w:pStyle w:val="9C5D9D416D334B64A980500B1234141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04B0649491A4F0BB887DFBDDAEB5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3B92CC-99DE-4532-9DDE-9CAE5D0E2CF4}"/>
      </w:docPartPr>
      <w:docPartBody>
        <w:p w:rsidR="00282136" w:rsidRDefault="007535A5" w:rsidP="007535A5">
          <w:pPr>
            <w:pStyle w:val="104B0649491A4F0BB887DFBDDAEB546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E1CA519E8EB4C5CB7035CD58E8BA9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8847D-77E6-431B-B45C-417E972254E8}"/>
      </w:docPartPr>
      <w:docPartBody>
        <w:p w:rsidR="00282136" w:rsidRDefault="007535A5" w:rsidP="007535A5">
          <w:pPr>
            <w:pStyle w:val="1E1CA519E8EB4C5CB7035CD58E8BA9D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1C328B0BE9941C1A9807AFECDDB81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55222-83BA-419D-8CED-80801828CCB0}"/>
      </w:docPartPr>
      <w:docPartBody>
        <w:p w:rsidR="00282136" w:rsidRDefault="007535A5" w:rsidP="007535A5">
          <w:pPr>
            <w:pStyle w:val="81C328B0BE9941C1A9807AFECDDB81C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BC6C3E4B2E041AA82385975F2F0F1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476D1C-3D65-49ED-B952-5B51C54C9645}"/>
      </w:docPartPr>
      <w:docPartBody>
        <w:p w:rsidR="00282136" w:rsidRDefault="007535A5" w:rsidP="007535A5">
          <w:pPr>
            <w:pStyle w:val="9BC6C3E4B2E041AA82385975F2F0F1C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EF5637933B144719FB6E3D29A3AED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BB8B1D-447B-40AD-858B-CBA71B45430C}"/>
      </w:docPartPr>
      <w:docPartBody>
        <w:p w:rsidR="00282136" w:rsidRDefault="007535A5" w:rsidP="007535A5">
          <w:pPr>
            <w:pStyle w:val="1EF5637933B144719FB6E3D29A3AEDE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0DFB407F84745B4BBD1B90D885406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27AFE-EC02-4986-BB29-290C128B8E8B}"/>
      </w:docPartPr>
      <w:docPartBody>
        <w:p w:rsidR="00282136" w:rsidRDefault="007535A5" w:rsidP="007535A5">
          <w:pPr>
            <w:pStyle w:val="30DFB407F84745B4BBD1B90D8854068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33F83D1127E404CA9471762CD3A60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84C5D8-2320-4075-BD14-1F1577DEF9F6}"/>
      </w:docPartPr>
      <w:docPartBody>
        <w:p w:rsidR="00282136" w:rsidRDefault="007535A5" w:rsidP="007535A5">
          <w:pPr>
            <w:pStyle w:val="533F83D1127E404CA9471762CD3A606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25608B4E7B14FA99DC3F9DF45E3E6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02CC7A-C5A4-4FF6-A134-EFD1A167036D}"/>
      </w:docPartPr>
      <w:docPartBody>
        <w:p w:rsidR="00282136" w:rsidRDefault="007535A5" w:rsidP="007535A5">
          <w:pPr>
            <w:pStyle w:val="825608B4E7B14FA99DC3F9DF45E3E6F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83B0C3893CD484483A2991333AF9F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618079-AA31-4D73-8110-478EAD00D73B}"/>
      </w:docPartPr>
      <w:docPartBody>
        <w:p w:rsidR="00282136" w:rsidRDefault="007535A5" w:rsidP="007535A5">
          <w:pPr>
            <w:pStyle w:val="183B0C3893CD484483A2991333AF9F8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B566CC530E748E7A6665C09E076A7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928D58-F71F-4293-BB94-1C0158394851}"/>
      </w:docPartPr>
      <w:docPartBody>
        <w:p w:rsidR="00282136" w:rsidRDefault="007535A5" w:rsidP="007535A5">
          <w:pPr>
            <w:pStyle w:val="4B566CC530E748E7A6665C09E076A7F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DFCAD151FEA4A16AD04C3B60CA6E6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84F1FC-F0F4-4DB0-9ABC-D3F040F43923}"/>
      </w:docPartPr>
      <w:docPartBody>
        <w:p w:rsidR="00282136" w:rsidRDefault="007535A5" w:rsidP="007535A5">
          <w:pPr>
            <w:pStyle w:val="5DFCAD151FEA4A16AD04C3B60CA6E60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F0493972AF3445DAA58608F3CCB77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A897B-E174-463F-B4B6-881C78627B54}"/>
      </w:docPartPr>
      <w:docPartBody>
        <w:p w:rsidR="00282136" w:rsidRDefault="007535A5" w:rsidP="007535A5">
          <w:pPr>
            <w:pStyle w:val="EF0493972AF3445DAA58608F3CCB772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5ECFB076A8A486F9B5D87EE1FA00E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961F94-750E-4FA0-92F4-D00D812E496D}"/>
      </w:docPartPr>
      <w:docPartBody>
        <w:p w:rsidR="00282136" w:rsidRDefault="007535A5" w:rsidP="007535A5">
          <w:pPr>
            <w:pStyle w:val="05ECFB076A8A486F9B5D87EE1FA00E9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FE6600229AE434AA5E74B86F009DB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EB67C7-12C5-4831-830D-4EC5685B356D}"/>
      </w:docPartPr>
      <w:docPartBody>
        <w:p w:rsidR="00282136" w:rsidRDefault="007535A5" w:rsidP="007535A5">
          <w:pPr>
            <w:pStyle w:val="6FE6600229AE434AA5E74B86F009DB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26B297A05F94D03B8577FD295E45D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033D14-618D-40DC-B16C-72A124AC6058}"/>
      </w:docPartPr>
      <w:docPartBody>
        <w:p w:rsidR="00282136" w:rsidRDefault="007535A5" w:rsidP="007535A5">
          <w:pPr>
            <w:pStyle w:val="226B297A05F94D03B8577FD295E45DC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A6846FC82F947DC9FDE00C985A80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BE1934-2812-4D65-ABC6-5A14398F4A2C}"/>
      </w:docPartPr>
      <w:docPartBody>
        <w:p w:rsidR="00282136" w:rsidRDefault="007535A5" w:rsidP="007535A5">
          <w:pPr>
            <w:pStyle w:val="1A6846FC82F947DC9FDE00C985A8048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63DCD3D7A141DCAFEBFF23B6BEE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4CB4DB-A090-45D8-939F-94A24326F463}"/>
      </w:docPartPr>
      <w:docPartBody>
        <w:p w:rsidR="00282136" w:rsidRDefault="007535A5" w:rsidP="007535A5">
          <w:pPr>
            <w:pStyle w:val="7A63DCD3D7A141DCAFEBFF23B6BEEFC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9415D33A80DA4CF180857778CD8334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144A14-DDB3-45CA-8FF0-9D35F57BB385}"/>
      </w:docPartPr>
      <w:docPartBody>
        <w:p w:rsidR="00282136" w:rsidRDefault="007535A5" w:rsidP="007535A5">
          <w:pPr>
            <w:pStyle w:val="9415D33A80DA4CF180857778CD8334E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5ED7030EA20422BADA50B98158BCF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B05907-2509-4A91-B9AC-A54691FC1EC6}"/>
      </w:docPartPr>
      <w:docPartBody>
        <w:p w:rsidR="00282136" w:rsidRDefault="007535A5" w:rsidP="007535A5">
          <w:pPr>
            <w:pStyle w:val="55ED7030EA20422BADA50B98158BCFD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5766F10F5B54EC3B0F34A9017CADC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EF33BD-8A96-45EB-A4E3-9A98E8291A37}"/>
      </w:docPartPr>
      <w:docPartBody>
        <w:p w:rsidR="00282136" w:rsidRDefault="007535A5" w:rsidP="007535A5">
          <w:pPr>
            <w:pStyle w:val="25766F10F5B54EC3B0F34A9017CADC9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800074CDF2243BABE83B5249A3E5D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158146-5BB4-41CB-8CED-62ED8E0776BD}"/>
      </w:docPartPr>
      <w:docPartBody>
        <w:p w:rsidR="00282136" w:rsidRDefault="007535A5" w:rsidP="007535A5">
          <w:pPr>
            <w:pStyle w:val="9800074CDF2243BABE83B5249A3E5D1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5BCF748752442C1A408DB1446F80F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B74BFB-865D-4D8C-9D73-A53DAEE1CEA5}"/>
      </w:docPartPr>
      <w:docPartBody>
        <w:p w:rsidR="00282136" w:rsidRDefault="007535A5" w:rsidP="007535A5">
          <w:pPr>
            <w:pStyle w:val="65BCF748752442C1A408DB1446F80F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1FA98EF50424160ACAEECCD06F41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27E68A-A2C9-47BC-A511-53BC336D6700}"/>
      </w:docPartPr>
      <w:docPartBody>
        <w:p w:rsidR="00282136" w:rsidRDefault="007535A5" w:rsidP="007535A5">
          <w:pPr>
            <w:pStyle w:val="A1FA98EF50424160ACAEECCD06F41D2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4BBE86E4A04BABA574DDB697F5C1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D965D-B31D-4FC6-89F5-607A17C2B07A}"/>
      </w:docPartPr>
      <w:docPartBody>
        <w:p w:rsidR="00282136" w:rsidRDefault="007535A5" w:rsidP="007535A5">
          <w:pPr>
            <w:pStyle w:val="3B4BBE86E4A04BABA574DDB697F5C11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F7B151074534CA2AA3A8142CFA63F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FAEF13-20B4-4869-8C4E-FF41AEBBCC85}"/>
      </w:docPartPr>
      <w:docPartBody>
        <w:p w:rsidR="00282136" w:rsidRDefault="007535A5" w:rsidP="007535A5">
          <w:pPr>
            <w:pStyle w:val="EF7B151074534CA2AA3A8142CFA63FB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0214ABCF3C847938FF81F26E4DCF9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7D27ED-BE1E-488B-9F23-D6EFAA7BA55B}"/>
      </w:docPartPr>
      <w:docPartBody>
        <w:p w:rsidR="00282136" w:rsidRDefault="007535A5" w:rsidP="007535A5">
          <w:pPr>
            <w:pStyle w:val="20214ABCF3C847938FF81F26E4DCF9E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0543719901F47F2B72197E4EB61C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3B2E4F-4680-4CDB-8D80-0FAA8A127C9E}"/>
      </w:docPartPr>
      <w:docPartBody>
        <w:p w:rsidR="00282136" w:rsidRDefault="007535A5" w:rsidP="007535A5">
          <w:pPr>
            <w:pStyle w:val="F0543719901F47F2B72197E4EB61C6A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93188673C4A413F88F98096C8A91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283D6F-9086-485D-81DE-9EB15381EF6B}"/>
      </w:docPartPr>
      <w:docPartBody>
        <w:p w:rsidR="00282136" w:rsidRDefault="007535A5" w:rsidP="007535A5">
          <w:pPr>
            <w:pStyle w:val="193188673C4A413F88F98096C8A91DBB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FB078DE8D2E4245B8BB06EB67ED68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2F715E-F27C-40C4-82A7-376B0B2C6E0E}"/>
      </w:docPartPr>
      <w:docPartBody>
        <w:p w:rsidR="00282136" w:rsidRDefault="007535A5" w:rsidP="007535A5">
          <w:pPr>
            <w:pStyle w:val="0FB078DE8D2E4245B8BB06EB67ED68F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BD53D7B83224F7FBEE8F763E957AF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1DD0DA-B3AE-4D06-BE68-957E1037FB3B}"/>
      </w:docPartPr>
      <w:docPartBody>
        <w:p w:rsidR="00282136" w:rsidRDefault="007535A5" w:rsidP="007535A5">
          <w:pPr>
            <w:pStyle w:val="ABD53D7B83224F7FBEE8F763E957AF4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6F17B8B7C5F4206879B4836716824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925609-8B4E-4478-A461-794BA18E1577}"/>
      </w:docPartPr>
      <w:docPartBody>
        <w:p w:rsidR="00282136" w:rsidRDefault="007535A5" w:rsidP="007535A5">
          <w:pPr>
            <w:pStyle w:val="C6F17B8B7C5F4206879B48367168248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E3B29FA0B094656BD19FF675AD35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E9D123-15FF-4629-A8F9-133BA8814949}"/>
      </w:docPartPr>
      <w:docPartBody>
        <w:p w:rsidR="00282136" w:rsidRDefault="007535A5" w:rsidP="007535A5">
          <w:pPr>
            <w:pStyle w:val="FE3B29FA0B094656BD19FF675AD35C4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BDD71F54B644ECA7448A466A436B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C44588-1FD8-40CB-B19B-8508276968C7}"/>
      </w:docPartPr>
      <w:docPartBody>
        <w:p w:rsidR="00282136" w:rsidRDefault="007535A5" w:rsidP="007535A5">
          <w:pPr>
            <w:pStyle w:val="21BDD71F54B644ECA7448A466A436BD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114EE2AC67949008D4622A248274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48BA68-B755-456D-A72A-75BA36DC7919}"/>
      </w:docPartPr>
      <w:docPartBody>
        <w:p w:rsidR="00282136" w:rsidRDefault="007535A5" w:rsidP="007535A5">
          <w:pPr>
            <w:pStyle w:val="0114EE2AC67949008D4622A24827457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C24C0CE2F4F4FC68B679AD8D76C9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20042A-233C-4727-BECC-3D9B01E697A1}"/>
      </w:docPartPr>
      <w:docPartBody>
        <w:p w:rsidR="00282136" w:rsidRDefault="007535A5" w:rsidP="007535A5">
          <w:pPr>
            <w:pStyle w:val="3C24C0CE2F4F4FC68B679AD8D76C928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252B4EF3AF44492B5A356F4BB7F16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58241D-002B-405E-AFBE-3BD04AA340FB}"/>
      </w:docPartPr>
      <w:docPartBody>
        <w:p w:rsidR="00282136" w:rsidRDefault="007535A5" w:rsidP="007535A5">
          <w:pPr>
            <w:pStyle w:val="6252B4EF3AF44492B5A356F4BB7F16A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FA1E12671774AF9BA399C185010E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3365BC-7C50-414B-8BA2-33BC47330407}"/>
      </w:docPartPr>
      <w:docPartBody>
        <w:p w:rsidR="00282136" w:rsidRDefault="007535A5" w:rsidP="007535A5">
          <w:pPr>
            <w:pStyle w:val="EFA1E12671774AF9BA399C185010E972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21E7D7D002D4302ABA0A2027C7657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C1099E-836A-4513-9ED7-400039FDE21E}"/>
      </w:docPartPr>
      <w:docPartBody>
        <w:p w:rsidR="00282136" w:rsidRDefault="007535A5" w:rsidP="007535A5">
          <w:pPr>
            <w:pStyle w:val="421E7D7D002D4302ABA0A2027C76574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DA367FF19924934985BC30BC2035C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290574-8D08-4B55-9DB2-5E65D1F19F61}"/>
      </w:docPartPr>
      <w:docPartBody>
        <w:p w:rsidR="00282136" w:rsidRDefault="007535A5" w:rsidP="007535A5">
          <w:pPr>
            <w:pStyle w:val="4DA367FF19924934985BC30BC2035C9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8B36512711B4F16B9A2D4348DB1B6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C434E-0454-4DA8-A65B-8C9EFA3D7864}"/>
      </w:docPartPr>
      <w:docPartBody>
        <w:p w:rsidR="00282136" w:rsidRDefault="007535A5" w:rsidP="007535A5">
          <w:pPr>
            <w:pStyle w:val="C8B36512711B4F16B9A2D4348DB1B61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FE0199BAECD45BF9047CD9C091F90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77F963-F650-48B7-8EBB-EAB1F90E6AE3}"/>
      </w:docPartPr>
      <w:docPartBody>
        <w:p w:rsidR="00282136" w:rsidRDefault="007535A5" w:rsidP="007535A5">
          <w:pPr>
            <w:pStyle w:val="2FE0199BAECD45BF9047CD9C091F90F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0C2A6F0E3EA4AF8A9DEF20086ECC9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1D2F06-5A33-4CE1-A537-10ACBA85AA42}"/>
      </w:docPartPr>
      <w:docPartBody>
        <w:p w:rsidR="00282136" w:rsidRDefault="007535A5" w:rsidP="007535A5">
          <w:pPr>
            <w:pStyle w:val="50C2A6F0E3EA4AF8A9DEF20086ECC9D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A037210318E4C8AA01079ECA50297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A3811F-B016-45E8-AF66-AE62666EE97B}"/>
      </w:docPartPr>
      <w:docPartBody>
        <w:p w:rsidR="00282136" w:rsidRDefault="007535A5" w:rsidP="007535A5">
          <w:pPr>
            <w:pStyle w:val="7A037210318E4C8AA01079ECA50297D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5B1F7107F8540F38820426B702054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E7342-A976-439E-AE2D-71CEA15861E7}"/>
      </w:docPartPr>
      <w:docPartBody>
        <w:p w:rsidR="00282136" w:rsidRDefault="007535A5" w:rsidP="007535A5">
          <w:pPr>
            <w:pStyle w:val="E5B1F7107F8540F38820426B7020540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72B2ECA08542F2972F38E72BCD5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C559E2-BB42-431D-BE2A-C8C6F5F50239}"/>
      </w:docPartPr>
      <w:docPartBody>
        <w:p w:rsidR="00282136" w:rsidRDefault="00282136" w:rsidP="00282136">
          <w:pPr>
            <w:pStyle w:val="0C72B2ECA08542F2972F38E72BCD531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B6D7537B2684E6991062D023AD48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CDBD1-8C28-4133-8ED0-4F55C0ABC0F9}"/>
      </w:docPartPr>
      <w:docPartBody>
        <w:p w:rsidR="00282136" w:rsidRDefault="00282136" w:rsidP="00282136">
          <w:pPr>
            <w:pStyle w:val="5B6D7537B2684E6991062D023AD48D0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1D2A6F2FB4642119AD1BEB11DC12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9889FE-CF03-4F52-974F-08B28D638DB2}"/>
      </w:docPartPr>
      <w:docPartBody>
        <w:p w:rsidR="00282136" w:rsidRDefault="00282136" w:rsidP="00282136">
          <w:pPr>
            <w:pStyle w:val="31D2A6F2FB4642119AD1BEB11DC12C12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73768096A2246859DDDE7896666CB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6CE637-BF3E-4B81-8807-3DCE1CC3D7A0}"/>
      </w:docPartPr>
      <w:docPartBody>
        <w:p w:rsidR="00282136" w:rsidRDefault="00282136" w:rsidP="00282136">
          <w:pPr>
            <w:pStyle w:val="773768096A2246859DDDE7896666CB6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4E6D065715ED49C59EA1218484F08D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F939FB-4896-45BE-8748-7E7D3977860D}"/>
      </w:docPartPr>
      <w:docPartBody>
        <w:p w:rsidR="00282136" w:rsidRDefault="00282136" w:rsidP="00282136">
          <w:pPr>
            <w:pStyle w:val="4E6D065715ED49C59EA1218484F08DC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75658AAD72C474E85F6D12BAF23B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4ECF57-8818-4987-8582-0FFF834AD90C}"/>
      </w:docPartPr>
      <w:docPartBody>
        <w:p w:rsidR="00282136" w:rsidRDefault="00282136" w:rsidP="00282136">
          <w:pPr>
            <w:pStyle w:val="D75658AAD72C474E85F6D12BAF23B81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2F40E9CBACD24CB4A526E4E481FF94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CE5217-8077-41C5-86B0-C4F7122C881B}"/>
      </w:docPartPr>
      <w:docPartBody>
        <w:p w:rsidR="00282136" w:rsidRDefault="00282136" w:rsidP="00282136">
          <w:pPr>
            <w:pStyle w:val="2F40E9CBACD24CB4A526E4E481FF946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EC2665D607E450784768D440C9E73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1A81D2-92FE-4421-A5AB-1D234E09AAF2}"/>
      </w:docPartPr>
      <w:docPartBody>
        <w:p w:rsidR="00282136" w:rsidRDefault="00282136" w:rsidP="00282136">
          <w:pPr>
            <w:pStyle w:val="AEC2665D607E450784768D440C9E734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F8593D943AC45BF951BFF9214B78C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0C116B-A509-4FF3-BC04-D8C005D179D9}"/>
      </w:docPartPr>
      <w:docPartBody>
        <w:p w:rsidR="00282136" w:rsidRDefault="00282136" w:rsidP="00282136">
          <w:pPr>
            <w:pStyle w:val="9F8593D943AC45BF951BFF9214B78C0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8E9DF12AFFA4188A5A83CC83061DB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785C47-E2D3-4917-B6A4-62E7CD8CE4BF}"/>
      </w:docPartPr>
      <w:docPartBody>
        <w:p w:rsidR="00282136" w:rsidRDefault="00282136" w:rsidP="00282136">
          <w:pPr>
            <w:pStyle w:val="28E9DF12AFFA4188A5A83CC83061DBC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C39711828E6486AA630B39C1A0D2D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3F2C34-8243-4553-BE2E-466CA2C806B4}"/>
      </w:docPartPr>
      <w:docPartBody>
        <w:p w:rsidR="00282136" w:rsidRDefault="00282136" w:rsidP="00282136">
          <w:pPr>
            <w:pStyle w:val="0C39711828E6486AA630B39C1A0D2D9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0A98A9610CA4BDD9B7ECB01B430EA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7CB0C-23FA-46D4-92A3-8436B1E9FCC3}"/>
      </w:docPartPr>
      <w:docPartBody>
        <w:p w:rsidR="00282136" w:rsidRDefault="00282136" w:rsidP="00282136">
          <w:pPr>
            <w:pStyle w:val="70A98A9610CA4BDD9B7ECB01B430EA9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C32D16C351F487D813A5B7CD17E3B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384A2E-0FCC-4D79-BCBC-BF18FF8EA5B0}"/>
      </w:docPartPr>
      <w:docPartBody>
        <w:p w:rsidR="00282136" w:rsidRDefault="00282136" w:rsidP="00282136">
          <w:pPr>
            <w:pStyle w:val="DC32D16C351F487D813A5B7CD17E3BF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A023953F03942A9BA3DABD2BDAB4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536EDC-9F87-487D-B4CE-FA99751A2E55}"/>
      </w:docPartPr>
      <w:docPartBody>
        <w:p w:rsidR="00282136" w:rsidRDefault="00282136" w:rsidP="00282136">
          <w:pPr>
            <w:pStyle w:val="EA023953F03942A9BA3DABD2BDAB420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1B8BA676BEC4A45BA17255A9B8E9A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2554A-CE07-4E53-9070-EB4B79A5DE59}"/>
      </w:docPartPr>
      <w:docPartBody>
        <w:p w:rsidR="00282136" w:rsidRDefault="00282136" w:rsidP="00282136">
          <w:pPr>
            <w:pStyle w:val="C1B8BA676BEC4A45BA17255A9B8E9A1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511152FA39A4EAAB627E47D5BA34B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BDC32-6CF3-43C9-B999-8AE7E5ABEEF7}"/>
      </w:docPartPr>
      <w:docPartBody>
        <w:p w:rsidR="00282136" w:rsidRDefault="00282136" w:rsidP="00282136">
          <w:pPr>
            <w:pStyle w:val="E511152FA39A4EAAB627E47D5BA34BA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EA0FE072DF2410FBB4FB048F71F6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FD24E9-798E-4D7A-8306-E6A01C0E1D29}"/>
      </w:docPartPr>
      <w:docPartBody>
        <w:p w:rsidR="00282136" w:rsidRDefault="00282136" w:rsidP="00282136">
          <w:pPr>
            <w:pStyle w:val="5EA0FE072DF2410FBB4FB048F71F61C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F0B27DA5C514336A033A0FAE9B9E5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3AC16F-CAA8-46D4-A7E4-E82F191B1FE2}"/>
      </w:docPartPr>
      <w:docPartBody>
        <w:p w:rsidR="00282136" w:rsidRDefault="00282136" w:rsidP="00282136">
          <w:pPr>
            <w:pStyle w:val="EF0B27DA5C514336A033A0FAE9B9E5C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9E30382D8BD447D91EA6659CD79F5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9A9473-3599-4B56-ACCC-C4F72AFC36CB}"/>
      </w:docPartPr>
      <w:docPartBody>
        <w:p w:rsidR="00282136" w:rsidRDefault="00282136" w:rsidP="00282136">
          <w:pPr>
            <w:pStyle w:val="19E30382D8BD447D91EA6659CD79F51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BC5AC78E4C342BDA6BB6C1B66E95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E2405-91BB-43C7-BFF4-7F33ECAF7716}"/>
      </w:docPartPr>
      <w:docPartBody>
        <w:p w:rsidR="00282136" w:rsidRDefault="00282136" w:rsidP="00282136">
          <w:pPr>
            <w:pStyle w:val="7BC5AC78E4C342BDA6BB6C1B66E9577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3FD1323652247418385E9B8416327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72B78-19BE-4A12-8E44-5AA3EE602F26}"/>
      </w:docPartPr>
      <w:docPartBody>
        <w:p w:rsidR="00282136" w:rsidRDefault="00282136" w:rsidP="00282136">
          <w:pPr>
            <w:pStyle w:val="53FD1323652247418385E9B8416327C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1EFB7E504374D38B5DB60C836701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CE1A4-5DE4-494D-AB9A-AB00188EFD95}"/>
      </w:docPartPr>
      <w:docPartBody>
        <w:p w:rsidR="00282136" w:rsidRDefault="00282136" w:rsidP="00282136">
          <w:pPr>
            <w:pStyle w:val="01EFB7E504374D38B5DB60C836701400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A53659547F4E4FB8A2625A3579721D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74EFAA-01A6-4A69-AE78-78A20BD9E6DC}"/>
      </w:docPartPr>
      <w:docPartBody>
        <w:p w:rsidR="00282136" w:rsidRDefault="00282136" w:rsidP="00282136">
          <w:pPr>
            <w:pStyle w:val="A53659547F4E4FB8A2625A3579721D4D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3F82BE3CAEE424290A5DBEC88522A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3A408F-CAC2-4E23-BF25-28C7FB22D761}"/>
      </w:docPartPr>
      <w:docPartBody>
        <w:p w:rsidR="00282136" w:rsidRDefault="00282136" w:rsidP="00282136">
          <w:pPr>
            <w:pStyle w:val="03F82BE3CAEE424290A5DBEC88522A63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D567C345B2DD4048ACC1B81514C1A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6E948D-02D0-488A-BB10-56631F484315}"/>
      </w:docPartPr>
      <w:docPartBody>
        <w:p w:rsidR="00282136" w:rsidRDefault="00282136" w:rsidP="00282136">
          <w:pPr>
            <w:pStyle w:val="D567C345B2DD4048ACC1B81514C1A6EB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B01E3A7061AA46DDA21533CEBF2111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977D3A-4290-4EEB-8938-86A8104453CB}"/>
      </w:docPartPr>
      <w:docPartBody>
        <w:p w:rsidR="00282136" w:rsidRDefault="00282136" w:rsidP="00282136">
          <w:pPr>
            <w:pStyle w:val="B01E3A7061AA46DDA21533CEBF21112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6B81E564365C4CDCA23DCA85F44400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2953F1-8332-4276-807F-22274B0C2D85}"/>
      </w:docPartPr>
      <w:docPartBody>
        <w:p w:rsidR="00282136" w:rsidRDefault="00282136" w:rsidP="00282136">
          <w:pPr>
            <w:pStyle w:val="6B81E564365C4CDCA23DCA85F44400F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29CD91496094E6D91D16935B9CC2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8BB97B-ED14-484C-8800-71DF18959F8C}"/>
      </w:docPartPr>
      <w:docPartBody>
        <w:p w:rsidR="00282136" w:rsidRDefault="00282136" w:rsidP="00282136">
          <w:pPr>
            <w:pStyle w:val="529CD91496094E6D91D16935B9CC2A7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981C40D9EFA4E8C99F7544DD51B28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130E22-EBF9-43EE-9481-559EAA50DC0D}"/>
      </w:docPartPr>
      <w:docPartBody>
        <w:p w:rsidR="00282136" w:rsidRDefault="00282136" w:rsidP="00282136">
          <w:pPr>
            <w:pStyle w:val="0981C40D9EFA4E8C99F7544DD51B281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3386E75618742F386EBF208B7B42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48F9DF-71AC-4654-92B6-E0E9EA23F7B9}"/>
      </w:docPartPr>
      <w:docPartBody>
        <w:p w:rsidR="00282136" w:rsidRDefault="00282136" w:rsidP="00282136">
          <w:pPr>
            <w:pStyle w:val="33386E75618742F386EBF208B7B4281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AC68FD5BCC444CF92D1D9F11C8B22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81FFD2-621A-4384-9AA3-F6EAB40195CF}"/>
      </w:docPartPr>
      <w:docPartBody>
        <w:p w:rsidR="00282136" w:rsidRDefault="00282136" w:rsidP="00282136">
          <w:pPr>
            <w:pStyle w:val="8AC68FD5BCC444CF92D1D9F11C8B227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A0C4F8CDD4F465DA2D8671434C90E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9408BC-AF96-4384-A1C0-EC6E50D8B2E4}"/>
      </w:docPartPr>
      <w:docPartBody>
        <w:p w:rsidR="00282136" w:rsidRDefault="00282136" w:rsidP="00282136">
          <w:pPr>
            <w:pStyle w:val="8A0C4F8CDD4F465DA2D8671434C90E6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B327EBAC9244A8BA7A9541BAF1DCB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F60C99-7820-419D-ABBE-BAC8ABD44EEA}"/>
      </w:docPartPr>
      <w:docPartBody>
        <w:p w:rsidR="00282136" w:rsidRDefault="00282136" w:rsidP="00282136">
          <w:pPr>
            <w:pStyle w:val="BB327EBAC9244A8BA7A9541BAF1DCBB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E61870CAB7A4601BD965AC94E8ABB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F840F4-852F-4E2B-828F-694BF4457A22}"/>
      </w:docPartPr>
      <w:docPartBody>
        <w:p w:rsidR="00282136" w:rsidRDefault="00282136" w:rsidP="00282136">
          <w:pPr>
            <w:pStyle w:val="2E61870CAB7A4601BD965AC94E8ABB5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7ACEED9A9084EF887C4741BB848D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29B0A3-5AC3-4071-A63E-D3928A3FE059}"/>
      </w:docPartPr>
      <w:docPartBody>
        <w:p w:rsidR="00282136" w:rsidRDefault="00282136" w:rsidP="00282136">
          <w:pPr>
            <w:pStyle w:val="A7ACEED9A9084EF887C4741BB848D45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E753A432104432DB6A541B95057B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EA2819-0C81-4CAF-ACC2-F54904E8418C}"/>
      </w:docPartPr>
      <w:docPartBody>
        <w:p w:rsidR="00282136" w:rsidRDefault="00282136" w:rsidP="00282136">
          <w:pPr>
            <w:pStyle w:val="7E753A432104432DB6A541B95057BE1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51CBDBB2FD645B7B9FA85C6A0D25C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AA0A4B-C25A-4752-AB1B-D5310196F86C}"/>
      </w:docPartPr>
      <w:docPartBody>
        <w:p w:rsidR="00282136" w:rsidRDefault="00282136" w:rsidP="00282136">
          <w:pPr>
            <w:pStyle w:val="251CBDBB2FD645B7B9FA85C6A0D25CE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A7D1CD3E8494D339C0C7919595D57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53D7F3-8953-44C0-BBD7-3DCC1CCC4D96}"/>
      </w:docPartPr>
      <w:docPartBody>
        <w:p w:rsidR="00282136" w:rsidRDefault="00282136" w:rsidP="00282136">
          <w:pPr>
            <w:pStyle w:val="0A7D1CD3E8494D339C0C7919595D571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EEB150ECB8E4682B234AD91D52C62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D6444D-0472-4C46-A6F1-1983C91A15AA}"/>
      </w:docPartPr>
      <w:docPartBody>
        <w:p w:rsidR="00282136" w:rsidRDefault="00282136" w:rsidP="00282136">
          <w:pPr>
            <w:pStyle w:val="5EEB150ECB8E4682B234AD91D52C624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A0F30DBC4FF42BA9DBAC1076CF59B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177E80-4BAA-407C-9FF1-C31D26A869AF}"/>
      </w:docPartPr>
      <w:docPartBody>
        <w:p w:rsidR="00282136" w:rsidRDefault="00282136" w:rsidP="00282136">
          <w:pPr>
            <w:pStyle w:val="9A0F30DBC4FF42BA9DBAC1076CF59BB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AD57166351B4A8883F370297DE258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D03612-81CB-46F0-B2C4-0155ED9ECBE8}"/>
      </w:docPartPr>
      <w:docPartBody>
        <w:p w:rsidR="00282136" w:rsidRDefault="00282136" w:rsidP="00282136">
          <w:pPr>
            <w:pStyle w:val="FAD57166351B4A8883F370297DE2583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4B7A1861574D26A9050EB8578F0D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234404-1906-4231-8C48-161B7A94514A}"/>
      </w:docPartPr>
      <w:docPartBody>
        <w:p w:rsidR="00282136" w:rsidRDefault="00282136" w:rsidP="00282136">
          <w:pPr>
            <w:pStyle w:val="514B7A1861574D26A9050EB8578F0D2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5268F6C41EB431FB8A267A89F2957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5371E7-4B02-46D0-927F-04722BE8D90B}"/>
      </w:docPartPr>
      <w:docPartBody>
        <w:p w:rsidR="00282136" w:rsidRDefault="00282136" w:rsidP="00282136">
          <w:pPr>
            <w:pStyle w:val="E5268F6C41EB431FB8A267A89F2957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B70362D10374F53B708A2FCE54A1F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288386-D3C9-4D46-93A1-9E660B1D31B5}"/>
      </w:docPartPr>
      <w:docPartBody>
        <w:p w:rsidR="00282136" w:rsidRDefault="00282136" w:rsidP="00282136">
          <w:pPr>
            <w:pStyle w:val="DB70362D10374F53B708A2FCE54A1FB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D14B28B170447B28E75BC83C7791D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505218-4C7F-4E88-9F7A-42CB5FBE521C}"/>
      </w:docPartPr>
      <w:docPartBody>
        <w:p w:rsidR="00282136" w:rsidRDefault="00282136" w:rsidP="00282136">
          <w:pPr>
            <w:pStyle w:val="AD14B28B170447B28E75BC83C7791D7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E1690EB4FA6454381496B57B20F5C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F3FF19-D1D5-47B2-A7C3-9FB751F3EC5E}"/>
      </w:docPartPr>
      <w:docPartBody>
        <w:p w:rsidR="00282136" w:rsidRDefault="00282136" w:rsidP="00282136">
          <w:pPr>
            <w:pStyle w:val="BE1690EB4FA6454381496B57B20F5CA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A061CBD8DA3402F9D70AAC370420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866DA8-73EF-46BE-8A78-18FA97D10E3E}"/>
      </w:docPartPr>
      <w:docPartBody>
        <w:p w:rsidR="00282136" w:rsidRDefault="00282136" w:rsidP="00282136">
          <w:pPr>
            <w:pStyle w:val="5A061CBD8DA3402F9D70AAC37042014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228ECE6407D4DF897A19A09C68BB6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66CAE1-8912-4ED6-849D-9EB2D0EBD2AC}"/>
      </w:docPartPr>
      <w:docPartBody>
        <w:p w:rsidR="00282136" w:rsidRDefault="00282136" w:rsidP="00282136">
          <w:pPr>
            <w:pStyle w:val="D228ECE6407D4DF897A19A09C68BB63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D9C1DA0EF124345908324CF671D0D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E37314-1AB3-4805-AD94-F2A6CC34AAF0}"/>
      </w:docPartPr>
      <w:docPartBody>
        <w:p w:rsidR="00282136" w:rsidRDefault="00282136" w:rsidP="00282136">
          <w:pPr>
            <w:pStyle w:val="2D9C1DA0EF124345908324CF671D0DB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6288E1E80D34CE8AE244418BED7A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B8FB07-BE7C-4377-9340-E04E20EFABAA}"/>
      </w:docPartPr>
      <w:docPartBody>
        <w:p w:rsidR="00282136" w:rsidRDefault="00282136" w:rsidP="00282136">
          <w:pPr>
            <w:pStyle w:val="46288E1E80D34CE8AE244418BED7AFE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858F585D96B46B3B9AE66FD44E24C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AC944E-31DE-437A-B475-384F2B78E480}"/>
      </w:docPartPr>
      <w:docPartBody>
        <w:p w:rsidR="00282136" w:rsidRDefault="00282136" w:rsidP="00282136">
          <w:pPr>
            <w:pStyle w:val="6858F585D96B46B3B9AE66FD44E24C3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1D5107661A8468493C48F1ED2AB3F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44BCED-47BE-472A-8CA1-EDF4A2109715}"/>
      </w:docPartPr>
      <w:docPartBody>
        <w:p w:rsidR="00282136" w:rsidRDefault="00282136" w:rsidP="00282136">
          <w:pPr>
            <w:pStyle w:val="21D5107661A8468493C48F1ED2AB3F9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E17CF1649E94DD4872BDFAC424F4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ECAF01-6333-4A51-8A56-506F96A3CA80}"/>
      </w:docPartPr>
      <w:docPartBody>
        <w:p w:rsidR="00282136" w:rsidRDefault="00282136" w:rsidP="00282136">
          <w:pPr>
            <w:pStyle w:val="4E17CF1649E94DD4872BDFAC424F4E6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80F8F200AA742E99CC91CC784A9B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94D912-15A2-43BE-962A-9164081B91B2}"/>
      </w:docPartPr>
      <w:docPartBody>
        <w:p w:rsidR="00282136" w:rsidRDefault="00282136" w:rsidP="00282136">
          <w:pPr>
            <w:pStyle w:val="280F8F200AA742E99CC91CC784A9BE0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67C4861C9EF43EBB7B6D5015C44F5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9EE9DD-6D6D-4F02-B12D-6DCF11D2A20C}"/>
      </w:docPartPr>
      <w:docPartBody>
        <w:p w:rsidR="00282136" w:rsidRDefault="00282136" w:rsidP="00282136">
          <w:pPr>
            <w:pStyle w:val="767C4861C9EF43EBB7B6D5015C44F57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B5904DD318541B8A57CE8263A076D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BFCF1-7A25-4E02-953B-99D6E89F575B}"/>
      </w:docPartPr>
      <w:docPartBody>
        <w:p w:rsidR="00282136" w:rsidRDefault="00282136" w:rsidP="00282136">
          <w:pPr>
            <w:pStyle w:val="AB5904DD318541B8A57CE8263A076D3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CEE23341D84421BA5D7AE85CC17EE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EEB651-9501-4212-B123-8CCCFD308400}"/>
      </w:docPartPr>
      <w:docPartBody>
        <w:p w:rsidR="00282136" w:rsidRDefault="00282136" w:rsidP="00282136">
          <w:pPr>
            <w:pStyle w:val="8CEE23341D84421BA5D7AE85CC17EE5C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7AD811ECB524E5197DC89E82BBBB7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56E06-0D61-45E3-B9B7-CD9F8789199B}"/>
      </w:docPartPr>
      <w:docPartBody>
        <w:p w:rsidR="00282136" w:rsidRDefault="00282136" w:rsidP="00282136">
          <w:pPr>
            <w:pStyle w:val="A7AD811ECB524E5197DC89E82BBBB750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D54DBBF2332C470AA523258A41B072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6ACA2-618B-408C-AC3F-5CB4A31DD41E}"/>
      </w:docPartPr>
      <w:docPartBody>
        <w:p w:rsidR="00282136" w:rsidRDefault="00282136" w:rsidP="00282136">
          <w:pPr>
            <w:pStyle w:val="D54DBBF2332C470AA523258A41B072AB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1083A17B4AF843E3A234A6358D46B1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2B2EE9-C9F4-4E84-A7DF-468DC10BE78C}"/>
      </w:docPartPr>
      <w:docPartBody>
        <w:p w:rsidR="00282136" w:rsidRDefault="00282136" w:rsidP="00282136">
          <w:pPr>
            <w:pStyle w:val="1083A17B4AF843E3A234A6358D46B1B2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6EED542C13934311956872660ED2E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6C64D9-C759-4CCE-A7AD-E01499B3C264}"/>
      </w:docPartPr>
      <w:docPartBody>
        <w:p w:rsidR="00282136" w:rsidRDefault="00282136" w:rsidP="00282136">
          <w:pPr>
            <w:pStyle w:val="6EED542C13934311956872660ED2E67B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47BB81724AA8401EAA8077E2F9FEF0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1CFA38-AF1A-4F06-B304-43D9555766A9}"/>
      </w:docPartPr>
      <w:docPartBody>
        <w:p w:rsidR="00282136" w:rsidRDefault="00282136" w:rsidP="00282136">
          <w:pPr>
            <w:pStyle w:val="47BB81724AA8401EAA8077E2F9FEF01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6BE267A4E2A478E9A8AE8A1930B2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576E9-9707-42F7-9E11-3979706ADFE2}"/>
      </w:docPartPr>
      <w:docPartBody>
        <w:p w:rsidR="00282136" w:rsidRDefault="00282136" w:rsidP="00282136">
          <w:pPr>
            <w:pStyle w:val="B6BE267A4E2A478E9A8AE8A1930B2F6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DAEFC41ECF643C5BE2E8E04D35229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4E565C-0465-4BE5-8E2F-1D26F7329488}"/>
      </w:docPartPr>
      <w:docPartBody>
        <w:p w:rsidR="00282136" w:rsidRDefault="00282136" w:rsidP="00282136">
          <w:pPr>
            <w:pStyle w:val="CDAEFC41ECF643C5BE2E8E04D352292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16213D84E084291B72B78ECCF6D17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E57060-3359-4FEA-A7C4-363286C9EEC8}"/>
      </w:docPartPr>
      <w:docPartBody>
        <w:p w:rsidR="00282136" w:rsidRDefault="00282136" w:rsidP="00282136">
          <w:pPr>
            <w:pStyle w:val="816213D84E084291B72B78ECCF6D174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B6CCBBD1C014EF0A971DEF815A44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E08DA-2F6D-4184-895A-17A6D9D3D53F}"/>
      </w:docPartPr>
      <w:docPartBody>
        <w:p w:rsidR="00282136" w:rsidRDefault="00282136" w:rsidP="00282136">
          <w:pPr>
            <w:pStyle w:val="EB6CCBBD1C014EF0A971DEF815A44A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7D88AADB9B446B78D723C5FC0AFB2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025D1A-F413-4A3B-9907-6E8A705BFE85}"/>
      </w:docPartPr>
      <w:docPartBody>
        <w:p w:rsidR="00282136" w:rsidRDefault="00282136" w:rsidP="00282136">
          <w:pPr>
            <w:pStyle w:val="87D88AADB9B446B78D723C5FC0AFB22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F39738D14624A86BC9EDEDD3D153F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110C3E-9096-458D-A9E1-54DE6284E9CD}"/>
      </w:docPartPr>
      <w:docPartBody>
        <w:p w:rsidR="00282136" w:rsidRDefault="00282136" w:rsidP="00282136">
          <w:pPr>
            <w:pStyle w:val="8F39738D14624A86BC9EDEDD3D153F3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B608F373F9749679C2970A8C72E4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C68B4E-CD8C-4CDD-9A58-3A6EB25C2A67}"/>
      </w:docPartPr>
      <w:docPartBody>
        <w:p w:rsidR="00282136" w:rsidRDefault="00282136" w:rsidP="00282136">
          <w:pPr>
            <w:pStyle w:val="6B608F373F9749679C2970A8C72E443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381FDC5A8E847CAB23107EADA4218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82EB24-948A-4071-A326-CA12BDE57099}"/>
      </w:docPartPr>
      <w:docPartBody>
        <w:p w:rsidR="00282136" w:rsidRDefault="00282136" w:rsidP="00282136">
          <w:pPr>
            <w:pStyle w:val="3381FDC5A8E847CAB23107EADA42188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6E955F00FA54A169960393F07C2D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6EF194-0C0E-4C18-A2E4-94E3B37F5FF9}"/>
      </w:docPartPr>
      <w:docPartBody>
        <w:p w:rsidR="00282136" w:rsidRDefault="00282136" w:rsidP="00282136">
          <w:pPr>
            <w:pStyle w:val="56E955F00FA54A169960393F07C2D5E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22951C9F6BC4B66A8533A2D60BE4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8DC9E3-C243-4D17-B5AD-C6AA694FF552}"/>
      </w:docPartPr>
      <w:docPartBody>
        <w:p w:rsidR="00282136" w:rsidRDefault="00282136" w:rsidP="00282136">
          <w:pPr>
            <w:pStyle w:val="E22951C9F6BC4B66A8533A2D60BE46A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74531677A584463AD2BC3253B9D99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E861B-3C9C-4AD2-9391-FF509737CB32}"/>
      </w:docPartPr>
      <w:docPartBody>
        <w:p w:rsidR="00282136" w:rsidRDefault="00282136" w:rsidP="00282136">
          <w:pPr>
            <w:pStyle w:val="674531677A584463AD2BC3253B9D99E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F035506852F47D287C3DEECD2ECD1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F9C216-E146-42F7-A814-B9C55C89C481}"/>
      </w:docPartPr>
      <w:docPartBody>
        <w:p w:rsidR="00282136" w:rsidRDefault="00282136" w:rsidP="00282136">
          <w:pPr>
            <w:pStyle w:val="3F035506852F47D287C3DEECD2ECD12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C802586DB194E3DA8C8E7C46395FF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920619-2019-4686-8CBA-8CE87A7E1A8D}"/>
      </w:docPartPr>
      <w:docPartBody>
        <w:p w:rsidR="00282136" w:rsidRDefault="00282136" w:rsidP="00282136">
          <w:pPr>
            <w:pStyle w:val="EC802586DB194E3DA8C8E7C46395FF5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7A1E587CDC548D9BBFDF52C36D710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E9BC56-C422-4418-8A2E-B8C1D68A8420}"/>
      </w:docPartPr>
      <w:docPartBody>
        <w:p w:rsidR="00282136" w:rsidRDefault="00282136" w:rsidP="00282136">
          <w:pPr>
            <w:pStyle w:val="17A1E587CDC548D9BBFDF52C36D7105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EB5AA90282F49F7AC7980E11F9C59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62258B-87F2-4D5E-97CA-DA12F12789DE}"/>
      </w:docPartPr>
      <w:docPartBody>
        <w:p w:rsidR="00282136" w:rsidRDefault="00282136" w:rsidP="00282136">
          <w:pPr>
            <w:pStyle w:val="EEB5AA90282F49F7AC7980E11F9C59D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8626EC8758448169EC638DFC3F12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D8046-D553-43F9-875D-61663C73F3B8}"/>
      </w:docPartPr>
      <w:docPartBody>
        <w:p w:rsidR="00282136" w:rsidRDefault="00282136" w:rsidP="00282136">
          <w:pPr>
            <w:pStyle w:val="D8626EC8758448169EC638DFC3F12FA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50A8BA82D4E4BC39A6A818D4AAAC4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894943-637E-4E33-AC15-9B084DD2F341}"/>
      </w:docPartPr>
      <w:docPartBody>
        <w:p w:rsidR="00282136" w:rsidRDefault="00282136" w:rsidP="00282136">
          <w:pPr>
            <w:pStyle w:val="250A8BA82D4E4BC39A6A818D4AAAC4D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BBDEEC1155C49079F488211A5266C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377974-2BDB-4CF4-AC73-F8097082362C}"/>
      </w:docPartPr>
      <w:docPartBody>
        <w:p w:rsidR="00282136" w:rsidRDefault="00282136" w:rsidP="00282136">
          <w:pPr>
            <w:pStyle w:val="EBBDEEC1155C49079F488211A5266C62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4FBC4E1460444A19CE035122FC44A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B8A70-EE12-4FFA-8D98-B368850F0B9A}"/>
      </w:docPartPr>
      <w:docPartBody>
        <w:p w:rsidR="00282136" w:rsidRDefault="00282136" w:rsidP="00282136">
          <w:pPr>
            <w:pStyle w:val="74FBC4E1460444A19CE035122FC44ADF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0429E4369E8403C9CE47DED392C6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635F34-14F8-45AA-9D2B-71164E7DFA53}"/>
      </w:docPartPr>
      <w:docPartBody>
        <w:p w:rsidR="00282136" w:rsidRDefault="00282136" w:rsidP="00282136">
          <w:pPr>
            <w:pStyle w:val="C0429E4369E8403C9CE47DED392C61A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DC0C13DC11646CA8F266D67869B0B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8B7871-0435-4BB4-B73C-BA7A668B0D53}"/>
      </w:docPartPr>
      <w:docPartBody>
        <w:p w:rsidR="00282136" w:rsidRDefault="00282136" w:rsidP="00282136">
          <w:pPr>
            <w:pStyle w:val="1DC0C13DC11646CA8F266D67869B0B4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C0A3974F4C54A6F920B1AB0CDF6BF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C3D162-61CC-4291-AC08-BBD3D5046101}"/>
      </w:docPartPr>
      <w:docPartBody>
        <w:p w:rsidR="00282136" w:rsidRDefault="00282136" w:rsidP="00282136">
          <w:pPr>
            <w:pStyle w:val="0C0A3974F4C54A6F920B1AB0CDF6BF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2D1B3034D0D49EAAB0CAD775C2902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A40399-8C7E-43FA-A319-0B0BAE6FD4A3}"/>
      </w:docPartPr>
      <w:docPartBody>
        <w:p w:rsidR="00282136" w:rsidRDefault="00282136" w:rsidP="00282136">
          <w:pPr>
            <w:pStyle w:val="D2D1B3034D0D49EAAB0CAD775C2902E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A7194B1EDEB41F08B14F4CF6CF64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B4F851-C363-4959-84C3-642C569D55DA}"/>
      </w:docPartPr>
      <w:docPartBody>
        <w:p w:rsidR="00282136" w:rsidRDefault="00282136" w:rsidP="00282136">
          <w:pPr>
            <w:pStyle w:val="5A7194B1EDEB41F08B14F4CF6CF6431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FBCA438D6FF43B5A6DC422F2B5EA0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E3BA5A-0B8E-4394-80B9-E8671C03C5CC}"/>
      </w:docPartPr>
      <w:docPartBody>
        <w:p w:rsidR="00282136" w:rsidRDefault="00282136" w:rsidP="00282136">
          <w:pPr>
            <w:pStyle w:val="CFBCA438D6FF43B5A6DC422F2B5EA04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8E2B7108B40449B89BF41655B6680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FB722-E7E2-4495-8326-CA60D5D1AE00}"/>
      </w:docPartPr>
      <w:docPartBody>
        <w:p w:rsidR="00282136" w:rsidRDefault="00282136" w:rsidP="00282136">
          <w:pPr>
            <w:pStyle w:val="88E2B7108B40449B89BF41655B66809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60B1F13A1C6457E8E8D9531F6E426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D3270-036B-435F-88BF-A4427E5B0EE1}"/>
      </w:docPartPr>
      <w:docPartBody>
        <w:p w:rsidR="00282136" w:rsidRDefault="00282136" w:rsidP="00282136">
          <w:pPr>
            <w:pStyle w:val="760B1F13A1C6457E8E8D9531F6E4260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28E582B34E4459889E923BB2B03EB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D13302-DCC4-4484-9D22-03BF5661779E}"/>
      </w:docPartPr>
      <w:docPartBody>
        <w:p w:rsidR="00282136" w:rsidRDefault="00282136" w:rsidP="00282136">
          <w:pPr>
            <w:pStyle w:val="E28E582B34E4459889E923BB2B03EB2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7172F88CA814E2A9517D093E77A12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774686-71F9-40A8-A955-D9C3FAB8D02C}"/>
      </w:docPartPr>
      <w:docPartBody>
        <w:p w:rsidR="00282136" w:rsidRDefault="00282136" w:rsidP="00282136">
          <w:pPr>
            <w:pStyle w:val="A7172F88CA814E2A9517D093E77A12F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F2556B6D4D34D90AFC3FEEC04B2E4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0C855A-7297-46FF-A1A5-49509C73C24B}"/>
      </w:docPartPr>
      <w:docPartBody>
        <w:p w:rsidR="00282136" w:rsidRDefault="00282136" w:rsidP="00282136">
          <w:pPr>
            <w:pStyle w:val="FF2556B6D4D34D90AFC3FEEC04B2E42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8A45C728A5B44562BB4FA85EDCBED8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9504CF-9FF6-49DC-80BD-52FFCE1F5CB3}"/>
      </w:docPartPr>
      <w:docPartBody>
        <w:p w:rsidR="00282136" w:rsidRDefault="00282136" w:rsidP="00282136">
          <w:pPr>
            <w:pStyle w:val="8A45C728A5B44562BB4FA85EDCBED83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5B5A26DCA9D49EBA17C1B0CD0CE6A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2C1599-7AB3-49E8-A0A8-AC1727D50CCA}"/>
      </w:docPartPr>
      <w:docPartBody>
        <w:p w:rsidR="00282136" w:rsidRDefault="00282136" w:rsidP="00282136">
          <w:pPr>
            <w:pStyle w:val="C5B5A26DCA9D49EBA17C1B0CD0CE6AB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1DC6E797B1940F0BA02F59130B35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64286E-71CC-4218-ABA4-9F64D2D88EE6}"/>
      </w:docPartPr>
      <w:docPartBody>
        <w:p w:rsidR="00282136" w:rsidRDefault="00282136" w:rsidP="00282136">
          <w:pPr>
            <w:pStyle w:val="D1DC6E797B1940F0BA02F59130B3594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09F26E21C2B4A3992F75D1E2F5882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E0E755-EE5C-4B78-AC5C-BBB091E8115E}"/>
      </w:docPartPr>
      <w:docPartBody>
        <w:p w:rsidR="00282136" w:rsidRDefault="00282136" w:rsidP="00282136">
          <w:pPr>
            <w:pStyle w:val="A09F26E21C2B4A3992F75D1E2F58820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12CDA0A78FC471480DE3547CC6048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77B257-893D-4367-B0D6-6F6B65D7FC3F}"/>
      </w:docPartPr>
      <w:docPartBody>
        <w:p w:rsidR="00282136" w:rsidRDefault="00282136" w:rsidP="00282136">
          <w:pPr>
            <w:pStyle w:val="F12CDA0A78FC471480DE3547CC6048F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4346C251DD845A19FCF7BC841E155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999CED-FDD7-4700-8CBB-8CE39125EE17}"/>
      </w:docPartPr>
      <w:docPartBody>
        <w:p w:rsidR="00282136" w:rsidRDefault="00282136" w:rsidP="00282136">
          <w:pPr>
            <w:pStyle w:val="A4346C251DD845A19FCF7BC841E155C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D0FC34DF530490B9F85AFBD338CCC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956D7-8F51-467A-B8D8-8173DBF613F5}"/>
      </w:docPartPr>
      <w:docPartBody>
        <w:p w:rsidR="00282136" w:rsidRDefault="00282136" w:rsidP="00282136">
          <w:pPr>
            <w:pStyle w:val="8D0FC34DF530490B9F85AFBD338CCCE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D5B38D34EAB4E05BC63D3EE0981E1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6A4816-5F2F-47B0-B9C0-0B58C49DD933}"/>
      </w:docPartPr>
      <w:docPartBody>
        <w:p w:rsidR="00282136" w:rsidRDefault="00282136" w:rsidP="00282136">
          <w:pPr>
            <w:pStyle w:val="2D5B38D34EAB4E05BC63D3EE0981E19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988465348D9485F86C823ED69AED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C43E7E-9683-4821-80EB-17A7D4E0D829}"/>
      </w:docPartPr>
      <w:docPartBody>
        <w:p w:rsidR="00282136" w:rsidRDefault="00282136" w:rsidP="00282136">
          <w:pPr>
            <w:pStyle w:val="1988465348D9485F86C823ED69AED56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2BE9E5A9E3F41DBAB9CF7C1C180FF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C3C67F-3DE1-47DA-AE49-88E0814692E1}"/>
      </w:docPartPr>
      <w:docPartBody>
        <w:p w:rsidR="00282136" w:rsidRDefault="00282136" w:rsidP="00282136">
          <w:pPr>
            <w:pStyle w:val="D2BE9E5A9E3F41DBAB9CF7C1C180FFA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F46920D552B84750975F6A54EEDB91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6445E9-B101-4370-98A1-3A01B68A7CC3}"/>
      </w:docPartPr>
      <w:docPartBody>
        <w:p w:rsidR="00282136" w:rsidRDefault="00282136" w:rsidP="00282136">
          <w:pPr>
            <w:pStyle w:val="F46920D552B84750975F6A54EEDB9148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A7BCB2FCFBBE4750BD8717079B7D64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97EDB0-601F-4F51-9D96-1AB27D928EC5}"/>
      </w:docPartPr>
      <w:docPartBody>
        <w:p w:rsidR="00282136" w:rsidRDefault="00282136" w:rsidP="00282136">
          <w:pPr>
            <w:pStyle w:val="A7BCB2FCFBBE4750BD8717079B7D648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B8DD07B212B2458B951ED25F971C5A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DABF97-B844-4BB3-9E97-C987A61F2BE3}"/>
      </w:docPartPr>
      <w:docPartBody>
        <w:p w:rsidR="00282136" w:rsidRDefault="00282136" w:rsidP="00282136">
          <w:pPr>
            <w:pStyle w:val="B8DD07B212B2458B951ED25F971C5A1A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E749AE7FB5D4C448DCE7CC4015FB7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80691-143A-482F-B412-7FF6931655A8}"/>
      </w:docPartPr>
      <w:docPartBody>
        <w:p w:rsidR="00282136" w:rsidRDefault="00282136" w:rsidP="00282136">
          <w:pPr>
            <w:pStyle w:val="6E749AE7FB5D4C448DCE7CC4015FB7F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1B3AA309BE146188E5742B1433045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1A80C8-13AE-49A6-8A96-9D3BBD6E96C7}"/>
      </w:docPartPr>
      <w:docPartBody>
        <w:p w:rsidR="00282136" w:rsidRDefault="00282136" w:rsidP="00282136">
          <w:pPr>
            <w:pStyle w:val="E1B3AA309BE146188E5742B14330452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D08358F4B264DA7AC6D9ECA228AE4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9B8119-B676-42A6-B952-2AED985375D4}"/>
      </w:docPartPr>
      <w:docPartBody>
        <w:p w:rsidR="00282136" w:rsidRDefault="00282136" w:rsidP="00282136">
          <w:pPr>
            <w:pStyle w:val="3D08358F4B264DA7AC6D9ECA228AE41C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19618F3AB034411AA6414A4DF495B6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1BBA59-634D-4B14-8AEE-8114673AFDFF}"/>
      </w:docPartPr>
      <w:docPartBody>
        <w:p w:rsidR="00282136" w:rsidRDefault="00282136" w:rsidP="00282136">
          <w:pPr>
            <w:pStyle w:val="19618F3AB034411AA6414A4DF495B653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91CF17CADB143DE9D5C65818BC146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4AE848-A6F8-45B2-B3D5-62AE97086373}"/>
      </w:docPartPr>
      <w:docPartBody>
        <w:p w:rsidR="00282136" w:rsidRDefault="00282136" w:rsidP="00282136">
          <w:pPr>
            <w:pStyle w:val="691CF17CADB143DE9D5C65818BC1466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5793D8C38DAB46D0933FB0B94E59B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82E2DD-3712-4984-A55D-5344E49DB7EF}"/>
      </w:docPartPr>
      <w:docPartBody>
        <w:p w:rsidR="00282136" w:rsidRDefault="00282136" w:rsidP="00282136">
          <w:pPr>
            <w:pStyle w:val="5793D8C38DAB46D0933FB0B94E59BFD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D44BE88707E4C39B951E4795BCBAF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714326-6BCD-453D-A264-045B87DD7F1E}"/>
      </w:docPartPr>
      <w:docPartBody>
        <w:p w:rsidR="00282136" w:rsidRDefault="00282136" w:rsidP="00282136">
          <w:pPr>
            <w:pStyle w:val="CD44BE88707E4C39B951E4795BCBAF0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DE65D8FCB5D40368A155359124DA9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8898EE-146E-4E00-A8FC-E205884DE0FB}"/>
      </w:docPartPr>
      <w:docPartBody>
        <w:p w:rsidR="00282136" w:rsidRDefault="00282136" w:rsidP="00282136">
          <w:pPr>
            <w:pStyle w:val="DDE65D8FCB5D40368A155359124DA94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889882D47DC490BB18DE05A0D9A6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A2A1BE-C13C-48F0-A119-F8ED0A0B05E1}"/>
      </w:docPartPr>
      <w:docPartBody>
        <w:p w:rsidR="00282136" w:rsidRDefault="00282136" w:rsidP="00282136">
          <w:pPr>
            <w:pStyle w:val="C889882D47DC490BB18DE05A0D9A60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7A8F8A7054148C697B4D7790C6493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53D984-066C-4980-A318-6AE696DA2C79}"/>
      </w:docPartPr>
      <w:docPartBody>
        <w:p w:rsidR="00282136" w:rsidRDefault="00282136" w:rsidP="00282136">
          <w:pPr>
            <w:pStyle w:val="27A8F8A7054148C697B4D7790C64933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393464112CB4EF59BAAE4260B598A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9E92DE-DA0D-403C-9FFE-2E94040B762A}"/>
      </w:docPartPr>
      <w:docPartBody>
        <w:p w:rsidR="00282136" w:rsidRDefault="00282136" w:rsidP="00282136">
          <w:pPr>
            <w:pStyle w:val="7393464112CB4EF59BAAE4260B598A8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E7E772E614B403FA2088CA8DCCB2C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83CC0E-5EF0-4B5F-BD52-FF6DEE207E52}"/>
      </w:docPartPr>
      <w:docPartBody>
        <w:p w:rsidR="00282136" w:rsidRDefault="00282136" w:rsidP="00282136">
          <w:pPr>
            <w:pStyle w:val="EE7E772E614B403FA2088CA8DCCB2CF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54E29970EEC4B5597B4A69DEC63F3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319D98-117E-42BF-ADE2-CFB8A277E750}"/>
      </w:docPartPr>
      <w:docPartBody>
        <w:p w:rsidR="00282136" w:rsidRDefault="00282136" w:rsidP="00282136">
          <w:pPr>
            <w:pStyle w:val="154E29970EEC4B5597B4A69DEC63F3A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33C267A16634D8FABD2C414E5DE37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26EECB-91D0-4A5E-9726-FFE6297CB285}"/>
      </w:docPartPr>
      <w:docPartBody>
        <w:p w:rsidR="00282136" w:rsidRDefault="00282136" w:rsidP="00282136">
          <w:pPr>
            <w:pStyle w:val="133C267A16634D8FABD2C414E5DE37C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938636190B44BAFB66F54D7605AD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7A7D4F-FD42-4684-9375-8FC109D39CEB}"/>
      </w:docPartPr>
      <w:docPartBody>
        <w:p w:rsidR="00282136" w:rsidRDefault="00282136" w:rsidP="00282136">
          <w:pPr>
            <w:pStyle w:val="9938636190B44BAFB66F54D7605ADBF7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71749F2641A4261AD56D22C3614F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84BE42-95B0-4B43-BCBF-0365ADFB4976}"/>
      </w:docPartPr>
      <w:docPartBody>
        <w:p w:rsidR="00282136" w:rsidRDefault="00282136" w:rsidP="00282136">
          <w:pPr>
            <w:pStyle w:val="D71749F2641A4261AD56D22C3614F20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84FB500601A4D19988B8BC107FA6E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6886A1-2DAB-4B1D-8FBF-DC3015DBDF12}"/>
      </w:docPartPr>
      <w:docPartBody>
        <w:p w:rsidR="00282136" w:rsidRDefault="00282136" w:rsidP="00282136">
          <w:pPr>
            <w:pStyle w:val="C84FB500601A4D19988B8BC107FA6E0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8059D53EC584ABE8B4AA0377FCF6D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DD9460-A7FE-4423-87B0-CECCF673DEBE}"/>
      </w:docPartPr>
      <w:docPartBody>
        <w:p w:rsidR="00282136" w:rsidRDefault="00282136" w:rsidP="00282136">
          <w:pPr>
            <w:pStyle w:val="18059D53EC584ABE8B4AA0377FCF6D0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17EEE924A1840CDB27FE3F9D520E6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DBA7B-7F42-48B7-A367-4A7C6A76EBBA}"/>
      </w:docPartPr>
      <w:docPartBody>
        <w:p w:rsidR="00282136" w:rsidRDefault="00282136" w:rsidP="00282136">
          <w:pPr>
            <w:pStyle w:val="717EEE924A1840CDB27FE3F9D520E67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9DEA8B583264588AAF968D69E0408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AC1093-6AF6-4723-AA7A-D70441C23B9D}"/>
      </w:docPartPr>
      <w:docPartBody>
        <w:p w:rsidR="00282136" w:rsidRDefault="00282136" w:rsidP="00282136">
          <w:pPr>
            <w:pStyle w:val="29DEA8B583264588AAF968D69E04083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C093F7719F1149C89A4DAB18731550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68AB75-C84C-49FD-93CB-A799505C94DA}"/>
      </w:docPartPr>
      <w:docPartBody>
        <w:p w:rsidR="00282136" w:rsidRDefault="00282136" w:rsidP="00282136">
          <w:pPr>
            <w:pStyle w:val="C093F7719F1149C89A4DAB187315504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52D5BF60E4654B85905CBE70F9F78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8964F-7473-4C19-A3BE-9465AA8DEA85}"/>
      </w:docPartPr>
      <w:docPartBody>
        <w:p w:rsidR="00282136" w:rsidRDefault="00282136" w:rsidP="00282136">
          <w:pPr>
            <w:pStyle w:val="52D5BF60E4654B85905CBE70F9F78279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41A9CAE53BA44993BCC20508E7B2FB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08DA5B-C7BC-4489-936A-48168E4500BC}"/>
      </w:docPartPr>
      <w:docPartBody>
        <w:p w:rsidR="00282136" w:rsidRDefault="00282136" w:rsidP="00282136">
          <w:pPr>
            <w:pStyle w:val="41A9CAE53BA44993BCC20508E7B2FBDD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02CDFFBB96104E538480BD97B702C3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B5DC8B1-84FE-4CCB-8437-046B73A2EBB8}"/>
      </w:docPartPr>
      <w:docPartBody>
        <w:p w:rsidR="00282136" w:rsidRDefault="00282136" w:rsidP="00282136">
          <w:pPr>
            <w:pStyle w:val="02CDFFBB96104E538480BD97B702C3AF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40BE044062847E4A1220BC353A9B8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FFEF8-FFBC-44A5-98BC-7DB8C6893FFD}"/>
      </w:docPartPr>
      <w:docPartBody>
        <w:p w:rsidR="00282136" w:rsidRDefault="00282136" w:rsidP="00282136">
          <w:pPr>
            <w:pStyle w:val="540BE044062847E4A1220BC353A9B833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50549803D9974FEDB75056191BAB39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07792-8953-4587-B6E9-0CA8EB0EA5B2}"/>
      </w:docPartPr>
      <w:docPartBody>
        <w:p w:rsidR="00282136" w:rsidRDefault="00282136" w:rsidP="00282136">
          <w:pPr>
            <w:pStyle w:val="50549803D9974FEDB75056191BAB39F8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E7572E0D3687459898B1B011E71E37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075DE-3CC4-481A-B193-F382CC412FA6}"/>
      </w:docPartPr>
      <w:docPartBody>
        <w:p w:rsidR="00282136" w:rsidRDefault="00282136" w:rsidP="00282136">
          <w:pPr>
            <w:pStyle w:val="E7572E0D3687459898B1B011E71E374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8EB4AC224A24AE08DF6F39672623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DE03F2-C2F2-4C86-B832-EF8B27DDA7E5}"/>
      </w:docPartPr>
      <w:docPartBody>
        <w:p w:rsidR="00282136" w:rsidRDefault="00282136" w:rsidP="00282136">
          <w:pPr>
            <w:pStyle w:val="D8EB4AC224A24AE08DF6F3967262332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A4D59DD5C884C55B1FA6719345250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245DA0-AFE3-4C8B-A711-5DA1EBCE4EA0}"/>
      </w:docPartPr>
      <w:docPartBody>
        <w:p w:rsidR="00282136" w:rsidRDefault="00282136" w:rsidP="00282136">
          <w:pPr>
            <w:pStyle w:val="CA4D59DD5C884C55B1FA67193452509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EC8AB713CF344FEB9DA13337C557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45D8A-26A4-4617-BE24-93C3492F047A}"/>
      </w:docPartPr>
      <w:docPartBody>
        <w:p w:rsidR="00282136" w:rsidRDefault="00282136" w:rsidP="00282136">
          <w:pPr>
            <w:pStyle w:val="FEC8AB713CF344FEB9DA13337C55748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D91932048A24FC0BB6D5D455309C6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C45175-C1CA-457D-BB5B-E4D20AD1A9DC}"/>
      </w:docPartPr>
      <w:docPartBody>
        <w:p w:rsidR="00282136" w:rsidRDefault="00282136" w:rsidP="00282136">
          <w:pPr>
            <w:pStyle w:val="CD91932048A24FC0BB6D5D455309C6F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6D30622CDEB4D94A2799261DFFE28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466F62-BBF1-416E-AE7C-B7BBA6D561FA}"/>
      </w:docPartPr>
      <w:docPartBody>
        <w:p w:rsidR="00282136" w:rsidRDefault="00282136" w:rsidP="00282136">
          <w:pPr>
            <w:pStyle w:val="96D30622CDEB4D94A2799261DFFE286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7D66DC3561D409C829353AF4A88A5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7373D8-7CDB-44A8-82F5-00761FB40B9B}"/>
      </w:docPartPr>
      <w:docPartBody>
        <w:p w:rsidR="00282136" w:rsidRDefault="00282136" w:rsidP="00282136">
          <w:pPr>
            <w:pStyle w:val="87D66DC3561D409C829353AF4A88A59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95338398AA447219EB9945E89AB04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CFB6C-9D3C-473F-A332-303AB6886201}"/>
      </w:docPartPr>
      <w:docPartBody>
        <w:p w:rsidR="00282136" w:rsidRDefault="00282136" w:rsidP="00282136">
          <w:pPr>
            <w:pStyle w:val="B95338398AA447219EB9945E89AB046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533C6EB10DD4753B19F3AFDA8F5B2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05B37C-66F4-4B46-9E7F-F45E57ECBC79}"/>
      </w:docPartPr>
      <w:docPartBody>
        <w:p w:rsidR="00282136" w:rsidRDefault="00282136" w:rsidP="00282136">
          <w:pPr>
            <w:pStyle w:val="9533C6EB10DD4753B19F3AFDA8F5B24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68E89E41AA44881BE687CBEC05C43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4987F8-85C5-46BD-A8DF-1C560CED11CF}"/>
      </w:docPartPr>
      <w:docPartBody>
        <w:p w:rsidR="00282136" w:rsidRDefault="00282136" w:rsidP="00282136">
          <w:pPr>
            <w:pStyle w:val="868E89E41AA44881BE687CBEC05C436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ACA10DFAC284998AF5649EC4D8568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BD15D-CDAA-472B-B70E-28A0B180193F}"/>
      </w:docPartPr>
      <w:docPartBody>
        <w:p w:rsidR="00282136" w:rsidRDefault="00282136" w:rsidP="00282136">
          <w:pPr>
            <w:pStyle w:val="FACA10DFAC284998AF5649EC4D85684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D3B1B57B811404D9E2A51A67A4723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B6857-8712-44DE-A92A-3E1308AF9EBC}"/>
      </w:docPartPr>
      <w:docPartBody>
        <w:p w:rsidR="00282136" w:rsidRDefault="00282136" w:rsidP="00282136">
          <w:pPr>
            <w:pStyle w:val="1D3B1B57B811404D9E2A51A67A47239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04F54A0FE3B4FC7BF5EA138EFCAEF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B8C715-BA6E-4E54-AB97-F17BDEF63440}"/>
      </w:docPartPr>
      <w:docPartBody>
        <w:p w:rsidR="00282136" w:rsidRDefault="00282136" w:rsidP="00282136">
          <w:pPr>
            <w:pStyle w:val="804F54A0FE3B4FC7BF5EA138EFCAEFA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BDFD2AD42F34A099198B63B4CEE95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32B7B3-82A0-458B-A4E7-058A3CFBA53C}"/>
      </w:docPartPr>
      <w:docPartBody>
        <w:p w:rsidR="00282136" w:rsidRDefault="00282136" w:rsidP="00282136">
          <w:pPr>
            <w:pStyle w:val="0BDFD2AD42F34A099198B63B4CEE95F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2D9897EE3744D48B79469D731286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E2429-6D87-45EE-9FD7-C7B8BFCF7D3E}"/>
      </w:docPartPr>
      <w:docPartBody>
        <w:p w:rsidR="00282136" w:rsidRDefault="00282136" w:rsidP="00282136">
          <w:pPr>
            <w:pStyle w:val="D2D9897EE3744D48B79469D73128666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FEA7FFD3F3949F5A0BA52923746A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5A492E-58BB-47FE-A9BD-B721E97444DD}"/>
      </w:docPartPr>
      <w:docPartBody>
        <w:p w:rsidR="00282136" w:rsidRDefault="00282136" w:rsidP="00282136">
          <w:pPr>
            <w:pStyle w:val="AFEA7FFD3F3949F5A0BA52923746A73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DE45C577E6143ECAF609C8294884D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0C4554-421F-4E63-AD9D-4BE1AD256F83}"/>
      </w:docPartPr>
      <w:docPartBody>
        <w:p w:rsidR="00282136" w:rsidRDefault="00282136" w:rsidP="00282136">
          <w:pPr>
            <w:pStyle w:val="ADE45C577E6143ECAF609C8294884D1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008B17B377140F9A5FCCB015356FC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1F8E8-DD90-445E-998E-7DACB8BD248F}"/>
      </w:docPartPr>
      <w:docPartBody>
        <w:p w:rsidR="00282136" w:rsidRDefault="00282136" w:rsidP="00282136">
          <w:pPr>
            <w:pStyle w:val="9008B17B377140F9A5FCCB015356FC0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228C40B3BA9456E9A70EB8A55DB7B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046BDD-2339-4982-8A7E-AA9FF25681EB}"/>
      </w:docPartPr>
      <w:docPartBody>
        <w:p w:rsidR="00282136" w:rsidRDefault="00282136" w:rsidP="00282136">
          <w:pPr>
            <w:pStyle w:val="A228C40B3BA9456E9A70EB8A55DB7B6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C025DAE41464551B056FC710F37E0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C47FA5-AEC1-40A7-8C9C-4A9CDD1270DB}"/>
      </w:docPartPr>
      <w:docPartBody>
        <w:p w:rsidR="00282136" w:rsidRDefault="00282136" w:rsidP="00282136">
          <w:pPr>
            <w:pStyle w:val="8C025DAE41464551B056FC710F37E0E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73B03EE4BF7439B82AAD1892F1A55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9A098-1606-4555-BF6E-687FD3C7A82B}"/>
      </w:docPartPr>
      <w:docPartBody>
        <w:p w:rsidR="00282136" w:rsidRDefault="00282136" w:rsidP="00282136">
          <w:pPr>
            <w:pStyle w:val="273B03EE4BF7439B82AAD1892F1A55B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B4494693088401DA5472C904B75E7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2223BD-529B-4071-B4B0-F73318C77004}"/>
      </w:docPartPr>
      <w:docPartBody>
        <w:p w:rsidR="00282136" w:rsidRDefault="00282136" w:rsidP="00282136">
          <w:pPr>
            <w:pStyle w:val="4B4494693088401DA5472C904B75E77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577E8CF7DB5453D83D0993DA49C19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D6E098-5FBA-47EE-AA7C-3750ABC72EA7}"/>
      </w:docPartPr>
      <w:docPartBody>
        <w:p w:rsidR="00282136" w:rsidRDefault="00282136" w:rsidP="00282136">
          <w:pPr>
            <w:pStyle w:val="C577E8CF7DB5453D83D0993DA49C192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4062E53D2554B7F81664F2C49D6EA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684A8C-2ACD-45CE-B516-31343F630BFD}"/>
      </w:docPartPr>
      <w:docPartBody>
        <w:p w:rsidR="00282136" w:rsidRDefault="00282136" w:rsidP="00282136">
          <w:pPr>
            <w:pStyle w:val="84062E53D2554B7F81664F2C49D6EAA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147DD791C434E0C9FF464F5E4FFA1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EE2ED0-7F72-42BD-8E63-54A17F7E9F1A}"/>
      </w:docPartPr>
      <w:docPartBody>
        <w:p w:rsidR="00282136" w:rsidRDefault="00282136" w:rsidP="00282136">
          <w:pPr>
            <w:pStyle w:val="7147DD791C434E0C9FF464F5E4FFA1A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7D0343D7B484AE2A2B6DEFEC88322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23339-A404-468D-ACFB-C20A75DB91D4}"/>
      </w:docPartPr>
      <w:docPartBody>
        <w:p w:rsidR="00282136" w:rsidRDefault="00282136" w:rsidP="00282136">
          <w:pPr>
            <w:pStyle w:val="47D0343D7B484AE2A2B6DEFEC883226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0DF9EEA44EC4950BD72FAD0B181DD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18831B-E10A-4C59-82CE-83A7CE757B5C}"/>
      </w:docPartPr>
      <w:docPartBody>
        <w:p w:rsidR="00282136" w:rsidRDefault="00282136" w:rsidP="00282136">
          <w:pPr>
            <w:pStyle w:val="10DF9EEA44EC4950BD72FAD0B181DDD3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F201E3E26B34D91A905C199C7444C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058D71-0C05-474D-88DA-2480EACF8BB2}"/>
      </w:docPartPr>
      <w:docPartBody>
        <w:p w:rsidR="00282136" w:rsidRDefault="00282136" w:rsidP="00282136">
          <w:pPr>
            <w:pStyle w:val="AF201E3E26B34D91A905C199C7444C9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63F9EF409144E06A571D3A1CB6CD0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37C5D7-ECC9-4D78-AD7D-35B0CC8ACCE1}"/>
      </w:docPartPr>
      <w:docPartBody>
        <w:p w:rsidR="00282136" w:rsidRDefault="00282136" w:rsidP="00282136">
          <w:pPr>
            <w:pStyle w:val="963F9EF409144E06A571D3A1CB6CD06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BFC8DED29674E4B9AB3ABB441366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A5584F-7EB3-40B3-8CC9-F139F2D6BA03}"/>
      </w:docPartPr>
      <w:docPartBody>
        <w:p w:rsidR="00282136" w:rsidRDefault="00282136" w:rsidP="00282136">
          <w:pPr>
            <w:pStyle w:val="3BFC8DED29674E4B9AB3ABB441366CC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D6013723D144B078B36548DC25743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F920CC-7FD9-48BE-945F-884FC33E3DF2}"/>
      </w:docPartPr>
      <w:docPartBody>
        <w:p w:rsidR="00282136" w:rsidRDefault="00282136" w:rsidP="00282136">
          <w:pPr>
            <w:pStyle w:val="8D6013723D144B078B36548DC2574381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80AF7AC5DB4441148F13368015D4CF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E2CE5DF-2466-4184-A398-FC31549FB6F7}"/>
      </w:docPartPr>
      <w:docPartBody>
        <w:p w:rsidR="00282136" w:rsidRDefault="00282136" w:rsidP="00282136">
          <w:pPr>
            <w:pStyle w:val="80AF7AC5DB4441148F13368015D4CF85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A94915D0C0AB4620B66AE9B45CF773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65A5FD-934F-41A2-A077-D208A413754A}"/>
      </w:docPartPr>
      <w:docPartBody>
        <w:p w:rsidR="00282136" w:rsidRDefault="00282136" w:rsidP="00282136">
          <w:pPr>
            <w:pStyle w:val="A94915D0C0AB4620B66AE9B45CF773E7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25E0E1D02FB94CD6BFDDA351DF4BD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1B10C7-52FD-4574-86E3-5B9A29AB5825}"/>
      </w:docPartPr>
      <w:docPartBody>
        <w:p w:rsidR="00282136" w:rsidRDefault="00282136" w:rsidP="00282136">
          <w:pPr>
            <w:pStyle w:val="25E0E1D02FB94CD6BFDDA351DF4BD30E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7FAF47F8A2D54B2D98231BF7AEAF7A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60FB69-9445-4E88-A14C-F5427209005A}"/>
      </w:docPartPr>
      <w:docPartBody>
        <w:p w:rsidR="00282136" w:rsidRDefault="00282136" w:rsidP="00282136">
          <w:pPr>
            <w:pStyle w:val="7FAF47F8A2D54B2D98231BF7AEAF7ACF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B3A2AAC9BE4D4C13988E5243422A0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2C08D5-A4C6-4BE3-AC73-6C2F0CEA4EF0}"/>
      </w:docPartPr>
      <w:docPartBody>
        <w:p w:rsidR="00282136" w:rsidRDefault="00282136" w:rsidP="00282136">
          <w:pPr>
            <w:pStyle w:val="B3A2AAC9BE4D4C13988E5243422A0454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41DC473758AB4986883BCA1F6B8E7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03D8B8-9633-4D06-876A-9A40B67D0C37}"/>
      </w:docPartPr>
      <w:docPartBody>
        <w:p w:rsidR="009B62D9" w:rsidRDefault="00282136" w:rsidP="00282136">
          <w:pPr>
            <w:pStyle w:val="41DC473758AB4986883BCA1F6B8E79A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48A381E41C8461D848448CA378A7C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99C65E-F8C9-4D8D-9AAD-FB2F78E4CEB2}"/>
      </w:docPartPr>
      <w:docPartBody>
        <w:p w:rsidR="009B62D9" w:rsidRDefault="00282136" w:rsidP="00282136">
          <w:pPr>
            <w:pStyle w:val="A48A381E41C8461D848448CA378A7C3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3C3EB5BBD9044B99A13E27A40E00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BE88EB-C464-4B48-B7D7-091B2B765D82}"/>
      </w:docPartPr>
      <w:docPartBody>
        <w:p w:rsidR="009B62D9" w:rsidRDefault="00282136" w:rsidP="00282136">
          <w:pPr>
            <w:pStyle w:val="33C3EB5BBD9044B99A13E27A40E0070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EE1F43D51784516817E5E3AE4DA0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9973FF-C3D3-4382-AA9E-ECAC3D7BACEB}"/>
      </w:docPartPr>
      <w:docPartBody>
        <w:p w:rsidR="009B62D9" w:rsidRDefault="00282136" w:rsidP="00282136">
          <w:pPr>
            <w:pStyle w:val="5EE1F43D51784516817E5E3AE4DA076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95D232DF67E41BB8A7D9BC16669E7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F7A31D-0386-48DD-9167-B9F414C050AF}"/>
      </w:docPartPr>
      <w:docPartBody>
        <w:p w:rsidR="009B62D9" w:rsidRDefault="00282136" w:rsidP="00282136">
          <w:pPr>
            <w:pStyle w:val="295D232DF67E41BB8A7D9BC16669E79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B63EC2685F94CF89634DF395F9B78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3A36D-A682-4B29-9159-688879B29907}"/>
      </w:docPartPr>
      <w:docPartBody>
        <w:p w:rsidR="009B62D9" w:rsidRDefault="00282136" w:rsidP="00282136">
          <w:pPr>
            <w:pStyle w:val="DB63EC2685F94CF89634DF395F9B788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6982EE8239C9474286A2E913CC7E1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2AE5AD-3503-4514-80AD-DB6C21C4428B}"/>
      </w:docPartPr>
      <w:docPartBody>
        <w:p w:rsidR="009B62D9" w:rsidRDefault="00282136" w:rsidP="00282136">
          <w:pPr>
            <w:pStyle w:val="6982EE8239C9474286A2E913CC7E153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37C746CFC154E95AB7ACFDF2E3B6E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E7C4EF-7491-4B16-8043-57565367F68B}"/>
      </w:docPartPr>
      <w:docPartBody>
        <w:p w:rsidR="009B62D9" w:rsidRDefault="00282136" w:rsidP="00282136">
          <w:pPr>
            <w:pStyle w:val="C37C746CFC154E95AB7ACFDF2E3B6E0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73EE288264245C6BEC739ED3BD151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C7EB3F-756E-4F07-8A72-1D820B336843}"/>
      </w:docPartPr>
      <w:docPartBody>
        <w:p w:rsidR="009B62D9" w:rsidRDefault="00282136" w:rsidP="00282136">
          <w:pPr>
            <w:pStyle w:val="F73EE288264245C6BEC739ED3BD151C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41C45D7F23E4F809B5D5E9C4D9532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4CEC1D-4FAF-4F3E-A8BE-DF1BEE90AFB6}"/>
      </w:docPartPr>
      <w:docPartBody>
        <w:p w:rsidR="009B62D9" w:rsidRDefault="00282136" w:rsidP="00282136">
          <w:pPr>
            <w:pStyle w:val="841C45D7F23E4F809B5D5E9C4D9532D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B008F77B990845C4B778581CCD2E8C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08925-56D5-4A59-82CE-65F47956EF47}"/>
      </w:docPartPr>
      <w:docPartBody>
        <w:p w:rsidR="009B62D9" w:rsidRDefault="00282136" w:rsidP="00282136">
          <w:pPr>
            <w:pStyle w:val="B008F77B990845C4B778581CCD2E8C0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6AEC3F74C1D4304AD518A9DB38CA4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8DE477-4939-46CC-9FF5-00F2E9F12DE0}"/>
      </w:docPartPr>
      <w:docPartBody>
        <w:p w:rsidR="009B62D9" w:rsidRDefault="00282136" w:rsidP="00282136">
          <w:pPr>
            <w:pStyle w:val="F6AEC3F74C1D4304AD518A9DB38CA4D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1EB902F5FB04F448C912066005AC6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074248-646E-40A9-9DCB-EC25B8653F0B}"/>
      </w:docPartPr>
      <w:docPartBody>
        <w:p w:rsidR="009B62D9" w:rsidRDefault="00282136" w:rsidP="00282136">
          <w:pPr>
            <w:pStyle w:val="C1EB902F5FB04F448C912066005AC6A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40857EB690324D8A9FB8AB7CB9842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8D13AB-1204-4E58-8478-B9C58E2345CC}"/>
      </w:docPartPr>
      <w:docPartBody>
        <w:p w:rsidR="009B62D9" w:rsidRDefault="00282136" w:rsidP="00282136">
          <w:pPr>
            <w:pStyle w:val="40857EB690324D8A9FB8AB7CB984250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DC9A95F97BF401A8A59CBF2511683D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421CF3-41B8-4C47-A70C-518550F3E153}"/>
      </w:docPartPr>
      <w:docPartBody>
        <w:p w:rsidR="009B62D9" w:rsidRDefault="00282136" w:rsidP="00282136">
          <w:pPr>
            <w:pStyle w:val="7DC9A95F97BF401A8A59CBF2511683D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A1BC736A2A04F8CA1AC0FCFE6842B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0D22AD-51A4-4127-AD26-20255B5E5649}"/>
      </w:docPartPr>
      <w:docPartBody>
        <w:p w:rsidR="009B62D9" w:rsidRDefault="00282136" w:rsidP="00282136">
          <w:pPr>
            <w:pStyle w:val="7A1BC736A2A04F8CA1AC0FCFE6842B3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E111568CF473414CBEE8A7F814EE0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935CE1-A602-4EF9-A36A-31460C385C13}"/>
      </w:docPartPr>
      <w:docPartBody>
        <w:p w:rsidR="009B62D9" w:rsidRDefault="00282136" w:rsidP="00282136">
          <w:pPr>
            <w:pStyle w:val="E111568CF473414CBEE8A7F814EE097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490ED7976604626AEF1F218FDB97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A610B-0A2D-4AFD-9C49-201775BF10D6}"/>
      </w:docPartPr>
      <w:docPartBody>
        <w:p w:rsidR="009B62D9" w:rsidRDefault="00282136" w:rsidP="00282136">
          <w:pPr>
            <w:pStyle w:val="2490ED7976604626AEF1F218FDB97E4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16402F94E3C412BB8936C72197301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BFCE50-6B59-41ED-A391-865DB56295B3}"/>
      </w:docPartPr>
      <w:docPartBody>
        <w:p w:rsidR="009B62D9" w:rsidRDefault="00282136" w:rsidP="00282136">
          <w:pPr>
            <w:pStyle w:val="F16402F94E3C412BB8936C7219730193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63D77EE9D3E42E9B0BE3DEC89A2DA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87D641-1DDF-4815-96C1-7E0646633712}"/>
      </w:docPartPr>
      <w:docPartBody>
        <w:p w:rsidR="009B62D9" w:rsidRDefault="00282136" w:rsidP="00282136">
          <w:pPr>
            <w:pStyle w:val="063D77EE9D3E42E9B0BE3DEC89A2DA44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4CFD6753146458E99FC5153C56697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539A56-2A99-45F2-84E5-30F83E1DE037}"/>
      </w:docPartPr>
      <w:docPartBody>
        <w:p w:rsidR="009B62D9" w:rsidRDefault="00282136" w:rsidP="00282136">
          <w:pPr>
            <w:pStyle w:val="04CFD6753146458E99FC5153C56697E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1C994929111407A924EB2E7F52E7A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88CB9D-66C0-4D04-AA94-E1BE94310473}"/>
      </w:docPartPr>
      <w:docPartBody>
        <w:p w:rsidR="009B62D9" w:rsidRDefault="00282136" w:rsidP="00282136">
          <w:pPr>
            <w:pStyle w:val="51C994929111407A924EB2E7F52E7A1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F0ECD5E41A441C3A2EB60784C020A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52A5E3-1AF5-468C-A1D3-649E5629E4E9}"/>
      </w:docPartPr>
      <w:docPartBody>
        <w:p w:rsidR="009B62D9" w:rsidRDefault="00282136" w:rsidP="00282136">
          <w:pPr>
            <w:pStyle w:val="9F0ECD5E41A441C3A2EB60784C020A6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5ABFF56383143B29EDE73C41D395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CD80E-AA37-4252-AB20-3896FF2928E9}"/>
      </w:docPartPr>
      <w:docPartBody>
        <w:p w:rsidR="009B62D9" w:rsidRDefault="00282136" w:rsidP="00282136">
          <w:pPr>
            <w:pStyle w:val="D5ABFF56383143B29EDE73C41D3955D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83E0E6F651445F29AC959EE3C3302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1CEBE0-CBD7-436A-942B-32324779166B}"/>
      </w:docPartPr>
      <w:docPartBody>
        <w:p w:rsidR="009B62D9" w:rsidRDefault="00282136" w:rsidP="00282136">
          <w:pPr>
            <w:pStyle w:val="B83E0E6F651445F29AC959EE3C33027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A3EE01BA76B4562901C5D7B8F1962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8BF6AA-C3CE-4D8C-AD2B-6EF5C0EFBA35}"/>
      </w:docPartPr>
      <w:docPartBody>
        <w:p w:rsidR="009B62D9" w:rsidRDefault="00282136" w:rsidP="00282136">
          <w:pPr>
            <w:pStyle w:val="5A3EE01BA76B4562901C5D7B8F19622F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76BF3FCC57B4B52AB2CCB7532286F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0C94F-0964-4DE3-B82B-94A4DBF59D8B}"/>
      </w:docPartPr>
      <w:docPartBody>
        <w:p w:rsidR="009B62D9" w:rsidRDefault="00282136" w:rsidP="00282136">
          <w:pPr>
            <w:pStyle w:val="C76BF3FCC57B4B52AB2CCB7532286FE1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4C716A0645A4833B9F54192770CC0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53833-CC95-48C0-817A-0BCE259FAE12}"/>
      </w:docPartPr>
      <w:docPartBody>
        <w:p w:rsidR="009B62D9" w:rsidRDefault="00282136" w:rsidP="00282136">
          <w:pPr>
            <w:pStyle w:val="34C716A0645A4833B9F54192770CC05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2161DFA7F4A480FAAFD43082D6876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8C6471-F896-4D83-8AD6-32632ED3CDC8}"/>
      </w:docPartPr>
      <w:docPartBody>
        <w:p w:rsidR="009B62D9" w:rsidRDefault="00282136" w:rsidP="00282136">
          <w:pPr>
            <w:pStyle w:val="C2161DFA7F4A480FAAFD43082D68767E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4C0305427ED40078E0FCD0C6347D8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8BEFE4-FE39-49E5-8863-F5A3798473F9}"/>
      </w:docPartPr>
      <w:docPartBody>
        <w:p w:rsidR="009B62D9" w:rsidRDefault="00282136" w:rsidP="00282136">
          <w:pPr>
            <w:pStyle w:val="64C0305427ED40078E0FCD0C6347D81D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BB9185ED87E411BA47A63D783B1A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AE857D-F6B6-4295-9556-8C429C147DA9}"/>
      </w:docPartPr>
      <w:docPartBody>
        <w:p w:rsidR="009B62D9" w:rsidRDefault="00282136" w:rsidP="00282136">
          <w:pPr>
            <w:pStyle w:val="3BB9185ED87E411BA47A63D783B1A2C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FAC0E6EC6DF4EF0A91AC04549124B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15A08-2CC9-41E5-9778-98836C40A551}"/>
      </w:docPartPr>
      <w:docPartBody>
        <w:p w:rsidR="009B62D9" w:rsidRDefault="00282136" w:rsidP="00282136">
          <w:pPr>
            <w:pStyle w:val="FFAC0E6EC6DF4EF0A91AC04549124B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B5A1C9198F64D079244DE83C87A4F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8F13B3-975F-45AD-88EC-B02AC5019716}"/>
      </w:docPartPr>
      <w:docPartBody>
        <w:p w:rsidR="009B62D9" w:rsidRDefault="00282136" w:rsidP="00282136">
          <w:pPr>
            <w:pStyle w:val="9B5A1C9198F64D079244DE83C87A4F5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4578B81B892458894166F3BF91E3A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3011FF-0D20-4EF8-BD76-409E9A48EF7D}"/>
      </w:docPartPr>
      <w:docPartBody>
        <w:p w:rsidR="009B62D9" w:rsidRDefault="00282136" w:rsidP="00282136">
          <w:pPr>
            <w:pStyle w:val="B4578B81B892458894166F3BF91E3AE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DE68A5ED61140A59A75F1121B52A8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538143-0D59-46F6-9796-8F81DE82A6A3}"/>
      </w:docPartPr>
      <w:docPartBody>
        <w:p w:rsidR="009B62D9" w:rsidRDefault="00282136" w:rsidP="00282136">
          <w:pPr>
            <w:pStyle w:val="5DE68A5ED61140A59A75F1121B52A832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4EA4D4727EF4CB8B39C7FB6F83AC5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F7CF8-A432-458C-9EC0-A87113A7CD87}"/>
      </w:docPartPr>
      <w:docPartBody>
        <w:p w:rsidR="009B62D9" w:rsidRDefault="00282136" w:rsidP="00282136">
          <w:pPr>
            <w:pStyle w:val="E4EA4D4727EF4CB8B39C7FB6F83AC5D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A5E48DF366E4ECA8808E2C3BDC055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5BADBB-7284-41B5-90D6-E94AF94CE297}"/>
      </w:docPartPr>
      <w:docPartBody>
        <w:p w:rsidR="009B62D9" w:rsidRDefault="00282136" w:rsidP="00282136">
          <w:pPr>
            <w:pStyle w:val="6A5E48DF366E4ECA8808E2C3BDC0555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A9D6AB8373F4E8695B51E6D6D6F1D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22B7F-27F3-41CC-9A4B-D1B348C0759E}"/>
      </w:docPartPr>
      <w:docPartBody>
        <w:p w:rsidR="009B62D9" w:rsidRDefault="00282136" w:rsidP="00282136">
          <w:pPr>
            <w:pStyle w:val="9A9D6AB8373F4E8695B51E6D6D6F1D2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EF1C2D5583D41BFB058969D3EC341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C901D8-7235-4FD5-B939-3276CD943F4E}"/>
      </w:docPartPr>
      <w:docPartBody>
        <w:p w:rsidR="009B62D9" w:rsidRDefault="00282136" w:rsidP="00282136">
          <w:pPr>
            <w:pStyle w:val="2EF1C2D5583D41BFB058969D3EC341F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5AE698DAB6545BCAFC388CB0C4F8B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2D2E92-75CC-43CF-B830-E7BF3A98E134}"/>
      </w:docPartPr>
      <w:docPartBody>
        <w:p w:rsidR="009B62D9" w:rsidRDefault="00282136" w:rsidP="00282136">
          <w:pPr>
            <w:pStyle w:val="D5AE698DAB6545BCAFC388CB0C4F8BC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F20A19DFAB64DB4B8EF8F8AFD668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141485-5389-40A9-B927-AD6477A8278E}"/>
      </w:docPartPr>
      <w:docPartBody>
        <w:p w:rsidR="009B62D9" w:rsidRDefault="00282136" w:rsidP="00282136">
          <w:pPr>
            <w:pStyle w:val="4F20A19DFAB64DB4B8EF8F8AFD668C7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E8E3B66A4194A56A96554A6624A37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DB89A0B-C7AF-4C6B-9D93-CC23BD5712BC}"/>
      </w:docPartPr>
      <w:docPartBody>
        <w:p w:rsidR="009B62D9" w:rsidRDefault="00282136" w:rsidP="00282136">
          <w:pPr>
            <w:pStyle w:val="EE8E3B66A4194A56A96554A6624A372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17FA894EE1D44589C8106907892EC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C16CB36-41D2-495A-9D74-9386A8E2C24C}"/>
      </w:docPartPr>
      <w:docPartBody>
        <w:p w:rsidR="009B62D9" w:rsidRDefault="00282136" w:rsidP="00282136">
          <w:pPr>
            <w:pStyle w:val="217FA894EE1D44589C8106907892EC2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B868512C48240789BED21592AD3F7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E60827-B6BD-4DF8-ACAC-9A99687E6AF3}"/>
      </w:docPartPr>
      <w:docPartBody>
        <w:p w:rsidR="009B62D9" w:rsidRDefault="00282136" w:rsidP="00282136">
          <w:pPr>
            <w:pStyle w:val="AB868512C48240789BED21592AD3F7D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8C50073078B44E2A963971EECE610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E51E63-74D9-4AD0-B991-0AA491A86780}"/>
      </w:docPartPr>
      <w:docPartBody>
        <w:p w:rsidR="009B62D9" w:rsidRDefault="00282136" w:rsidP="00282136">
          <w:pPr>
            <w:pStyle w:val="E8C50073078B44E2A963971EECE610F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82F355B7E4C47CABFAAD2957CDF9A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FA11B7-24EE-445B-939A-DF10FDD11A6A}"/>
      </w:docPartPr>
      <w:docPartBody>
        <w:p w:rsidR="009B62D9" w:rsidRDefault="00282136" w:rsidP="00282136">
          <w:pPr>
            <w:pStyle w:val="982F355B7E4C47CABFAAD2957CDF9A1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68DDAAF9EEA4C5AA5F1FABD3893ED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887B53-59C6-4DC8-945A-D2D5268A16D9}"/>
      </w:docPartPr>
      <w:docPartBody>
        <w:p w:rsidR="009B62D9" w:rsidRDefault="00282136" w:rsidP="00282136">
          <w:pPr>
            <w:pStyle w:val="568DDAAF9EEA4C5AA5F1FABD3893ED30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068D93611A947C9BBA066BAA28A0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ED0BC9-3F30-485F-B5F5-9C8E50BD833F}"/>
      </w:docPartPr>
      <w:docPartBody>
        <w:p w:rsidR="009B62D9" w:rsidRDefault="00282136" w:rsidP="00282136">
          <w:pPr>
            <w:pStyle w:val="F068D93611A947C9BBA066BAA28A076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A13B25A58224C01931E181D5BCC44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AC4867-A096-4484-B0FE-8BD01B8F0822}"/>
      </w:docPartPr>
      <w:docPartBody>
        <w:p w:rsidR="009B62D9" w:rsidRDefault="00282136" w:rsidP="00282136">
          <w:pPr>
            <w:pStyle w:val="5A13B25A58224C01931E181D5BCC4455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8F677A9746A4619A11AFAC8EE7655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D82000-C5F4-4335-A48F-5AF0E257CB68}"/>
      </w:docPartPr>
      <w:docPartBody>
        <w:p w:rsidR="009B62D9" w:rsidRDefault="00282136" w:rsidP="00282136">
          <w:pPr>
            <w:pStyle w:val="38F677A9746A4619A11AFAC8EE76552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52BA41FB0C04CEA9EC5D0CAE110FE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C18BFC-D626-4691-8514-2D207DB116B4}"/>
      </w:docPartPr>
      <w:docPartBody>
        <w:p w:rsidR="009B62D9" w:rsidRDefault="00282136" w:rsidP="00282136">
          <w:pPr>
            <w:pStyle w:val="C52BA41FB0C04CEA9EC5D0CAE110FEED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60A1DC9EBB449038D81834C5FF2EF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D27854-1311-4EAB-8E4D-CB38AF097D20}"/>
      </w:docPartPr>
      <w:docPartBody>
        <w:p w:rsidR="009B62D9" w:rsidRDefault="00282136" w:rsidP="00282136">
          <w:pPr>
            <w:pStyle w:val="360A1DC9EBB449038D81834C5FF2EF8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301E128E88764B449582A1FC85101E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E6DBA7-D067-40B2-BEBA-6D02CC24732F}"/>
      </w:docPartPr>
      <w:docPartBody>
        <w:p w:rsidR="009B62D9" w:rsidRDefault="00282136" w:rsidP="00282136">
          <w:pPr>
            <w:pStyle w:val="301E128E88764B449582A1FC85101E6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869738C5F5444F598CC0EEDB5AEDD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054117-9CA5-4792-B3B3-04D14683E9E2}"/>
      </w:docPartPr>
      <w:docPartBody>
        <w:p w:rsidR="009B62D9" w:rsidRDefault="00282136" w:rsidP="00282136">
          <w:pPr>
            <w:pStyle w:val="5869738C5F5444F598CC0EEDB5AEDD5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24C1650039E944C0A3AFF33D5F325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4EF015-BEA5-4F9F-ACEB-2A9C4259DAEE}"/>
      </w:docPartPr>
      <w:docPartBody>
        <w:p w:rsidR="009B62D9" w:rsidRDefault="00282136" w:rsidP="00282136">
          <w:pPr>
            <w:pStyle w:val="24C1650039E944C0A3AFF33D5F325616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43FFC3B9DF64B7395B9AFEB4ADB95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3D5D0-6BF6-444D-AD30-C447700AE74E}"/>
      </w:docPartPr>
      <w:docPartBody>
        <w:p w:rsidR="009B62D9" w:rsidRDefault="00282136" w:rsidP="00282136">
          <w:pPr>
            <w:pStyle w:val="743FFC3B9DF64B7395B9AFEB4ADB95D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DD32C4FE10394DC9AFD606DDB6B409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A0FB50-222E-4C44-AF03-5333D76B1BB5}"/>
      </w:docPartPr>
      <w:docPartBody>
        <w:p w:rsidR="009B62D9" w:rsidRDefault="00282136" w:rsidP="00282136">
          <w:pPr>
            <w:pStyle w:val="DD32C4FE10394DC9AFD606DDB6B4093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05AA64D7943549FB92D2145125BE75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7070E9-1F3C-4034-98B6-47785D13EBE9}"/>
      </w:docPartPr>
      <w:docPartBody>
        <w:p w:rsidR="009B62D9" w:rsidRDefault="00282136" w:rsidP="00282136">
          <w:pPr>
            <w:pStyle w:val="05AA64D7943549FB92D2145125BE755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CF96FDE879E4599ABD7D18AC19E13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DFBEBB-11D7-43D5-9B0D-441280817558}"/>
      </w:docPartPr>
      <w:docPartBody>
        <w:p w:rsidR="009B62D9" w:rsidRDefault="00282136" w:rsidP="00282136">
          <w:pPr>
            <w:pStyle w:val="ACF96FDE879E4599ABD7D18AC19E13F8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85268E09AB4849DB9AA4B673739BAF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BD19A2-3831-4F1E-A24C-70C8D172D684}"/>
      </w:docPartPr>
      <w:docPartBody>
        <w:p w:rsidR="009B62D9" w:rsidRDefault="00282136" w:rsidP="00282136">
          <w:pPr>
            <w:pStyle w:val="85268E09AB4849DB9AA4B673739BAFE9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799F0D6671DA4A6EAB1EED1D6D97C2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12B54C-5E4A-4743-B472-23F130636A33}"/>
      </w:docPartPr>
      <w:docPartBody>
        <w:p w:rsidR="009B62D9" w:rsidRDefault="00282136" w:rsidP="00282136">
          <w:pPr>
            <w:pStyle w:val="799F0D6671DA4A6EAB1EED1D6D97C2CA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5AA4C53EF2842A9A0ECDDFC973E7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1BCB0E-FF2A-4005-A1EC-CED04F73B2E9}"/>
      </w:docPartPr>
      <w:docPartBody>
        <w:p w:rsidR="009B62D9" w:rsidRDefault="00282136" w:rsidP="00282136">
          <w:pPr>
            <w:pStyle w:val="A5AA4C53EF2842A9A0ECDDFC973E7A7E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118E894A8FB74568BF9FBA378F9DD4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3D2BAA-11F3-4771-97EA-91BFB8AA62A8}"/>
      </w:docPartPr>
      <w:docPartBody>
        <w:p w:rsidR="009B62D9" w:rsidRDefault="00282136" w:rsidP="00282136">
          <w:pPr>
            <w:pStyle w:val="118E894A8FB74568BF9FBA378F9DD4C7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A2E162788FBF422EBE07422617C80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E49E32-4453-4673-A8C4-443C66AFD135}"/>
      </w:docPartPr>
      <w:docPartBody>
        <w:p w:rsidR="009B62D9" w:rsidRDefault="00282136" w:rsidP="00282136">
          <w:pPr>
            <w:pStyle w:val="A2E162788FBF422EBE07422617C80431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5494F03CBC4841588AB01560F2570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79C9D6-6201-4B54-81CD-3E87D2E5599C}"/>
      </w:docPartPr>
      <w:docPartBody>
        <w:p w:rsidR="009B62D9" w:rsidRDefault="00282136" w:rsidP="00282136">
          <w:pPr>
            <w:pStyle w:val="5494F03CBC4841588AB01560F257039B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CFDEC798B20840C3B7CED192F65F96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04E6F0-CE71-468F-AA34-BC477222BAFA}"/>
      </w:docPartPr>
      <w:docPartBody>
        <w:p w:rsidR="009B62D9" w:rsidRDefault="00282136" w:rsidP="00282136">
          <w:pPr>
            <w:pStyle w:val="CFDEC798B20840C3B7CED192F65F966C"/>
          </w:pPr>
          <w:r w:rsidRPr="007A5453">
            <w:rPr>
              <w:rStyle w:val="PlaceholderText"/>
            </w:rPr>
            <w:t>Choose an item.</w:t>
          </w:r>
        </w:p>
      </w:docPartBody>
    </w:docPart>
    <w:docPart>
      <w:docPartPr>
        <w:name w:val="F05DEFD0FFB64372A016BDA2666BF7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9DBB6B-B651-4EB0-8706-E2F43ABE56CC}"/>
      </w:docPartPr>
      <w:docPartBody>
        <w:p w:rsidR="009B62D9" w:rsidRDefault="00282136" w:rsidP="00282136">
          <w:pPr>
            <w:pStyle w:val="F05DEFD0FFB64372A016BDA2666BF7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CEF1CBFC6694C68B7660B5451524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EC3C0-CD01-45B1-8FED-2BFBC4AB0BEA}"/>
      </w:docPartPr>
      <w:docPartBody>
        <w:p w:rsidR="009B62D9" w:rsidRDefault="00282136" w:rsidP="00282136">
          <w:pPr>
            <w:pStyle w:val="FCEF1CBFC6694C68B7660B5451524C4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3BB339D4C3D47A094E41F1F0E4967B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114422-79B6-42A1-B48F-23F1674AF0E7}"/>
      </w:docPartPr>
      <w:docPartBody>
        <w:p w:rsidR="009B62D9" w:rsidRDefault="00282136" w:rsidP="00282136">
          <w:pPr>
            <w:pStyle w:val="F3BB339D4C3D47A094E41F1F0E4967B9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8251FADAE2D492FAB7190A369BC49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E11D5C-9645-4D8B-81F9-72988FC28B6F}"/>
      </w:docPartPr>
      <w:docPartBody>
        <w:p w:rsidR="009B62D9" w:rsidRDefault="00282136" w:rsidP="00282136">
          <w:pPr>
            <w:pStyle w:val="E8251FADAE2D492FAB7190A369BC498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392A584D52444278C5780D531AA51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893BE7-65E1-49ED-B81F-7A555D146CA4}"/>
      </w:docPartPr>
      <w:docPartBody>
        <w:p w:rsidR="009B62D9" w:rsidRDefault="00282136" w:rsidP="00282136">
          <w:pPr>
            <w:pStyle w:val="5392A584D52444278C5780D531AA515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B4ABED16BE644348EAC0BA4E79A39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59A191-41B1-4494-A515-40698E562BE5}"/>
      </w:docPartPr>
      <w:docPartBody>
        <w:p w:rsidR="009B62D9" w:rsidRDefault="00282136" w:rsidP="00282136">
          <w:pPr>
            <w:pStyle w:val="7B4ABED16BE644348EAC0BA4E79A39A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3147F0B078C4436A917A620B87FBC8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650A3E-604A-41A6-9CE3-78E2C5F55210}"/>
      </w:docPartPr>
      <w:docPartBody>
        <w:p w:rsidR="009B62D9" w:rsidRDefault="00282136" w:rsidP="00282136">
          <w:pPr>
            <w:pStyle w:val="3147F0B078C4436A917A620B87FBC8A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7F0AC04D088C46108264606F139474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26CCA-379F-46F1-8B03-FAACF03C21D1}"/>
      </w:docPartPr>
      <w:docPartBody>
        <w:p w:rsidR="009B62D9" w:rsidRDefault="00282136" w:rsidP="00282136">
          <w:pPr>
            <w:pStyle w:val="7F0AC04D088C46108264606F139474E7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00F3AB26352C4B7594A393244D2D9A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DCBE29-C4A4-4174-ABD9-6D14035D86CE}"/>
      </w:docPartPr>
      <w:docPartBody>
        <w:p w:rsidR="009B62D9" w:rsidRDefault="00282136" w:rsidP="00282136">
          <w:pPr>
            <w:pStyle w:val="00F3AB26352C4B7594A393244D2D9AA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C2416B8C520F43329E19267696A5A3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38F1E1-C1E3-4165-BB3A-3CB2771128C1}"/>
      </w:docPartPr>
      <w:docPartBody>
        <w:p w:rsidR="009B62D9" w:rsidRDefault="00282136" w:rsidP="00282136">
          <w:pPr>
            <w:pStyle w:val="C2416B8C520F43329E19267696A5A3D0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D2699F1656C84D4289238E14E4CACB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78C436-6F75-4C8C-8E04-58F6DD381039}"/>
      </w:docPartPr>
      <w:docPartBody>
        <w:p w:rsidR="009B62D9" w:rsidRDefault="00282136" w:rsidP="00282136">
          <w:pPr>
            <w:pStyle w:val="D2699F1656C84D4289238E14E4CACB1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5402F9A96694052BB9C9A79124DC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A0CAA3-47E2-48FE-AE45-257BC515061F}"/>
      </w:docPartPr>
      <w:docPartBody>
        <w:p w:rsidR="009B62D9" w:rsidRDefault="00282136" w:rsidP="00282136">
          <w:pPr>
            <w:pStyle w:val="25402F9A96694052BB9C9A79124DCCF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02CE1C97BB840E7B4292E7E51CD0D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F6309D-E418-459D-B624-464D26E07703}"/>
      </w:docPartPr>
      <w:docPartBody>
        <w:p w:rsidR="009B62D9" w:rsidRDefault="00282136" w:rsidP="00282136">
          <w:pPr>
            <w:pStyle w:val="C02CE1C97BB840E7B4292E7E51CD0D8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F23D1B7CE94B3B8AED78749BDA84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BB3CAB-39E3-4860-87D5-B3C073C81B71}"/>
      </w:docPartPr>
      <w:docPartBody>
        <w:p w:rsidR="009B62D9" w:rsidRDefault="00282136" w:rsidP="00282136">
          <w:pPr>
            <w:pStyle w:val="C8F23D1B7CE94B3B8AED78749BDA84C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C26485D98044363ACD25C9FE12D02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EED8A3-2041-4DD8-8748-2944C68FCCF8}"/>
      </w:docPartPr>
      <w:docPartBody>
        <w:p w:rsidR="009B62D9" w:rsidRDefault="00282136" w:rsidP="00282136">
          <w:pPr>
            <w:pStyle w:val="0C26485D98044363ACD25C9FE12D02D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3A3B4BE8A584092A99BF90CA908AA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83B25B-BA35-44E2-9DCC-6517EFC67A51}"/>
      </w:docPartPr>
      <w:docPartBody>
        <w:p w:rsidR="009B62D9" w:rsidRDefault="00282136" w:rsidP="00282136">
          <w:pPr>
            <w:pStyle w:val="93A3B4BE8A584092A99BF90CA908AAE6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F0CBB4A51B6435FB565C89F44601E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39C000-0529-4084-99FE-F4FDE2AE38D8}"/>
      </w:docPartPr>
      <w:docPartBody>
        <w:p w:rsidR="009B62D9" w:rsidRDefault="00282136" w:rsidP="00282136">
          <w:pPr>
            <w:pStyle w:val="DF0CBB4A51B6435FB565C89F44601E0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B3F8C81B9EB4F4A975C3B1C2D5B8C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DDA3BA5-1028-4B7D-AD5C-AE5364BD751B}"/>
      </w:docPartPr>
      <w:docPartBody>
        <w:p w:rsidR="009B62D9" w:rsidRDefault="00282136" w:rsidP="00282136">
          <w:pPr>
            <w:pStyle w:val="AB3F8C81B9EB4F4A975C3B1C2D5B8CD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19009E00D2C7475D806D453AD31DE0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6F4DF8-4CAB-4145-9EB8-C8A70E36AAC3}"/>
      </w:docPartPr>
      <w:docPartBody>
        <w:p w:rsidR="009B62D9" w:rsidRDefault="00282136" w:rsidP="00282136">
          <w:pPr>
            <w:pStyle w:val="19009E00D2C7475D806D453AD31DE0B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C9E210C52F14A499CDBE111CDA980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FEB99B-4684-4C34-AD65-EBC9A12F3C15}"/>
      </w:docPartPr>
      <w:docPartBody>
        <w:p w:rsidR="009B62D9" w:rsidRDefault="00282136" w:rsidP="00282136">
          <w:pPr>
            <w:pStyle w:val="AC9E210C52F14A499CDBE111CDA9803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7F26B9C6E7245769B6E8E3B521BAA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24D26-60A7-4060-8CD0-2FA291C6C34B}"/>
      </w:docPartPr>
      <w:docPartBody>
        <w:p w:rsidR="009B62D9" w:rsidRDefault="00282136" w:rsidP="00282136">
          <w:pPr>
            <w:pStyle w:val="67F26B9C6E7245769B6E8E3B521BAA5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86AC0B16DBF4CA4AC634DB914E713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7BFCA9-B507-4594-8252-0FED64626F0B}"/>
      </w:docPartPr>
      <w:docPartBody>
        <w:p w:rsidR="009B62D9" w:rsidRDefault="00282136" w:rsidP="00282136">
          <w:pPr>
            <w:pStyle w:val="786AC0B16DBF4CA4AC634DB914E7132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57D59DF1E9B40A493C8AD46E0283F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75DD18-7D4D-45F5-99C2-60AEC2320030}"/>
      </w:docPartPr>
      <w:docPartBody>
        <w:p w:rsidR="009B62D9" w:rsidRDefault="00282136" w:rsidP="00282136">
          <w:pPr>
            <w:pStyle w:val="757D59DF1E9B40A493C8AD46E0283F8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E65E640C007A47738DA66EF27A3933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00C846-3E90-41F7-B81F-AF8A4AD52254}"/>
      </w:docPartPr>
      <w:docPartBody>
        <w:p w:rsidR="009B62D9" w:rsidRDefault="00282136" w:rsidP="00282136">
          <w:pPr>
            <w:pStyle w:val="E65E640C007A47738DA66EF27A393391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65B7C74B0E86417FB35A75B17D92258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DAA5DB-5F09-496F-A905-C0B1DC250DD5}"/>
      </w:docPartPr>
      <w:docPartBody>
        <w:p w:rsidR="009B62D9" w:rsidRDefault="00282136" w:rsidP="00282136">
          <w:pPr>
            <w:pStyle w:val="65B7C74B0E86417FB35A75B17D92258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9D731B3A0CD44A8BA1C6A76161F09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157AE-BBC9-4164-8AC3-B7825A2B4A5A}"/>
      </w:docPartPr>
      <w:docPartBody>
        <w:p w:rsidR="009B62D9" w:rsidRDefault="00282136" w:rsidP="00282136">
          <w:pPr>
            <w:pStyle w:val="F9D731B3A0CD44A8BA1C6A76161F09BB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DB723D9AD2AA4CB08AA89EE8782E9D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F64DEF-0DAA-40DF-8A9A-4EAC00584F99}"/>
      </w:docPartPr>
      <w:docPartBody>
        <w:p w:rsidR="009B62D9" w:rsidRDefault="00282136" w:rsidP="00282136">
          <w:pPr>
            <w:pStyle w:val="DB723D9AD2AA4CB08AA89EE8782E9DF5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F453AA75C234AD4A9A192CA1465F6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3A9D7F-0A8D-4A52-BCF7-20DFE5AAAA0A}"/>
      </w:docPartPr>
      <w:docPartBody>
        <w:p w:rsidR="009B62D9" w:rsidRDefault="00282136" w:rsidP="00282136">
          <w:pPr>
            <w:pStyle w:val="7F453AA75C234AD4A9A192CA1465F6CE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BDC63023F3B44048206A80CA7A245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A12CC4-28BC-45CF-AE81-2B51119FA5DB}"/>
      </w:docPartPr>
      <w:docPartBody>
        <w:p w:rsidR="009B62D9" w:rsidRDefault="00282136" w:rsidP="00282136">
          <w:pPr>
            <w:pStyle w:val="FBDC63023F3B44048206A80CA7A24598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CDDF89C467B42BA913FBB95DFFA4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747403-7340-4868-AD3B-F37B9FCF53B5}"/>
      </w:docPartPr>
      <w:docPartBody>
        <w:p w:rsidR="009B62D9" w:rsidRDefault="00282136" w:rsidP="00282136">
          <w:pPr>
            <w:pStyle w:val="9CDDF89C467B42BA913FBB95DFFA436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21A4AB4F0F3847ACB591B5A0D1C351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EF29C0-E90B-4D93-9B4C-6078A32E69C5}"/>
      </w:docPartPr>
      <w:docPartBody>
        <w:p w:rsidR="009B62D9" w:rsidRDefault="00282136" w:rsidP="00282136">
          <w:pPr>
            <w:pStyle w:val="21A4AB4F0F3847ACB591B5A0D1C351AD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0E92B0D148F642C7B05D5DFF587535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25B48C-EC81-4350-814D-FF064BDDB670}"/>
      </w:docPartPr>
      <w:docPartBody>
        <w:p w:rsidR="009B62D9" w:rsidRDefault="00282136" w:rsidP="00282136">
          <w:pPr>
            <w:pStyle w:val="0E92B0D148F642C7B05D5DFF587535C9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AC9C74302F2B45B597E5D6DB2B0240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BC5F68-FF17-41CA-AFC5-D26E0A70E422}"/>
      </w:docPartPr>
      <w:docPartBody>
        <w:p w:rsidR="009B62D9" w:rsidRDefault="00282136" w:rsidP="00282136">
          <w:pPr>
            <w:pStyle w:val="AC9C74302F2B45B597E5D6DB2B0240F3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9FB51FACE3EF4DE5B0535483449818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DC619A-503D-4CD7-BA5E-CE09206C7DE0}"/>
      </w:docPartPr>
      <w:docPartBody>
        <w:p w:rsidR="009B62D9" w:rsidRDefault="00282136" w:rsidP="00282136">
          <w:pPr>
            <w:pStyle w:val="9FB51FACE3EF4DE5B05354834498183C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75C3C373809C40669939CE97BDBF66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E19B09-682A-450F-9EE9-1A03CED9744A}"/>
      </w:docPartPr>
      <w:docPartBody>
        <w:p w:rsidR="009B62D9" w:rsidRDefault="00282136" w:rsidP="00282136">
          <w:pPr>
            <w:pStyle w:val="75C3C373809C40669939CE97BDBF66F4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FF2DB49008C6464D878EC289776052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394BE3-8368-4451-950D-F207F9206ACE}"/>
      </w:docPartPr>
      <w:docPartBody>
        <w:p w:rsidR="009B62D9" w:rsidRDefault="00282136" w:rsidP="00282136">
          <w:pPr>
            <w:pStyle w:val="FF2DB49008C6464D878EC289776052DB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343B8D5EBC564304A94DA6FACF3A8F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AF875F-19CF-41B6-9FC3-44157A20D43F}"/>
      </w:docPartPr>
      <w:docPartBody>
        <w:p w:rsidR="009B62D9" w:rsidRDefault="00282136" w:rsidP="00282136">
          <w:pPr>
            <w:pStyle w:val="343B8D5EBC564304A94DA6FACF3A8F0C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2136428166014180AADC4E3EC2BD9A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71EB77-F2B5-4A75-96D4-B2E2FA809322}"/>
      </w:docPartPr>
      <w:docPartBody>
        <w:p w:rsidR="009B62D9" w:rsidRDefault="00282136" w:rsidP="00282136">
          <w:pPr>
            <w:pStyle w:val="2136428166014180AADC4E3EC2BD9A68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6A5FCB4B4E2947A4A2E22C1EC220C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992C57-0AF7-4A3C-92D1-0C2431F09154}"/>
      </w:docPartPr>
      <w:docPartBody>
        <w:p w:rsidR="009B62D9" w:rsidRDefault="00282136" w:rsidP="00282136">
          <w:pPr>
            <w:pStyle w:val="6A5FCB4B4E2947A4A2E22C1EC220C45B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6E36192BA2874E6ABEB5B6347CE9A9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FCBE6-A246-4FA4-BB6B-3DD8C27B4A50}"/>
      </w:docPartPr>
      <w:docPartBody>
        <w:p w:rsidR="009B62D9" w:rsidRDefault="00282136" w:rsidP="00282136">
          <w:pPr>
            <w:pStyle w:val="6E36192BA2874E6ABEB5B6347CE9A90F"/>
          </w:pPr>
          <w:r w:rsidRPr="00AD0999">
            <w:rPr>
              <w:rStyle w:val="PlaceholderText"/>
            </w:rPr>
            <w:t>Choose an item.</w:t>
          </w:r>
        </w:p>
      </w:docPartBody>
    </w:docPart>
    <w:docPart>
      <w:docPartPr>
        <w:name w:val="34B23C9169074F2084376D93D8F68E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9BE7F-C970-42F9-85ED-A8E90019B385}"/>
      </w:docPartPr>
      <w:docPartBody>
        <w:p w:rsidR="009B62D9" w:rsidRDefault="00282136" w:rsidP="00282136">
          <w:pPr>
            <w:pStyle w:val="34B23C9169074F2084376D93D8F68EA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E209D8D17524C8FA16905DEB9B2FD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CA3FE-A22F-4335-BEC8-3817F5AE11E1}"/>
      </w:docPartPr>
      <w:docPartBody>
        <w:p w:rsidR="009B62D9" w:rsidRDefault="00282136" w:rsidP="00282136">
          <w:pPr>
            <w:pStyle w:val="6E209D8D17524C8FA16905DEB9B2FD5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EE99202ED384932B2FBA0EAB2C39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33310C-78B5-414F-AB9B-81D8AF9D63CF}"/>
      </w:docPartPr>
      <w:docPartBody>
        <w:p w:rsidR="009B62D9" w:rsidRDefault="00282136" w:rsidP="00282136">
          <w:pPr>
            <w:pStyle w:val="1EE99202ED384932B2FBA0EAB2C3928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CABCF6CA2304395972CC3059DCC87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BB537B-E6F4-4C1B-B1D4-1AE3252212D1}"/>
      </w:docPartPr>
      <w:docPartBody>
        <w:p w:rsidR="009B62D9" w:rsidRDefault="00282136" w:rsidP="00282136">
          <w:pPr>
            <w:pStyle w:val="6CABCF6CA2304395972CC3059DCC877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95C9D204576041469FF67386449042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645FA8-90D2-4A32-BD71-559473AC724B}"/>
      </w:docPartPr>
      <w:docPartBody>
        <w:p w:rsidR="009B62D9" w:rsidRDefault="00282136" w:rsidP="00282136">
          <w:pPr>
            <w:pStyle w:val="95C9D204576041469FF6738644904254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CC68EFEE66B420F93389271253919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494A29-6E36-4B3B-BCCD-268991F50A70}"/>
      </w:docPartPr>
      <w:docPartBody>
        <w:p w:rsidR="009B62D9" w:rsidRDefault="00282136" w:rsidP="00282136">
          <w:pPr>
            <w:pStyle w:val="ECC68EFEE66B420F933892712539198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F01F76B1EAF47F292B94D364720D9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C4A0B8-DFDA-4720-9D3F-CAAE33F921AD}"/>
      </w:docPartPr>
      <w:docPartBody>
        <w:p w:rsidR="009B62D9" w:rsidRDefault="00282136" w:rsidP="00282136">
          <w:pPr>
            <w:pStyle w:val="EF01F76B1EAF47F292B94D364720D96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433CA6ABD824937BB65C43689C270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1C2AB1-ED83-4010-A4CC-4174AD5A01AA}"/>
      </w:docPartPr>
      <w:docPartBody>
        <w:p w:rsidR="009B62D9" w:rsidRDefault="00282136" w:rsidP="00282136">
          <w:pPr>
            <w:pStyle w:val="F433CA6ABD824937BB65C43689C270F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294E613858545C0BE045E2C112835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042D9D-BA92-4B62-BA59-FB01C9AE8253}"/>
      </w:docPartPr>
      <w:docPartBody>
        <w:p w:rsidR="009B62D9" w:rsidRDefault="00282136" w:rsidP="00282136">
          <w:pPr>
            <w:pStyle w:val="3294E613858545C0BE045E2C112835B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A2BF22C045B4CA19DF0D363D579F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F4CBB1-2671-4937-BE54-301E5E015029}"/>
      </w:docPartPr>
      <w:docPartBody>
        <w:p w:rsidR="009B62D9" w:rsidRDefault="00282136" w:rsidP="00282136">
          <w:pPr>
            <w:pStyle w:val="FA2BF22C045B4CA19DF0D363D579F76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0A9664835004227ADEA87C25FE595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2B4DA2-50AD-4313-9D61-5243FE4CDA77}"/>
      </w:docPartPr>
      <w:docPartBody>
        <w:p w:rsidR="009B62D9" w:rsidRDefault="00282136" w:rsidP="00282136">
          <w:pPr>
            <w:pStyle w:val="80A9664835004227ADEA87C25FE5950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5FBE16D7B5D4A4E8914B63774B720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9633E-B699-4663-BB48-FD9E296A6B9C}"/>
      </w:docPartPr>
      <w:docPartBody>
        <w:p w:rsidR="009B62D9" w:rsidRDefault="00282136" w:rsidP="00282136">
          <w:pPr>
            <w:pStyle w:val="45FBE16D7B5D4A4E8914B63774B7201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8C4EEA81DD74E79B4DCFFB761421D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5DFE80-E662-402A-ABF1-0647490780BA}"/>
      </w:docPartPr>
      <w:docPartBody>
        <w:p w:rsidR="009B62D9" w:rsidRDefault="00282136" w:rsidP="00282136">
          <w:pPr>
            <w:pStyle w:val="C8C4EEA81DD74E79B4DCFFB761421DD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FB60276640694C84A98E9DB38A9CB2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C17548-0D8F-492C-9449-526DC0F02136}"/>
      </w:docPartPr>
      <w:docPartBody>
        <w:p w:rsidR="009B62D9" w:rsidRDefault="00282136" w:rsidP="00282136">
          <w:pPr>
            <w:pStyle w:val="FB60276640694C84A98E9DB38A9CB2E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BB5D0F526EAC43609931F03846BF26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F0697-993D-4101-9A75-FDD018395A33}"/>
      </w:docPartPr>
      <w:docPartBody>
        <w:p w:rsidR="009B62D9" w:rsidRDefault="00282136" w:rsidP="00282136">
          <w:pPr>
            <w:pStyle w:val="BB5D0F526EAC43609931F03846BF261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8A9BE9347AB64035BB08ACD310ADAC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3E814B-A4DF-4661-9AD7-25CBD2FC7C74}"/>
      </w:docPartPr>
      <w:docPartBody>
        <w:p w:rsidR="009B62D9" w:rsidRDefault="00282136" w:rsidP="00282136">
          <w:pPr>
            <w:pStyle w:val="8A9BE9347AB64035BB08ACD310ADACDE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AE715EB49A345279A6EEB827FDD8B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E09C09-0A4B-4F10-9F88-BDC3C597F08D}"/>
      </w:docPartPr>
      <w:docPartBody>
        <w:p w:rsidR="009B62D9" w:rsidRDefault="00282136" w:rsidP="00282136">
          <w:pPr>
            <w:pStyle w:val="6AE715EB49A345279A6EEB827FDD8BB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FC1604B5E6848DFAFF57970A5E40D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1412C8-D3BA-4F57-9145-B87E44CF455D}"/>
      </w:docPartPr>
      <w:docPartBody>
        <w:p w:rsidR="009B62D9" w:rsidRDefault="00282136" w:rsidP="00282136">
          <w:pPr>
            <w:pStyle w:val="CFC1604B5E6848DFAFF57970A5E40D7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090CD91503044678F693B0F7ED336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A5B27-1CCF-4C82-9D37-85964E4F8D3D}"/>
      </w:docPartPr>
      <w:docPartBody>
        <w:p w:rsidR="009B62D9" w:rsidRDefault="00282136" w:rsidP="00282136">
          <w:pPr>
            <w:pStyle w:val="7090CD91503044678F693B0F7ED336F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0AE7216270A489BB301522929BB14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A8B2F2-4886-4BCF-AF86-0DCA4F7B5EE6}"/>
      </w:docPartPr>
      <w:docPartBody>
        <w:p w:rsidR="009B62D9" w:rsidRDefault="00282136" w:rsidP="00282136">
          <w:pPr>
            <w:pStyle w:val="30AE7216270A489BB301522929BB142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5F821B866EDD4DA9B240A1D4DF6A00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C382D0-64F4-474D-8F5C-8473594B38E1}"/>
      </w:docPartPr>
      <w:docPartBody>
        <w:p w:rsidR="009B62D9" w:rsidRDefault="00282136" w:rsidP="00282136">
          <w:pPr>
            <w:pStyle w:val="5F821B866EDD4DA9B240A1D4DF6A0086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2FE25D31E23444918315A2DD0A4BFD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3B7170-7C10-42C2-BA2E-36E4C9DD5115}"/>
      </w:docPartPr>
      <w:docPartBody>
        <w:p w:rsidR="009B62D9" w:rsidRDefault="00282136" w:rsidP="00282136">
          <w:pPr>
            <w:pStyle w:val="2FE25D31E23444918315A2DD0A4BFDBB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3EDDD938838E4CC39D770316599C2B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E2E72-A9FF-40BE-B3AB-E16266E2A9D1}"/>
      </w:docPartPr>
      <w:docPartBody>
        <w:p w:rsidR="009B62D9" w:rsidRDefault="00282136" w:rsidP="00282136">
          <w:pPr>
            <w:pStyle w:val="3EDDD938838E4CC39D770316599C2B05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4FAEA422086A4378B016D9AD49B367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F060E-C4FC-4EA8-9D52-C49FDC4EAAA3}"/>
      </w:docPartPr>
      <w:docPartBody>
        <w:p w:rsidR="009B62D9" w:rsidRDefault="00282136" w:rsidP="00282136">
          <w:pPr>
            <w:pStyle w:val="4FAEA422086A4378B016D9AD49B3674A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6FA6CE3CE35A4426A7397745575953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A09933-9143-4A9F-A945-5537AAE041ED}"/>
      </w:docPartPr>
      <w:docPartBody>
        <w:p w:rsidR="009B62D9" w:rsidRDefault="00282136" w:rsidP="00282136">
          <w:pPr>
            <w:pStyle w:val="6FA6CE3CE35A4426A7397745575953C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CEC5F51F7F8F41F9BB4023AF4B791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64B9D-8304-4F8A-BE2C-6ADB7D1D8124}"/>
      </w:docPartPr>
      <w:docPartBody>
        <w:p w:rsidR="009B62D9" w:rsidRDefault="00282136" w:rsidP="00282136">
          <w:pPr>
            <w:pStyle w:val="CEC5F51F7F8F41F9BB4023AF4B79187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EE6CCA6477654CF88EC9C583C9C58E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97428C-BDB8-4D7C-B0B6-9E6CAFCD47BD}"/>
      </w:docPartPr>
      <w:docPartBody>
        <w:p w:rsidR="009B62D9" w:rsidRDefault="00282136" w:rsidP="00282136">
          <w:pPr>
            <w:pStyle w:val="EE6CCA6477654CF88EC9C583C9C58E30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8D5E17C655C4AF4913C2610E4BE3D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809C2F-8F66-4860-A24B-9AC6AA03D001}"/>
      </w:docPartPr>
      <w:docPartBody>
        <w:p w:rsidR="009B62D9" w:rsidRDefault="00282136" w:rsidP="00282136">
          <w:pPr>
            <w:pStyle w:val="78D5E17C655C4AF4913C2610E4BE3D77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EFA824B426D4D5C82AF75202925D5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C3A6D-0A91-409B-B7DA-BB589C3C2A3B}"/>
      </w:docPartPr>
      <w:docPartBody>
        <w:p w:rsidR="009B62D9" w:rsidRDefault="00282136" w:rsidP="00282136">
          <w:pPr>
            <w:pStyle w:val="DEFA824B426D4D5C82AF75202925D5F8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79DEB0754FCA42A09F2C4D26ADFB2D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BBFF35-8CBE-4244-8E0D-94EC97FA3ADC}"/>
      </w:docPartPr>
      <w:docPartBody>
        <w:p w:rsidR="009B62D9" w:rsidRDefault="00282136" w:rsidP="00282136">
          <w:pPr>
            <w:pStyle w:val="79DEB0754FCA42A09F2C4D26ADFB2D21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0518064328234E96BD09C18B232BC62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4E45D-583A-4CE6-ABC9-A33CE95F865A}"/>
      </w:docPartPr>
      <w:docPartBody>
        <w:p w:rsidR="009B62D9" w:rsidRDefault="00282136" w:rsidP="00282136">
          <w:pPr>
            <w:pStyle w:val="0518064328234E96BD09C18B232BC625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143D75D3EABF42669FDB05023ABCE5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3F808B-5BB4-404F-B623-993BB8E9D688}"/>
      </w:docPartPr>
      <w:docPartBody>
        <w:p w:rsidR="009B62D9" w:rsidRDefault="00282136" w:rsidP="00282136">
          <w:pPr>
            <w:pStyle w:val="143D75D3EABF42669FDB05023ABCE546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2ED40D3060784CDEBCD9AF298A8E4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E8A853-ABD7-400B-B9FD-77E4918EA4F1}"/>
      </w:docPartPr>
      <w:docPartBody>
        <w:p w:rsidR="009B62D9" w:rsidRDefault="00282136" w:rsidP="00282136">
          <w:pPr>
            <w:pStyle w:val="2ED40D3060784CDEBCD9AF298A8E4971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FF96C143A3AE4D75A86B742491AC5A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B95A33-247A-4B28-80B5-928259246BAF}"/>
      </w:docPartPr>
      <w:docPartBody>
        <w:p w:rsidR="009B62D9" w:rsidRDefault="00282136" w:rsidP="00282136">
          <w:pPr>
            <w:pStyle w:val="FF96C143A3AE4D75A86B742491AC5AD3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8C78BC5A7326451594CB89EE2B30CB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376F56-9546-4897-973C-D40AE8F57305}"/>
      </w:docPartPr>
      <w:docPartBody>
        <w:p w:rsidR="009B62D9" w:rsidRDefault="00282136" w:rsidP="00282136">
          <w:pPr>
            <w:pStyle w:val="8C78BC5A7326451594CB89EE2B30CBF2"/>
          </w:pPr>
          <w:r>
            <w:rPr>
              <w:rStyle w:val="PlaceholderText"/>
            </w:rPr>
            <w:t>Choose an item.</w:t>
          </w:r>
        </w:p>
      </w:docPartBody>
    </w:docPart>
    <w:docPart>
      <w:docPartPr>
        <w:name w:val="2D264108B74C40E9A3CD82FB31743D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108E04-71B6-4D5A-A795-8F5A71887FBE}"/>
      </w:docPartPr>
      <w:docPartBody>
        <w:p w:rsidR="009B62D9" w:rsidRDefault="00282136" w:rsidP="00282136">
          <w:pPr>
            <w:pStyle w:val="2D264108B74C40E9A3CD82FB31743DAC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14958163596443148E7C516382AD4E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076D35-F515-4218-9802-F577C07670E7}"/>
      </w:docPartPr>
      <w:docPartBody>
        <w:p w:rsidR="009B62D9" w:rsidRDefault="00282136" w:rsidP="00282136">
          <w:pPr>
            <w:pStyle w:val="14958163596443148E7C516382AD4E4F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A46B2ECE426646CB976B1268A70491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A68C57-843B-4712-8EC8-6857C9FEA02F}"/>
      </w:docPartPr>
      <w:docPartBody>
        <w:p w:rsidR="009B62D9" w:rsidRDefault="00282136" w:rsidP="00282136">
          <w:pPr>
            <w:pStyle w:val="A46B2ECE426646CB976B1268A704913D"/>
          </w:pPr>
          <w:r w:rsidRPr="00731BDB">
            <w:rPr>
              <w:rStyle w:val="PlaceholderText"/>
            </w:rPr>
            <w:t>Choose an item.</w:t>
          </w:r>
        </w:p>
      </w:docPartBody>
    </w:docPart>
    <w:docPart>
      <w:docPartPr>
        <w:name w:val="D762C49A22994DBBAF745D9D9F476B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D76113-60A0-4717-A53E-96F74E74E63D}"/>
      </w:docPartPr>
      <w:docPartBody>
        <w:p w:rsidR="009B62D9" w:rsidRDefault="00282136" w:rsidP="00282136">
          <w:pPr>
            <w:pStyle w:val="D762C49A22994DBBAF745D9D9F476B1A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BCA6E4B56D13467AAC6E58A525EBFE2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1A8130-95EC-4683-8A7E-666F0415788B}"/>
      </w:docPartPr>
      <w:docPartBody>
        <w:p w:rsidR="009B62D9" w:rsidRDefault="00282136" w:rsidP="00282136">
          <w:pPr>
            <w:pStyle w:val="BCA6E4B56D13467AAC6E58A525EBFE2F"/>
          </w:pPr>
          <w:r w:rsidRPr="00D85B0E">
            <w:rPr>
              <w:rStyle w:val="PlaceholderText"/>
            </w:rPr>
            <w:t>Choose an item.</w:t>
          </w:r>
        </w:p>
      </w:docPartBody>
    </w:docPart>
    <w:docPart>
      <w:docPartPr>
        <w:name w:val="4A4FECF83A3B4C5CA496BFB5168E5C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65BA1-820E-4D08-AC80-D9B7D3EE900F}"/>
      </w:docPartPr>
      <w:docPartBody>
        <w:p w:rsidR="009B62D9" w:rsidRDefault="00282136" w:rsidP="00282136">
          <w:pPr>
            <w:pStyle w:val="4A4FECF83A3B4C5CA496BFB5168E5C16"/>
          </w:pPr>
          <w:r w:rsidRPr="006F4E9C">
            <w:rPr>
              <w:rStyle w:val="PlaceholderText"/>
            </w:rPr>
            <w:t>Choose an item.</w:t>
          </w:r>
        </w:p>
      </w:docPartBody>
    </w:docPart>
    <w:docPart>
      <w:docPartPr>
        <w:name w:val="6ABF399B15324479A6EFB0815235DD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45F653-1247-416F-B63F-6481708ECA87}"/>
      </w:docPartPr>
      <w:docPartBody>
        <w:p w:rsidR="009B62D9" w:rsidRDefault="00282136" w:rsidP="00282136">
          <w:pPr>
            <w:pStyle w:val="6ABF399B15324479A6EFB0815235DD07"/>
          </w:pPr>
          <w:r w:rsidRPr="006F4E9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25D"/>
    <w:rsid w:val="00240526"/>
    <w:rsid w:val="00282136"/>
    <w:rsid w:val="00283D20"/>
    <w:rsid w:val="007535A5"/>
    <w:rsid w:val="0075625D"/>
    <w:rsid w:val="009B62D9"/>
    <w:rsid w:val="00B325EE"/>
    <w:rsid w:val="00E0388A"/>
    <w:rsid w:val="00FB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82136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22EF99EA10224DEFBD73B8E3BEE03D64">
    <w:name w:val="22EF99EA10224DEFBD73B8E3BEE03D64"/>
    <w:rsid w:val="00240526"/>
    <w:rPr>
      <w:lang w:val="en-US" w:eastAsia="en-US"/>
    </w:rPr>
  </w:style>
  <w:style w:type="paragraph" w:customStyle="1" w:styleId="D0010AC13D504AC5A62D04AB657B50DF">
    <w:name w:val="D0010AC13D504AC5A62D04AB657B50DF"/>
    <w:rsid w:val="00240526"/>
    <w:rPr>
      <w:lang w:val="en-US" w:eastAsia="en-US"/>
    </w:rPr>
  </w:style>
  <w:style w:type="paragraph" w:customStyle="1" w:styleId="D31B7BC1045047B2833DAC42A4FA9190">
    <w:name w:val="D31B7BC1045047B2833DAC42A4FA9190"/>
    <w:rsid w:val="00240526"/>
    <w:rPr>
      <w:lang w:val="en-US" w:eastAsia="en-US"/>
    </w:rPr>
  </w:style>
  <w:style w:type="paragraph" w:customStyle="1" w:styleId="018AE2774AD14EE79D82B175D4BD7AD6">
    <w:name w:val="018AE2774AD14EE79D82B175D4BD7AD6"/>
    <w:rsid w:val="00240526"/>
    <w:rPr>
      <w:lang w:val="en-US" w:eastAsia="en-US"/>
    </w:rPr>
  </w:style>
  <w:style w:type="paragraph" w:customStyle="1" w:styleId="0EDE5214D7EB44DB97EB2B626D83DE68">
    <w:name w:val="0EDE5214D7EB44DB97EB2B626D83DE68"/>
    <w:rsid w:val="00240526"/>
    <w:rPr>
      <w:lang w:val="en-US" w:eastAsia="en-US"/>
    </w:rPr>
  </w:style>
  <w:style w:type="paragraph" w:customStyle="1" w:styleId="8AF3658708424E31A7A4C38F23220ABF">
    <w:name w:val="8AF3658708424E31A7A4C38F23220ABF"/>
    <w:rsid w:val="00240526"/>
    <w:rPr>
      <w:lang w:val="en-US" w:eastAsia="en-US"/>
    </w:rPr>
  </w:style>
  <w:style w:type="paragraph" w:customStyle="1" w:styleId="3F70C841D69241B5BD75BBA801AE7D5F">
    <w:name w:val="3F70C841D69241B5BD75BBA801AE7D5F"/>
    <w:rsid w:val="00240526"/>
    <w:rPr>
      <w:lang w:val="en-US" w:eastAsia="en-US"/>
    </w:rPr>
  </w:style>
  <w:style w:type="paragraph" w:customStyle="1" w:styleId="B9E4BB2ED3AF43BB8AA40966E44A7E84">
    <w:name w:val="B9E4BB2ED3AF43BB8AA40966E44A7E84"/>
    <w:rsid w:val="00240526"/>
    <w:rPr>
      <w:lang w:val="en-US" w:eastAsia="en-US"/>
    </w:rPr>
  </w:style>
  <w:style w:type="paragraph" w:customStyle="1" w:styleId="33EFF14AC5874C0891B29068ADAF2A80">
    <w:name w:val="33EFF14AC5874C0891B29068ADAF2A80"/>
    <w:rsid w:val="00240526"/>
    <w:rPr>
      <w:lang w:val="en-US" w:eastAsia="en-US"/>
    </w:rPr>
  </w:style>
  <w:style w:type="paragraph" w:customStyle="1" w:styleId="A3EE4A3EC9EF4579A2B91A0BEA5642D3">
    <w:name w:val="A3EE4A3EC9EF4579A2B91A0BEA5642D3"/>
    <w:rsid w:val="00240526"/>
    <w:rPr>
      <w:lang w:val="en-US" w:eastAsia="en-US"/>
    </w:rPr>
  </w:style>
  <w:style w:type="paragraph" w:customStyle="1" w:styleId="48A6989671EA4B0EB595878E8EB4CB14">
    <w:name w:val="48A6989671EA4B0EB595878E8EB4CB14"/>
    <w:rsid w:val="00240526"/>
    <w:rPr>
      <w:lang w:val="en-US" w:eastAsia="en-US"/>
    </w:rPr>
  </w:style>
  <w:style w:type="paragraph" w:customStyle="1" w:styleId="2CE58C00B7154905AAE088492F7391C6">
    <w:name w:val="2CE58C00B7154905AAE088492F7391C6"/>
    <w:rsid w:val="00240526"/>
    <w:rPr>
      <w:lang w:val="en-US" w:eastAsia="en-US"/>
    </w:rPr>
  </w:style>
  <w:style w:type="paragraph" w:customStyle="1" w:styleId="5126A4CA7B094D52AF60FB923D52E0EA">
    <w:name w:val="5126A4CA7B094D52AF60FB923D52E0EA"/>
    <w:rsid w:val="00240526"/>
    <w:rPr>
      <w:lang w:val="en-US" w:eastAsia="en-US"/>
    </w:rPr>
  </w:style>
  <w:style w:type="paragraph" w:customStyle="1" w:styleId="61D97A63DD524D80998D26EA2E58074B">
    <w:name w:val="61D97A63DD524D80998D26EA2E58074B"/>
    <w:rsid w:val="00240526"/>
    <w:rPr>
      <w:lang w:val="en-US" w:eastAsia="en-US"/>
    </w:rPr>
  </w:style>
  <w:style w:type="paragraph" w:customStyle="1" w:styleId="3E466A99DE684ABB9B2F4F6599AFB891">
    <w:name w:val="3E466A99DE684ABB9B2F4F6599AFB891"/>
    <w:rsid w:val="00240526"/>
    <w:rPr>
      <w:lang w:val="en-US" w:eastAsia="en-US"/>
    </w:rPr>
  </w:style>
  <w:style w:type="paragraph" w:customStyle="1" w:styleId="C58DFE52CF554601827577A426FB592C">
    <w:name w:val="C58DFE52CF554601827577A426FB592C"/>
    <w:rsid w:val="00240526"/>
    <w:rPr>
      <w:lang w:val="en-US" w:eastAsia="en-US"/>
    </w:rPr>
  </w:style>
  <w:style w:type="paragraph" w:customStyle="1" w:styleId="D419C7E6CD434046B93D604B904DBF41">
    <w:name w:val="D419C7E6CD434046B93D604B904DBF41"/>
    <w:rsid w:val="00240526"/>
    <w:rPr>
      <w:lang w:val="en-US" w:eastAsia="en-US"/>
    </w:rPr>
  </w:style>
  <w:style w:type="paragraph" w:customStyle="1" w:styleId="45F6B715154E43CB8C6FDB43D1B22BF3">
    <w:name w:val="45F6B715154E43CB8C6FDB43D1B22BF3"/>
    <w:rsid w:val="00240526"/>
    <w:rPr>
      <w:lang w:val="en-US" w:eastAsia="en-US"/>
    </w:rPr>
  </w:style>
  <w:style w:type="paragraph" w:customStyle="1" w:styleId="D0C6FEC0AA754FAC9EA0FA21597BBFB1">
    <w:name w:val="D0C6FEC0AA754FAC9EA0FA21597BBFB1"/>
    <w:rsid w:val="00240526"/>
    <w:rPr>
      <w:lang w:val="en-US" w:eastAsia="en-US"/>
    </w:rPr>
  </w:style>
  <w:style w:type="paragraph" w:customStyle="1" w:styleId="EC4A67E8DD604C4C81191279A28240A1">
    <w:name w:val="EC4A67E8DD604C4C81191279A28240A1"/>
    <w:rsid w:val="00240526"/>
    <w:rPr>
      <w:lang w:val="en-US" w:eastAsia="en-US"/>
    </w:rPr>
  </w:style>
  <w:style w:type="paragraph" w:customStyle="1" w:styleId="19BA87993C344AD8813FDE9E5C54928F">
    <w:name w:val="19BA87993C344AD8813FDE9E5C54928F"/>
    <w:rsid w:val="00240526"/>
    <w:rPr>
      <w:lang w:val="en-US" w:eastAsia="en-US"/>
    </w:rPr>
  </w:style>
  <w:style w:type="paragraph" w:customStyle="1" w:styleId="3237B7C46BC5411EA6BCBE1B7758ECF5">
    <w:name w:val="3237B7C46BC5411EA6BCBE1B7758ECF5"/>
    <w:rsid w:val="00240526"/>
    <w:rPr>
      <w:lang w:val="en-US" w:eastAsia="en-US"/>
    </w:rPr>
  </w:style>
  <w:style w:type="paragraph" w:customStyle="1" w:styleId="8B837FB94EE9432A8F9FF5C27C169251">
    <w:name w:val="8B837FB94EE9432A8F9FF5C27C169251"/>
    <w:rsid w:val="00240526"/>
    <w:rPr>
      <w:lang w:val="en-US" w:eastAsia="en-US"/>
    </w:rPr>
  </w:style>
  <w:style w:type="paragraph" w:customStyle="1" w:styleId="943D72E86231497C859A9FDE524163E7">
    <w:name w:val="943D72E86231497C859A9FDE524163E7"/>
    <w:rsid w:val="00240526"/>
    <w:rPr>
      <w:lang w:val="en-US" w:eastAsia="en-US"/>
    </w:rPr>
  </w:style>
  <w:style w:type="paragraph" w:customStyle="1" w:styleId="51DDFF8ECD564ACB93F77EE0EEB7AD1B">
    <w:name w:val="51DDFF8ECD564ACB93F77EE0EEB7AD1B"/>
    <w:rsid w:val="00240526"/>
    <w:rPr>
      <w:lang w:val="en-US" w:eastAsia="en-US"/>
    </w:rPr>
  </w:style>
  <w:style w:type="paragraph" w:customStyle="1" w:styleId="1F01DD47237640529123A29C666A4504">
    <w:name w:val="1F01DD47237640529123A29C666A4504"/>
    <w:rsid w:val="00240526"/>
    <w:rPr>
      <w:lang w:val="en-US" w:eastAsia="en-US"/>
    </w:rPr>
  </w:style>
  <w:style w:type="paragraph" w:customStyle="1" w:styleId="0F77FB46F9ED4805B8B2C5B71CF091EC">
    <w:name w:val="0F77FB46F9ED4805B8B2C5B71CF091EC"/>
    <w:rsid w:val="00240526"/>
    <w:rPr>
      <w:lang w:val="en-US" w:eastAsia="en-US"/>
    </w:rPr>
  </w:style>
  <w:style w:type="paragraph" w:customStyle="1" w:styleId="327B76193CF041DCA0FD1F38FF37534A">
    <w:name w:val="327B76193CF041DCA0FD1F38FF37534A"/>
    <w:rsid w:val="00240526"/>
    <w:rPr>
      <w:lang w:val="en-US" w:eastAsia="en-US"/>
    </w:rPr>
  </w:style>
  <w:style w:type="paragraph" w:customStyle="1" w:styleId="04AD796218B44D6C92896B8B0F2FAAED">
    <w:name w:val="04AD796218B44D6C92896B8B0F2FAAED"/>
    <w:rsid w:val="00240526"/>
    <w:rPr>
      <w:lang w:val="en-US" w:eastAsia="en-US"/>
    </w:rPr>
  </w:style>
  <w:style w:type="paragraph" w:customStyle="1" w:styleId="F46797DEECDC4E3F806920A02976DD15">
    <w:name w:val="F46797DEECDC4E3F806920A02976DD15"/>
    <w:rsid w:val="00240526"/>
    <w:rPr>
      <w:lang w:val="en-US" w:eastAsia="en-US"/>
    </w:rPr>
  </w:style>
  <w:style w:type="paragraph" w:customStyle="1" w:styleId="FD6188F64E85443DAE07E8672E3BC02E">
    <w:name w:val="FD6188F64E85443DAE07E8672E3BC02E"/>
    <w:rsid w:val="00240526"/>
    <w:rPr>
      <w:lang w:val="en-US" w:eastAsia="en-US"/>
    </w:rPr>
  </w:style>
  <w:style w:type="paragraph" w:customStyle="1" w:styleId="901BCEC6661B473E9BEDCD37E8CE6914">
    <w:name w:val="901BCEC6661B473E9BEDCD37E8CE6914"/>
    <w:rsid w:val="00240526"/>
    <w:rPr>
      <w:lang w:val="en-US" w:eastAsia="en-US"/>
    </w:rPr>
  </w:style>
  <w:style w:type="paragraph" w:customStyle="1" w:styleId="C6B9C6D5D4E041BEAD283646DB194FBE">
    <w:name w:val="C6B9C6D5D4E041BEAD283646DB194FBE"/>
    <w:rsid w:val="00240526"/>
    <w:rPr>
      <w:lang w:val="en-US" w:eastAsia="en-US"/>
    </w:rPr>
  </w:style>
  <w:style w:type="paragraph" w:customStyle="1" w:styleId="A6250AFFCE90417B86EF0AC2CF98D5B0">
    <w:name w:val="A6250AFFCE90417B86EF0AC2CF98D5B0"/>
    <w:rsid w:val="00240526"/>
    <w:rPr>
      <w:lang w:val="en-US" w:eastAsia="en-US"/>
    </w:rPr>
  </w:style>
  <w:style w:type="paragraph" w:customStyle="1" w:styleId="C9215EF22D6B4E4F8F68AA1E6AC096F2">
    <w:name w:val="C9215EF22D6B4E4F8F68AA1E6AC096F2"/>
    <w:rsid w:val="00240526"/>
    <w:rPr>
      <w:lang w:val="en-US" w:eastAsia="en-US"/>
    </w:rPr>
  </w:style>
  <w:style w:type="paragraph" w:customStyle="1" w:styleId="01219047FD6F4CF7BC75BFC38B3D3E60">
    <w:name w:val="01219047FD6F4CF7BC75BFC38B3D3E60"/>
    <w:rsid w:val="00240526"/>
    <w:rPr>
      <w:lang w:val="en-US" w:eastAsia="en-US"/>
    </w:rPr>
  </w:style>
  <w:style w:type="paragraph" w:customStyle="1" w:styleId="AD7C5342D91F4925B1011B19D2D55237">
    <w:name w:val="AD7C5342D91F4925B1011B19D2D55237"/>
    <w:rsid w:val="00240526"/>
    <w:rPr>
      <w:lang w:val="en-US" w:eastAsia="en-US"/>
    </w:rPr>
  </w:style>
  <w:style w:type="paragraph" w:customStyle="1" w:styleId="07ED8E8E9B4E42EAA1306A336C0F47FE">
    <w:name w:val="07ED8E8E9B4E42EAA1306A336C0F47FE"/>
    <w:rsid w:val="00240526"/>
    <w:rPr>
      <w:lang w:val="en-US" w:eastAsia="en-US"/>
    </w:rPr>
  </w:style>
  <w:style w:type="paragraph" w:customStyle="1" w:styleId="76894C1DFDC9453CB489A1B5FB097D65">
    <w:name w:val="76894C1DFDC9453CB489A1B5FB097D65"/>
    <w:rsid w:val="00240526"/>
    <w:rPr>
      <w:lang w:val="en-US" w:eastAsia="en-US"/>
    </w:rPr>
  </w:style>
  <w:style w:type="paragraph" w:customStyle="1" w:styleId="EBA358503E234CA1A1556E9CA726E8D3">
    <w:name w:val="EBA358503E234CA1A1556E9CA726E8D3"/>
    <w:rsid w:val="00240526"/>
    <w:rPr>
      <w:lang w:val="en-US" w:eastAsia="en-US"/>
    </w:rPr>
  </w:style>
  <w:style w:type="paragraph" w:customStyle="1" w:styleId="BE302208DFDB45FABD6A37FB86BE6BA2">
    <w:name w:val="BE302208DFDB45FABD6A37FB86BE6BA2"/>
    <w:rsid w:val="00240526"/>
    <w:rPr>
      <w:lang w:val="en-US" w:eastAsia="en-US"/>
    </w:rPr>
  </w:style>
  <w:style w:type="paragraph" w:customStyle="1" w:styleId="3CFDA035D8BB4228BA617AD88337BF15">
    <w:name w:val="3CFDA035D8BB4228BA617AD88337BF15"/>
    <w:rsid w:val="00240526"/>
    <w:rPr>
      <w:lang w:val="en-US" w:eastAsia="en-US"/>
    </w:rPr>
  </w:style>
  <w:style w:type="paragraph" w:customStyle="1" w:styleId="12E64B27E02446F09297F539C2A560BA">
    <w:name w:val="12E64B27E02446F09297F539C2A560BA"/>
    <w:rsid w:val="00240526"/>
    <w:rPr>
      <w:lang w:val="en-US" w:eastAsia="en-US"/>
    </w:rPr>
  </w:style>
  <w:style w:type="paragraph" w:customStyle="1" w:styleId="FB6CB195A218413386242F834709CF56">
    <w:name w:val="FB6CB195A218413386242F834709CF56"/>
    <w:rsid w:val="00240526"/>
    <w:rPr>
      <w:lang w:val="en-US" w:eastAsia="en-US"/>
    </w:rPr>
  </w:style>
  <w:style w:type="paragraph" w:customStyle="1" w:styleId="7858AE44AE864B718CFA95C3BD2CBA24">
    <w:name w:val="7858AE44AE864B718CFA95C3BD2CBA24"/>
    <w:rsid w:val="00240526"/>
    <w:rPr>
      <w:lang w:val="en-US" w:eastAsia="en-US"/>
    </w:rPr>
  </w:style>
  <w:style w:type="paragraph" w:customStyle="1" w:styleId="D467C4C2C38C4BDCA377562B4038301E">
    <w:name w:val="D467C4C2C38C4BDCA377562B4038301E"/>
    <w:rsid w:val="00240526"/>
    <w:rPr>
      <w:lang w:val="en-US" w:eastAsia="en-US"/>
    </w:rPr>
  </w:style>
  <w:style w:type="paragraph" w:customStyle="1" w:styleId="3D6774185F8F4CDEA3C0E99E9D939DEA">
    <w:name w:val="3D6774185F8F4CDEA3C0E99E9D939DEA"/>
    <w:rsid w:val="00240526"/>
    <w:rPr>
      <w:lang w:val="en-US" w:eastAsia="en-US"/>
    </w:rPr>
  </w:style>
  <w:style w:type="paragraph" w:customStyle="1" w:styleId="904B8BEE69CB4B5CABCC002F35DABB1E">
    <w:name w:val="904B8BEE69CB4B5CABCC002F35DABB1E"/>
    <w:rsid w:val="00240526"/>
    <w:rPr>
      <w:lang w:val="en-US" w:eastAsia="en-US"/>
    </w:rPr>
  </w:style>
  <w:style w:type="paragraph" w:customStyle="1" w:styleId="1891689AD0D643D3968C5C93A6912738">
    <w:name w:val="1891689AD0D643D3968C5C93A6912738"/>
    <w:rsid w:val="00240526"/>
    <w:rPr>
      <w:lang w:val="en-US" w:eastAsia="en-US"/>
    </w:rPr>
  </w:style>
  <w:style w:type="paragraph" w:customStyle="1" w:styleId="EDE164419DB943FB80FF94D20613FDD8">
    <w:name w:val="EDE164419DB943FB80FF94D20613FDD8"/>
    <w:rsid w:val="00240526"/>
    <w:rPr>
      <w:lang w:val="en-US" w:eastAsia="en-US"/>
    </w:rPr>
  </w:style>
  <w:style w:type="paragraph" w:customStyle="1" w:styleId="2B30AB647CD2433980E12AE994712A9C">
    <w:name w:val="2B30AB647CD2433980E12AE994712A9C"/>
    <w:rsid w:val="00240526"/>
    <w:rPr>
      <w:lang w:val="en-US" w:eastAsia="en-US"/>
    </w:rPr>
  </w:style>
  <w:style w:type="paragraph" w:customStyle="1" w:styleId="1BACBF5786624C4F9F88C03AB30463FD">
    <w:name w:val="1BACBF5786624C4F9F88C03AB30463FD"/>
    <w:rsid w:val="00240526"/>
    <w:rPr>
      <w:lang w:val="en-US" w:eastAsia="en-US"/>
    </w:rPr>
  </w:style>
  <w:style w:type="paragraph" w:customStyle="1" w:styleId="E7517AC533294FB683413181940C9A01">
    <w:name w:val="E7517AC533294FB683413181940C9A01"/>
    <w:rsid w:val="00240526"/>
    <w:rPr>
      <w:lang w:val="en-US" w:eastAsia="en-US"/>
    </w:rPr>
  </w:style>
  <w:style w:type="paragraph" w:customStyle="1" w:styleId="10C0549534C64D0FB66CA52E24BC5E67">
    <w:name w:val="10C0549534C64D0FB66CA52E24BC5E67"/>
    <w:rsid w:val="00240526"/>
    <w:rPr>
      <w:lang w:val="en-US" w:eastAsia="en-US"/>
    </w:rPr>
  </w:style>
  <w:style w:type="paragraph" w:customStyle="1" w:styleId="835993F988D84A6ABC10D5FC2B74E0F4">
    <w:name w:val="835993F988D84A6ABC10D5FC2B74E0F4"/>
    <w:rsid w:val="00240526"/>
    <w:rPr>
      <w:lang w:val="en-US" w:eastAsia="en-US"/>
    </w:rPr>
  </w:style>
  <w:style w:type="paragraph" w:customStyle="1" w:styleId="2CAE3ECC45774120AF5041F0208FDC98">
    <w:name w:val="2CAE3ECC45774120AF5041F0208FDC98"/>
    <w:rsid w:val="00240526"/>
    <w:rPr>
      <w:lang w:val="en-US" w:eastAsia="en-US"/>
    </w:rPr>
  </w:style>
  <w:style w:type="paragraph" w:customStyle="1" w:styleId="DEF71FA0BABF43ADA6C9364BFE6DEF72">
    <w:name w:val="DEF71FA0BABF43ADA6C9364BFE6DEF72"/>
    <w:rsid w:val="00240526"/>
    <w:rPr>
      <w:lang w:val="en-US" w:eastAsia="en-US"/>
    </w:rPr>
  </w:style>
  <w:style w:type="paragraph" w:customStyle="1" w:styleId="DDEBE25295214F9BAE66F190AB5D6C56">
    <w:name w:val="DDEBE25295214F9BAE66F190AB5D6C56"/>
    <w:rsid w:val="00240526"/>
    <w:rPr>
      <w:lang w:val="en-US" w:eastAsia="en-US"/>
    </w:rPr>
  </w:style>
  <w:style w:type="paragraph" w:customStyle="1" w:styleId="6D7AC2BFCC40415293A8F0E86CA56478">
    <w:name w:val="6D7AC2BFCC40415293A8F0E86CA56478"/>
    <w:rsid w:val="00240526"/>
    <w:rPr>
      <w:lang w:val="en-US" w:eastAsia="en-US"/>
    </w:rPr>
  </w:style>
  <w:style w:type="paragraph" w:customStyle="1" w:styleId="D7680684F5EE424FBDF65008D74D3F59">
    <w:name w:val="D7680684F5EE424FBDF65008D74D3F59"/>
    <w:rsid w:val="00240526"/>
    <w:rPr>
      <w:lang w:val="en-US" w:eastAsia="en-US"/>
    </w:rPr>
  </w:style>
  <w:style w:type="paragraph" w:customStyle="1" w:styleId="3EA44BA4339745DB863D66A06CF03F06">
    <w:name w:val="3EA44BA4339745DB863D66A06CF03F06"/>
    <w:rsid w:val="00240526"/>
    <w:rPr>
      <w:lang w:val="en-US" w:eastAsia="en-US"/>
    </w:rPr>
  </w:style>
  <w:style w:type="paragraph" w:customStyle="1" w:styleId="D53756606F1C487095A2AD09D35E2024">
    <w:name w:val="D53756606F1C487095A2AD09D35E2024"/>
    <w:rsid w:val="00240526"/>
    <w:rPr>
      <w:lang w:val="en-US" w:eastAsia="en-US"/>
    </w:rPr>
  </w:style>
  <w:style w:type="paragraph" w:customStyle="1" w:styleId="46467642149F44519BE39D0DEFD50A2A">
    <w:name w:val="46467642149F44519BE39D0DEFD50A2A"/>
    <w:rsid w:val="00240526"/>
    <w:rPr>
      <w:lang w:val="en-US" w:eastAsia="en-US"/>
    </w:rPr>
  </w:style>
  <w:style w:type="paragraph" w:customStyle="1" w:styleId="2D34552D54EC470BA5BAAA69E4B124D7">
    <w:name w:val="2D34552D54EC470BA5BAAA69E4B124D7"/>
    <w:rsid w:val="00240526"/>
    <w:rPr>
      <w:lang w:val="en-US" w:eastAsia="en-US"/>
    </w:rPr>
  </w:style>
  <w:style w:type="paragraph" w:customStyle="1" w:styleId="CBB06A0FC48A46B484DAA02FB9D92DE9">
    <w:name w:val="CBB06A0FC48A46B484DAA02FB9D92DE9"/>
    <w:rsid w:val="00240526"/>
    <w:rPr>
      <w:lang w:val="en-US" w:eastAsia="en-US"/>
    </w:rPr>
  </w:style>
  <w:style w:type="paragraph" w:customStyle="1" w:styleId="59D4DC0A95C0458E943148D9B1C0E18B">
    <w:name w:val="59D4DC0A95C0458E943148D9B1C0E18B"/>
    <w:rsid w:val="00240526"/>
    <w:rPr>
      <w:lang w:val="en-US" w:eastAsia="en-US"/>
    </w:rPr>
  </w:style>
  <w:style w:type="paragraph" w:customStyle="1" w:styleId="8F9AA4366EB54DEBB3D3ED9B035B8F06">
    <w:name w:val="8F9AA4366EB54DEBB3D3ED9B035B8F06"/>
    <w:rsid w:val="00240526"/>
    <w:rPr>
      <w:lang w:val="en-US" w:eastAsia="en-US"/>
    </w:rPr>
  </w:style>
  <w:style w:type="paragraph" w:customStyle="1" w:styleId="A83DEB6B4EC243588308969BA03D07D1">
    <w:name w:val="A83DEB6B4EC243588308969BA03D07D1"/>
    <w:rsid w:val="00240526"/>
    <w:rPr>
      <w:lang w:val="en-US" w:eastAsia="en-US"/>
    </w:rPr>
  </w:style>
  <w:style w:type="paragraph" w:customStyle="1" w:styleId="48A7A104B20845E5916B110F69FDC616">
    <w:name w:val="48A7A104B20845E5916B110F69FDC616"/>
    <w:rsid w:val="00240526"/>
    <w:rPr>
      <w:lang w:val="en-US" w:eastAsia="en-US"/>
    </w:rPr>
  </w:style>
  <w:style w:type="paragraph" w:customStyle="1" w:styleId="0561E237ED21415280EA5D394653535E">
    <w:name w:val="0561E237ED21415280EA5D394653535E"/>
    <w:rsid w:val="00240526"/>
    <w:rPr>
      <w:lang w:val="en-US" w:eastAsia="en-US"/>
    </w:rPr>
  </w:style>
  <w:style w:type="paragraph" w:customStyle="1" w:styleId="EC35EE947BE2477AAB7AC971D3FC4FE4">
    <w:name w:val="EC35EE947BE2477AAB7AC971D3FC4FE4"/>
    <w:rsid w:val="00240526"/>
    <w:rPr>
      <w:lang w:val="en-US" w:eastAsia="en-US"/>
    </w:rPr>
  </w:style>
  <w:style w:type="paragraph" w:customStyle="1" w:styleId="7CB5B09A68AB40EAA1F509CBD43E0702">
    <w:name w:val="7CB5B09A68AB40EAA1F509CBD43E0702"/>
    <w:rsid w:val="00240526"/>
    <w:rPr>
      <w:lang w:val="en-US" w:eastAsia="en-US"/>
    </w:rPr>
  </w:style>
  <w:style w:type="paragraph" w:customStyle="1" w:styleId="2B9B9B46A9A94D0BBC796549CA70BAC4">
    <w:name w:val="2B9B9B46A9A94D0BBC796549CA70BAC4"/>
    <w:rsid w:val="00240526"/>
    <w:rPr>
      <w:lang w:val="en-US" w:eastAsia="en-US"/>
    </w:rPr>
  </w:style>
  <w:style w:type="paragraph" w:customStyle="1" w:styleId="DB9C43CAC25443A095C599CDB61799E0">
    <w:name w:val="DB9C43CAC25443A095C599CDB61799E0"/>
    <w:rsid w:val="00240526"/>
    <w:rPr>
      <w:lang w:val="en-US" w:eastAsia="en-US"/>
    </w:rPr>
  </w:style>
  <w:style w:type="paragraph" w:customStyle="1" w:styleId="E63887911D9143B19A25CB538701AB34">
    <w:name w:val="E63887911D9143B19A25CB538701AB34"/>
    <w:rsid w:val="00240526"/>
    <w:rPr>
      <w:lang w:val="en-US" w:eastAsia="en-US"/>
    </w:rPr>
  </w:style>
  <w:style w:type="paragraph" w:customStyle="1" w:styleId="6A00CAEE4D7A498BAF3C056357FEDAA5">
    <w:name w:val="6A00CAEE4D7A498BAF3C056357FEDAA5"/>
    <w:rsid w:val="00240526"/>
    <w:rPr>
      <w:lang w:val="en-US" w:eastAsia="en-US"/>
    </w:rPr>
  </w:style>
  <w:style w:type="paragraph" w:customStyle="1" w:styleId="285CE8D1738A4CD0808043034FB9FFAA">
    <w:name w:val="285CE8D1738A4CD0808043034FB9FFAA"/>
    <w:rsid w:val="00240526"/>
    <w:rPr>
      <w:lang w:val="en-US" w:eastAsia="en-US"/>
    </w:rPr>
  </w:style>
  <w:style w:type="paragraph" w:customStyle="1" w:styleId="5CB1D2D05E9742EBA4E62437A9C9BD06">
    <w:name w:val="5CB1D2D05E9742EBA4E62437A9C9BD06"/>
    <w:rsid w:val="00240526"/>
    <w:rPr>
      <w:lang w:val="en-US" w:eastAsia="en-US"/>
    </w:rPr>
  </w:style>
  <w:style w:type="paragraph" w:customStyle="1" w:styleId="F9956C2667024C1D902B600B70B00050">
    <w:name w:val="F9956C2667024C1D902B600B70B00050"/>
    <w:rsid w:val="00240526"/>
    <w:rPr>
      <w:lang w:val="en-US" w:eastAsia="en-US"/>
    </w:rPr>
  </w:style>
  <w:style w:type="paragraph" w:customStyle="1" w:styleId="E353A9D3FC374052A755EDA31983B7DE">
    <w:name w:val="E353A9D3FC374052A755EDA31983B7DE"/>
    <w:rsid w:val="00240526"/>
    <w:rPr>
      <w:lang w:val="en-US" w:eastAsia="en-US"/>
    </w:rPr>
  </w:style>
  <w:style w:type="paragraph" w:customStyle="1" w:styleId="64B15D2AC42A45D7BF98C6E6238FEC22">
    <w:name w:val="64B15D2AC42A45D7BF98C6E6238FEC22"/>
    <w:rsid w:val="00240526"/>
    <w:rPr>
      <w:lang w:val="en-US" w:eastAsia="en-US"/>
    </w:rPr>
  </w:style>
  <w:style w:type="paragraph" w:customStyle="1" w:styleId="E03A6D2CC3BB42C68ED9495DE996CB8C">
    <w:name w:val="E03A6D2CC3BB42C68ED9495DE996CB8C"/>
    <w:rsid w:val="00240526"/>
    <w:rPr>
      <w:lang w:val="en-US" w:eastAsia="en-US"/>
    </w:rPr>
  </w:style>
  <w:style w:type="paragraph" w:customStyle="1" w:styleId="278AA8B22D6041D6BD1E3FEB47318AB4">
    <w:name w:val="278AA8B22D6041D6BD1E3FEB47318AB4"/>
    <w:rsid w:val="00240526"/>
    <w:rPr>
      <w:lang w:val="en-US" w:eastAsia="en-US"/>
    </w:rPr>
  </w:style>
  <w:style w:type="paragraph" w:customStyle="1" w:styleId="6DA1FE87066D420DB1510A8039CCC32A">
    <w:name w:val="6DA1FE87066D420DB1510A8039CCC32A"/>
    <w:rsid w:val="00240526"/>
    <w:rPr>
      <w:lang w:val="en-US" w:eastAsia="en-US"/>
    </w:rPr>
  </w:style>
  <w:style w:type="paragraph" w:customStyle="1" w:styleId="FD02746CA87F4432B2F1D56AE6E7657A">
    <w:name w:val="FD02746CA87F4432B2F1D56AE6E7657A"/>
    <w:rsid w:val="00240526"/>
    <w:rPr>
      <w:lang w:val="en-US" w:eastAsia="en-US"/>
    </w:rPr>
  </w:style>
  <w:style w:type="paragraph" w:customStyle="1" w:styleId="E61D63C744AD4D81BD6D7F5CCA1B5D6C">
    <w:name w:val="E61D63C744AD4D81BD6D7F5CCA1B5D6C"/>
    <w:rsid w:val="00240526"/>
    <w:rPr>
      <w:lang w:val="en-US" w:eastAsia="en-US"/>
    </w:rPr>
  </w:style>
  <w:style w:type="paragraph" w:customStyle="1" w:styleId="82DBD4F18C6348B4B3805A4BF20A742D">
    <w:name w:val="82DBD4F18C6348B4B3805A4BF20A742D"/>
    <w:rsid w:val="00240526"/>
    <w:rPr>
      <w:lang w:val="en-US" w:eastAsia="en-US"/>
    </w:rPr>
  </w:style>
  <w:style w:type="paragraph" w:customStyle="1" w:styleId="B7B807F5CDEA4FFB903BB04BDF9D1C66">
    <w:name w:val="B7B807F5CDEA4FFB903BB04BDF9D1C66"/>
    <w:rsid w:val="00240526"/>
    <w:rPr>
      <w:lang w:val="en-US" w:eastAsia="en-US"/>
    </w:rPr>
  </w:style>
  <w:style w:type="paragraph" w:customStyle="1" w:styleId="305A30EF9CF04EC798C0B2B9A05730AE">
    <w:name w:val="305A30EF9CF04EC798C0B2B9A05730AE"/>
    <w:rsid w:val="00240526"/>
    <w:rPr>
      <w:lang w:val="en-US" w:eastAsia="en-US"/>
    </w:rPr>
  </w:style>
  <w:style w:type="paragraph" w:customStyle="1" w:styleId="BDDBD194A8A6413CA94FCA436FC7250B">
    <w:name w:val="BDDBD194A8A6413CA94FCA436FC7250B"/>
    <w:rsid w:val="00240526"/>
    <w:rPr>
      <w:lang w:val="en-US" w:eastAsia="en-US"/>
    </w:rPr>
  </w:style>
  <w:style w:type="paragraph" w:customStyle="1" w:styleId="8E417360ABBB437093B505C81BC3825F">
    <w:name w:val="8E417360ABBB437093B505C81BC3825F"/>
    <w:rsid w:val="00240526"/>
    <w:rPr>
      <w:lang w:val="en-US" w:eastAsia="en-US"/>
    </w:rPr>
  </w:style>
  <w:style w:type="paragraph" w:customStyle="1" w:styleId="1545687BD1194D54B4A7A9411A66776B">
    <w:name w:val="1545687BD1194D54B4A7A9411A66776B"/>
    <w:rsid w:val="00240526"/>
    <w:rPr>
      <w:lang w:val="en-US" w:eastAsia="en-US"/>
    </w:rPr>
  </w:style>
  <w:style w:type="paragraph" w:customStyle="1" w:styleId="F3857ECDBF4B49A98A7B2F1CC2E53D4F">
    <w:name w:val="F3857ECDBF4B49A98A7B2F1CC2E53D4F"/>
    <w:rsid w:val="00240526"/>
    <w:rPr>
      <w:lang w:val="en-US" w:eastAsia="en-US"/>
    </w:rPr>
  </w:style>
  <w:style w:type="paragraph" w:customStyle="1" w:styleId="CDA33F6C88B243BE8C85AEC42EFB6383">
    <w:name w:val="CDA33F6C88B243BE8C85AEC42EFB6383"/>
    <w:rsid w:val="00240526"/>
    <w:rPr>
      <w:lang w:val="en-US" w:eastAsia="en-US"/>
    </w:rPr>
  </w:style>
  <w:style w:type="paragraph" w:customStyle="1" w:styleId="DA87DB0EB8D340C08134FC5C6EEDBDBC">
    <w:name w:val="DA87DB0EB8D340C08134FC5C6EEDBDBC"/>
    <w:rsid w:val="00240526"/>
    <w:rPr>
      <w:lang w:val="en-US" w:eastAsia="en-US"/>
    </w:rPr>
  </w:style>
  <w:style w:type="paragraph" w:customStyle="1" w:styleId="A75ABCB88B80469AA80D29D3F0162194">
    <w:name w:val="A75ABCB88B80469AA80D29D3F0162194"/>
    <w:rsid w:val="00240526"/>
    <w:rPr>
      <w:lang w:val="en-US" w:eastAsia="en-US"/>
    </w:rPr>
  </w:style>
  <w:style w:type="paragraph" w:customStyle="1" w:styleId="24376C600D4C442E88977C3AE183EA3C">
    <w:name w:val="24376C600D4C442E88977C3AE183EA3C"/>
    <w:rsid w:val="00240526"/>
    <w:rPr>
      <w:lang w:val="en-US" w:eastAsia="en-US"/>
    </w:rPr>
  </w:style>
  <w:style w:type="paragraph" w:customStyle="1" w:styleId="5FA3C6B45DBF4ECF8D36D887D28F9305">
    <w:name w:val="5FA3C6B45DBF4ECF8D36D887D28F9305"/>
    <w:rsid w:val="00240526"/>
    <w:rPr>
      <w:lang w:val="en-US" w:eastAsia="en-US"/>
    </w:rPr>
  </w:style>
  <w:style w:type="paragraph" w:customStyle="1" w:styleId="D4CBD92EEEDE4253A4E199336DBBA1CF">
    <w:name w:val="D4CBD92EEEDE4253A4E199336DBBA1CF"/>
    <w:rsid w:val="00240526"/>
    <w:rPr>
      <w:lang w:val="en-US" w:eastAsia="en-US"/>
    </w:rPr>
  </w:style>
  <w:style w:type="paragraph" w:customStyle="1" w:styleId="A3FA7B3E60594B1C9396CACB95457345">
    <w:name w:val="A3FA7B3E60594B1C9396CACB95457345"/>
    <w:rsid w:val="00240526"/>
    <w:rPr>
      <w:lang w:val="en-US" w:eastAsia="en-US"/>
    </w:rPr>
  </w:style>
  <w:style w:type="paragraph" w:customStyle="1" w:styleId="EF5A666911634922A2CC0BDB5280D211">
    <w:name w:val="EF5A666911634922A2CC0BDB5280D211"/>
    <w:rsid w:val="00240526"/>
    <w:rPr>
      <w:lang w:val="en-US" w:eastAsia="en-US"/>
    </w:rPr>
  </w:style>
  <w:style w:type="paragraph" w:customStyle="1" w:styleId="097A577892D54965AEEF47AADF1D1435">
    <w:name w:val="097A577892D54965AEEF47AADF1D1435"/>
    <w:rsid w:val="00240526"/>
    <w:rPr>
      <w:lang w:val="en-US" w:eastAsia="en-US"/>
    </w:rPr>
  </w:style>
  <w:style w:type="paragraph" w:customStyle="1" w:styleId="CC966A16BB1F4223BFBACCF1F1E8944F">
    <w:name w:val="CC966A16BB1F4223BFBACCF1F1E8944F"/>
    <w:rsid w:val="00240526"/>
    <w:rPr>
      <w:lang w:val="en-US" w:eastAsia="en-US"/>
    </w:rPr>
  </w:style>
  <w:style w:type="paragraph" w:customStyle="1" w:styleId="3A674D628D1547C185DAAD7F9C13C4DF">
    <w:name w:val="3A674D628D1547C185DAAD7F9C13C4DF"/>
    <w:rsid w:val="00240526"/>
    <w:rPr>
      <w:lang w:val="en-US" w:eastAsia="en-US"/>
    </w:rPr>
  </w:style>
  <w:style w:type="paragraph" w:customStyle="1" w:styleId="A8B4CCD456DC4E2081470A9B6C0C8249">
    <w:name w:val="A8B4CCD456DC4E2081470A9B6C0C8249"/>
    <w:rsid w:val="00240526"/>
    <w:rPr>
      <w:lang w:val="en-US" w:eastAsia="en-US"/>
    </w:rPr>
  </w:style>
  <w:style w:type="paragraph" w:customStyle="1" w:styleId="5FB2DF97C0AF4ABEB4DEF959B7929304">
    <w:name w:val="5FB2DF97C0AF4ABEB4DEF959B7929304"/>
    <w:rsid w:val="00240526"/>
    <w:rPr>
      <w:lang w:val="en-US" w:eastAsia="en-US"/>
    </w:rPr>
  </w:style>
  <w:style w:type="paragraph" w:customStyle="1" w:styleId="53EE8906B2724236AADCC24546DD6E86">
    <w:name w:val="53EE8906B2724236AADCC24546DD6E86"/>
    <w:rsid w:val="00240526"/>
    <w:rPr>
      <w:lang w:val="en-US" w:eastAsia="en-US"/>
    </w:rPr>
  </w:style>
  <w:style w:type="paragraph" w:customStyle="1" w:styleId="E3F9C2D438E84F659158B32D6862E013">
    <w:name w:val="E3F9C2D438E84F659158B32D6862E013"/>
    <w:rsid w:val="00240526"/>
    <w:rPr>
      <w:lang w:val="en-US" w:eastAsia="en-US"/>
    </w:rPr>
  </w:style>
  <w:style w:type="paragraph" w:customStyle="1" w:styleId="C255701073564C3C8618DA02668C0253">
    <w:name w:val="C255701073564C3C8618DA02668C0253"/>
    <w:rsid w:val="00240526"/>
    <w:rPr>
      <w:lang w:val="en-US" w:eastAsia="en-US"/>
    </w:rPr>
  </w:style>
  <w:style w:type="paragraph" w:customStyle="1" w:styleId="D8C93787A64448BD96B99D00FD50888C">
    <w:name w:val="D8C93787A64448BD96B99D00FD50888C"/>
    <w:rsid w:val="00240526"/>
    <w:rPr>
      <w:lang w:val="en-US" w:eastAsia="en-US"/>
    </w:rPr>
  </w:style>
  <w:style w:type="paragraph" w:customStyle="1" w:styleId="BD0ACB22CF6446C9A67CCDB19E24E255">
    <w:name w:val="BD0ACB22CF6446C9A67CCDB19E24E255"/>
    <w:rsid w:val="00240526"/>
    <w:rPr>
      <w:lang w:val="en-US" w:eastAsia="en-US"/>
    </w:rPr>
  </w:style>
  <w:style w:type="paragraph" w:customStyle="1" w:styleId="59346D20AA59491A917402D91D31F381">
    <w:name w:val="59346D20AA59491A917402D91D31F381"/>
    <w:rsid w:val="00240526"/>
    <w:rPr>
      <w:lang w:val="en-US" w:eastAsia="en-US"/>
    </w:rPr>
  </w:style>
  <w:style w:type="paragraph" w:customStyle="1" w:styleId="02E880049FA3451FAB684596647EDBF4">
    <w:name w:val="02E880049FA3451FAB684596647EDBF4"/>
    <w:rsid w:val="00240526"/>
    <w:rPr>
      <w:lang w:val="en-US" w:eastAsia="en-US"/>
    </w:rPr>
  </w:style>
  <w:style w:type="paragraph" w:customStyle="1" w:styleId="A33B7D9DF3374E7F9C98CA250369E572">
    <w:name w:val="A33B7D9DF3374E7F9C98CA250369E572"/>
    <w:rsid w:val="00240526"/>
    <w:rPr>
      <w:lang w:val="en-US" w:eastAsia="en-US"/>
    </w:rPr>
  </w:style>
  <w:style w:type="paragraph" w:customStyle="1" w:styleId="BD325D86CDD743F89F370908A14647B2">
    <w:name w:val="BD325D86CDD743F89F370908A14647B2"/>
    <w:rsid w:val="00240526"/>
    <w:rPr>
      <w:lang w:val="en-US" w:eastAsia="en-US"/>
    </w:rPr>
  </w:style>
  <w:style w:type="paragraph" w:customStyle="1" w:styleId="BE4CC140B18F4FEF98E11472A934B3FC">
    <w:name w:val="BE4CC140B18F4FEF98E11472A934B3FC"/>
    <w:rsid w:val="00240526"/>
    <w:rPr>
      <w:lang w:val="en-US" w:eastAsia="en-US"/>
    </w:rPr>
  </w:style>
  <w:style w:type="paragraph" w:customStyle="1" w:styleId="B3C17C51708A4214BA33F48A3FD7D455">
    <w:name w:val="B3C17C51708A4214BA33F48A3FD7D455"/>
    <w:rsid w:val="00240526"/>
    <w:rPr>
      <w:lang w:val="en-US" w:eastAsia="en-US"/>
    </w:rPr>
  </w:style>
  <w:style w:type="paragraph" w:customStyle="1" w:styleId="440D2534500F4610AD8077C2191F7E09">
    <w:name w:val="440D2534500F4610AD8077C2191F7E09"/>
    <w:rsid w:val="00240526"/>
    <w:rPr>
      <w:lang w:val="en-US" w:eastAsia="en-US"/>
    </w:rPr>
  </w:style>
  <w:style w:type="paragraph" w:customStyle="1" w:styleId="63E11CDCE8CA45889F22232EF5F00235">
    <w:name w:val="63E11CDCE8CA45889F22232EF5F00235"/>
    <w:rsid w:val="00240526"/>
    <w:rPr>
      <w:lang w:val="en-US" w:eastAsia="en-US"/>
    </w:rPr>
  </w:style>
  <w:style w:type="paragraph" w:customStyle="1" w:styleId="FEB63EECB6034867A22BB9A750486690">
    <w:name w:val="FEB63EECB6034867A22BB9A750486690"/>
    <w:rsid w:val="00240526"/>
    <w:rPr>
      <w:lang w:val="en-US" w:eastAsia="en-US"/>
    </w:rPr>
  </w:style>
  <w:style w:type="paragraph" w:customStyle="1" w:styleId="5DAEDBA3D3D746AFA3B772B66F7AE69F">
    <w:name w:val="5DAEDBA3D3D746AFA3B772B66F7AE69F"/>
    <w:rsid w:val="00240526"/>
    <w:rPr>
      <w:lang w:val="en-US" w:eastAsia="en-US"/>
    </w:rPr>
  </w:style>
  <w:style w:type="paragraph" w:customStyle="1" w:styleId="56630E69986544ECB53F6F6954883635">
    <w:name w:val="56630E69986544ECB53F6F6954883635"/>
    <w:rsid w:val="00240526"/>
    <w:rPr>
      <w:lang w:val="en-US" w:eastAsia="en-US"/>
    </w:rPr>
  </w:style>
  <w:style w:type="paragraph" w:customStyle="1" w:styleId="CFE38DBE03904081BD270077E1C3BBB8">
    <w:name w:val="CFE38DBE03904081BD270077E1C3BBB8"/>
    <w:rsid w:val="00240526"/>
    <w:rPr>
      <w:lang w:val="en-US" w:eastAsia="en-US"/>
    </w:rPr>
  </w:style>
  <w:style w:type="paragraph" w:customStyle="1" w:styleId="AFFD32C31160442DA615C6FFDDE38747">
    <w:name w:val="AFFD32C31160442DA615C6FFDDE38747"/>
    <w:rsid w:val="00240526"/>
    <w:rPr>
      <w:lang w:val="en-US" w:eastAsia="en-US"/>
    </w:rPr>
  </w:style>
  <w:style w:type="paragraph" w:customStyle="1" w:styleId="BB046C59AC2148F7923174B8B4DDA0F4">
    <w:name w:val="BB046C59AC2148F7923174B8B4DDA0F4"/>
    <w:rsid w:val="00240526"/>
    <w:rPr>
      <w:lang w:val="en-US" w:eastAsia="en-US"/>
    </w:rPr>
  </w:style>
  <w:style w:type="paragraph" w:customStyle="1" w:styleId="44C11A38040943E29C78866CDD7951F9">
    <w:name w:val="44C11A38040943E29C78866CDD7951F9"/>
    <w:rsid w:val="00240526"/>
    <w:rPr>
      <w:lang w:val="en-US" w:eastAsia="en-US"/>
    </w:rPr>
  </w:style>
  <w:style w:type="paragraph" w:customStyle="1" w:styleId="2C703E356618400DBB10B706127A54B5">
    <w:name w:val="2C703E356618400DBB10B706127A54B5"/>
    <w:rsid w:val="00240526"/>
    <w:rPr>
      <w:lang w:val="en-US" w:eastAsia="en-US"/>
    </w:rPr>
  </w:style>
  <w:style w:type="paragraph" w:customStyle="1" w:styleId="7E0459B2F2844E52AA90A195B3E6EC7F">
    <w:name w:val="7E0459B2F2844E52AA90A195B3E6EC7F"/>
    <w:rsid w:val="00240526"/>
    <w:rPr>
      <w:lang w:val="en-US" w:eastAsia="en-US"/>
    </w:rPr>
  </w:style>
  <w:style w:type="paragraph" w:customStyle="1" w:styleId="C46B593589884A4C8292C4672A7AEB7A">
    <w:name w:val="C46B593589884A4C8292C4672A7AEB7A"/>
    <w:rsid w:val="00240526"/>
    <w:rPr>
      <w:lang w:val="en-US" w:eastAsia="en-US"/>
    </w:rPr>
  </w:style>
  <w:style w:type="paragraph" w:customStyle="1" w:styleId="E9CD0C3CD7BC4AB3973C46495A26EE8B">
    <w:name w:val="E9CD0C3CD7BC4AB3973C46495A26EE8B"/>
    <w:rsid w:val="00240526"/>
    <w:rPr>
      <w:lang w:val="en-US" w:eastAsia="en-US"/>
    </w:rPr>
  </w:style>
  <w:style w:type="paragraph" w:customStyle="1" w:styleId="C453B3730B4F435FACF864840F263251">
    <w:name w:val="C453B3730B4F435FACF864840F263251"/>
    <w:rsid w:val="00240526"/>
    <w:rPr>
      <w:lang w:val="en-US" w:eastAsia="en-US"/>
    </w:rPr>
  </w:style>
  <w:style w:type="paragraph" w:customStyle="1" w:styleId="BDC66E38BBB54C52BDC611B50721EB55">
    <w:name w:val="BDC66E38BBB54C52BDC611B50721EB55"/>
    <w:rsid w:val="00240526"/>
    <w:rPr>
      <w:lang w:val="en-US" w:eastAsia="en-US"/>
    </w:rPr>
  </w:style>
  <w:style w:type="paragraph" w:customStyle="1" w:styleId="985E9ACAFFF8444B9B5A8F6F8A5A6146">
    <w:name w:val="985E9ACAFFF8444B9B5A8F6F8A5A6146"/>
    <w:rsid w:val="00240526"/>
    <w:rPr>
      <w:lang w:val="en-US" w:eastAsia="en-US"/>
    </w:rPr>
  </w:style>
  <w:style w:type="paragraph" w:customStyle="1" w:styleId="A45E642582BC4FBA8BAC2DFB6789C8FB">
    <w:name w:val="A45E642582BC4FBA8BAC2DFB6789C8FB"/>
    <w:rsid w:val="00240526"/>
    <w:rPr>
      <w:lang w:val="en-US" w:eastAsia="en-US"/>
    </w:rPr>
  </w:style>
  <w:style w:type="paragraph" w:customStyle="1" w:styleId="FA6B0B0316B348529374685B4EEC4E8C">
    <w:name w:val="FA6B0B0316B348529374685B4EEC4E8C"/>
    <w:rsid w:val="00240526"/>
    <w:rPr>
      <w:lang w:val="en-US" w:eastAsia="en-US"/>
    </w:rPr>
  </w:style>
  <w:style w:type="paragraph" w:customStyle="1" w:styleId="27CB89F6056440AA99FEDCAFBD89AD2F">
    <w:name w:val="27CB89F6056440AA99FEDCAFBD89AD2F"/>
    <w:rsid w:val="00240526"/>
    <w:rPr>
      <w:lang w:val="en-US" w:eastAsia="en-US"/>
    </w:rPr>
  </w:style>
  <w:style w:type="paragraph" w:customStyle="1" w:styleId="3D29A286E1B447388E19C68C1314B21E">
    <w:name w:val="3D29A286E1B447388E19C68C1314B21E"/>
    <w:rsid w:val="00240526"/>
    <w:rPr>
      <w:lang w:val="en-US" w:eastAsia="en-US"/>
    </w:rPr>
  </w:style>
  <w:style w:type="paragraph" w:customStyle="1" w:styleId="27AD1919E22140FCAD1A76CDB647450C">
    <w:name w:val="27AD1919E22140FCAD1A76CDB647450C"/>
    <w:rsid w:val="00240526"/>
    <w:rPr>
      <w:lang w:val="en-US" w:eastAsia="en-US"/>
    </w:rPr>
  </w:style>
  <w:style w:type="paragraph" w:customStyle="1" w:styleId="87D0E7D7267E488F83F2F818926DEC42">
    <w:name w:val="87D0E7D7267E488F83F2F818926DEC42"/>
    <w:rsid w:val="00240526"/>
    <w:rPr>
      <w:lang w:val="en-US" w:eastAsia="en-US"/>
    </w:rPr>
  </w:style>
  <w:style w:type="paragraph" w:customStyle="1" w:styleId="D8A3577C21E042FDA7C0F5EF797E46D1">
    <w:name w:val="D8A3577C21E042FDA7C0F5EF797E46D1"/>
    <w:rsid w:val="00240526"/>
    <w:rPr>
      <w:lang w:val="en-US" w:eastAsia="en-US"/>
    </w:rPr>
  </w:style>
  <w:style w:type="paragraph" w:customStyle="1" w:styleId="027B080FA2854AFC84F6BBFA2A93312B">
    <w:name w:val="027B080FA2854AFC84F6BBFA2A93312B"/>
    <w:rsid w:val="00240526"/>
    <w:rPr>
      <w:lang w:val="en-US" w:eastAsia="en-US"/>
    </w:rPr>
  </w:style>
  <w:style w:type="paragraph" w:customStyle="1" w:styleId="0129C6B46BE145FAB26CC3B4EA551518">
    <w:name w:val="0129C6B46BE145FAB26CC3B4EA551518"/>
    <w:rsid w:val="00240526"/>
    <w:rPr>
      <w:lang w:val="en-US" w:eastAsia="en-US"/>
    </w:rPr>
  </w:style>
  <w:style w:type="paragraph" w:customStyle="1" w:styleId="6E5B6031F0CF48A384B471F6B9803D59">
    <w:name w:val="6E5B6031F0CF48A384B471F6B9803D59"/>
    <w:rsid w:val="00240526"/>
    <w:rPr>
      <w:lang w:val="en-US" w:eastAsia="en-US"/>
    </w:rPr>
  </w:style>
  <w:style w:type="paragraph" w:customStyle="1" w:styleId="0C860B1989FC4E27991DF2E66B461358">
    <w:name w:val="0C860B1989FC4E27991DF2E66B461358"/>
    <w:rsid w:val="00240526"/>
    <w:rPr>
      <w:lang w:val="en-US" w:eastAsia="en-US"/>
    </w:rPr>
  </w:style>
  <w:style w:type="paragraph" w:customStyle="1" w:styleId="F6EBA99F1BA24A82A261D50E124A6CD8">
    <w:name w:val="F6EBA99F1BA24A82A261D50E124A6CD8"/>
    <w:rsid w:val="00240526"/>
    <w:rPr>
      <w:lang w:val="en-US" w:eastAsia="en-US"/>
    </w:rPr>
  </w:style>
  <w:style w:type="paragraph" w:customStyle="1" w:styleId="69D910D9BEE447439F896F11657F94FA">
    <w:name w:val="69D910D9BEE447439F896F11657F94FA"/>
    <w:rsid w:val="00240526"/>
    <w:rPr>
      <w:lang w:val="en-US" w:eastAsia="en-US"/>
    </w:rPr>
  </w:style>
  <w:style w:type="paragraph" w:customStyle="1" w:styleId="ACCEBB54A9FD408FB9F88292833FDA2F">
    <w:name w:val="ACCEBB54A9FD408FB9F88292833FDA2F"/>
    <w:rsid w:val="00240526"/>
    <w:rPr>
      <w:lang w:val="en-US" w:eastAsia="en-US"/>
    </w:rPr>
  </w:style>
  <w:style w:type="paragraph" w:customStyle="1" w:styleId="9073EA30066948B7A2382036E882AB92">
    <w:name w:val="9073EA30066948B7A2382036E882AB92"/>
    <w:rsid w:val="00240526"/>
    <w:rPr>
      <w:lang w:val="en-US" w:eastAsia="en-US"/>
    </w:rPr>
  </w:style>
  <w:style w:type="paragraph" w:customStyle="1" w:styleId="B4F67F977B5F46338BE5084968EFDA21">
    <w:name w:val="B4F67F977B5F46338BE5084968EFDA21"/>
    <w:rsid w:val="00240526"/>
    <w:rPr>
      <w:lang w:val="en-US" w:eastAsia="en-US"/>
    </w:rPr>
  </w:style>
  <w:style w:type="paragraph" w:customStyle="1" w:styleId="E90806965E4F40EE849A8CF295A2CDAD">
    <w:name w:val="E90806965E4F40EE849A8CF295A2CDAD"/>
    <w:rsid w:val="00240526"/>
    <w:rPr>
      <w:lang w:val="en-US" w:eastAsia="en-US"/>
    </w:rPr>
  </w:style>
  <w:style w:type="paragraph" w:customStyle="1" w:styleId="444A76C9D0EA48B096D00FDFD9BD52D8">
    <w:name w:val="444A76C9D0EA48B096D00FDFD9BD52D8"/>
    <w:rsid w:val="00240526"/>
    <w:rPr>
      <w:lang w:val="en-US" w:eastAsia="en-US"/>
    </w:rPr>
  </w:style>
  <w:style w:type="paragraph" w:customStyle="1" w:styleId="DA380D88CB6C4DCF82354DCCEDFD45CA">
    <w:name w:val="DA380D88CB6C4DCF82354DCCEDFD45CA"/>
    <w:rsid w:val="00240526"/>
    <w:rPr>
      <w:lang w:val="en-US" w:eastAsia="en-US"/>
    </w:rPr>
  </w:style>
  <w:style w:type="paragraph" w:customStyle="1" w:styleId="D22F26C7A7304F34971615EE810DC42E">
    <w:name w:val="D22F26C7A7304F34971615EE810DC42E"/>
    <w:rsid w:val="00240526"/>
    <w:rPr>
      <w:lang w:val="en-US" w:eastAsia="en-US"/>
    </w:rPr>
  </w:style>
  <w:style w:type="paragraph" w:customStyle="1" w:styleId="9EDB6CFA116941F4921E6B1FDA3AEBF6">
    <w:name w:val="9EDB6CFA116941F4921E6B1FDA3AEBF6"/>
    <w:rsid w:val="00240526"/>
    <w:rPr>
      <w:lang w:val="en-US" w:eastAsia="en-US"/>
    </w:rPr>
  </w:style>
  <w:style w:type="paragraph" w:customStyle="1" w:styleId="9DDF5060FAE74F65BADEE66685B6EF6F">
    <w:name w:val="9DDF5060FAE74F65BADEE66685B6EF6F"/>
    <w:rsid w:val="00240526"/>
    <w:rPr>
      <w:lang w:val="en-US" w:eastAsia="en-US"/>
    </w:rPr>
  </w:style>
  <w:style w:type="paragraph" w:customStyle="1" w:styleId="FB6A7D8728DD4350BB6205E4A3F73939">
    <w:name w:val="FB6A7D8728DD4350BB6205E4A3F73939"/>
    <w:rsid w:val="00240526"/>
    <w:rPr>
      <w:lang w:val="en-US" w:eastAsia="en-US"/>
    </w:rPr>
  </w:style>
  <w:style w:type="paragraph" w:customStyle="1" w:styleId="4E00DDBA7E904733806E78395D762E8C">
    <w:name w:val="4E00DDBA7E904733806E78395D762E8C"/>
    <w:rsid w:val="00240526"/>
    <w:rPr>
      <w:lang w:val="en-US" w:eastAsia="en-US"/>
    </w:rPr>
  </w:style>
  <w:style w:type="paragraph" w:customStyle="1" w:styleId="AAFC0D97DA5F470EB3C9A3930BB46D4E">
    <w:name w:val="AAFC0D97DA5F470EB3C9A3930BB46D4E"/>
    <w:rsid w:val="00240526"/>
    <w:rPr>
      <w:lang w:val="en-US" w:eastAsia="en-US"/>
    </w:rPr>
  </w:style>
  <w:style w:type="paragraph" w:customStyle="1" w:styleId="AB3D1643074340C3AED90A799A714193">
    <w:name w:val="AB3D1643074340C3AED90A799A714193"/>
    <w:rsid w:val="00240526"/>
    <w:rPr>
      <w:lang w:val="en-US" w:eastAsia="en-US"/>
    </w:rPr>
  </w:style>
  <w:style w:type="paragraph" w:customStyle="1" w:styleId="4738F0D6F15244E583A5B40E15D7A9EB">
    <w:name w:val="4738F0D6F15244E583A5B40E15D7A9EB"/>
    <w:rsid w:val="00240526"/>
    <w:rPr>
      <w:lang w:val="en-US" w:eastAsia="en-US"/>
    </w:rPr>
  </w:style>
  <w:style w:type="paragraph" w:customStyle="1" w:styleId="4CD983233FF14BD1BE52C732A2C865C6">
    <w:name w:val="4CD983233FF14BD1BE52C732A2C865C6"/>
    <w:rsid w:val="00240526"/>
    <w:rPr>
      <w:lang w:val="en-US" w:eastAsia="en-US"/>
    </w:rPr>
  </w:style>
  <w:style w:type="paragraph" w:customStyle="1" w:styleId="C6EBB81B171B49BC8448D55E7F620206">
    <w:name w:val="C6EBB81B171B49BC8448D55E7F620206"/>
    <w:rsid w:val="00240526"/>
    <w:rPr>
      <w:lang w:val="en-US" w:eastAsia="en-US"/>
    </w:rPr>
  </w:style>
  <w:style w:type="paragraph" w:customStyle="1" w:styleId="E2F061302D37450E85C0D56E79B3AF03">
    <w:name w:val="E2F061302D37450E85C0D56E79B3AF03"/>
    <w:rsid w:val="00240526"/>
    <w:rPr>
      <w:lang w:val="en-US" w:eastAsia="en-US"/>
    </w:rPr>
  </w:style>
  <w:style w:type="paragraph" w:customStyle="1" w:styleId="B884F146B7574E5290A49D0A8C75498C">
    <w:name w:val="B884F146B7574E5290A49D0A8C75498C"/>
    <w:rsid w:val="00240526"/>
    <w:rPr>
      <w:lang w:val="en-US" w:eastAsia="en-US"/>
    </w:rPr>
  </w:style>
  <w:style w:type="paragraph" w:customStyle="1" w:styleId="0E37CCCA55B74CB2B510E99B983E21EB">
    <w:name w:val="0E37CCCA55B74CB2B510E99B983E21EB"/>
    <w:rsid w:val="00240526"/>
    <w:rPr>
      <w:lang w:val="en-US" w:eastAsia="en-US"/>
    </w:rPr>
  </w:style>
  <w:style w:type="paragraph" w:customStyle="1" w:styleId="89FD77EA4CA0416C934D0332D6EF3ED9">
    <w:name w:val="89FD77EA4CA0416C934D0332D6EF3ED9"/>
    <w:rsid w:val="00240526"/>
    <w:rPr>
      <w:lang w:val="en-US" w:eastAsia="en-US"/>
    </w:rPr>
  </w:style>
  <w:style w:type="paragraph" w:customStyle="1" w:styleId="B80BC3E71A4B492792E169F6C8E99ED2">
    <w:name w:val="B80BC3E71A4B492792E169F6C8E99ED2"/>
    <w:rsid w:val="00240526"/>
    <w:rPr>
      <w:lang w:val="en-US" w:eastAsia="en-US"/>
    </w:rPr>
  </w:style>
  <w:style w:type="paragraph" w:customStyle="1" w:styleId="F7191DBC16DA42C4A9B06F3BA018E601">
    <w:name w:val="F7191DBC16DA42C4A9B06F3BA018E601"/>
    <w:rsid w:val="00240526"/>
    <w:rPr>
      <w:lang w:val="en-US" w:eastAsia="en-US"/>
    </w:rPr>
  </w:style>
  <w:style w:type="paragraph" w:customStyle="1" w:styleId="FEA2EAE7E1B348DB87C12CACB423E4BC">
    <w:name w:val="FEA2EAE7E1B348DB87C12CACB423E4BC"/>
    <w:rsid w:val="00240526"/>
    <w:rPr>
      <w:lang w:val="en-US" w:eastAsia="en-US"/>
    </w:rPr>
  </w:style>
  <w:style w:type="paragraph" w:customStyle="1" w:styleId="8D485745FCA6475C9B329A6B99BC7AB2">
    <w:name w:val="8D485745FCA6475C9B329A6B99BC7AB2"/>
    <w:rsid w:val="00240526"/>
    <w:rPr>
      <w:lang w:val="en-US" w:eastAsia="en-US"/>
    </w:rPr>
  </w:style>
  <w:style w:type="paragraph" w:customStyle="1" w:styleId="EC58C9E5F8C34F90A10D05F558D0DAB1">
    <w:name w:val="EC58C9E5F8C34F90A10D05F558D0DAB1"/>
    <w:rsid w:val="00240526"/>
    <w:rPr>
      <w:lang w:val="en-US" w:eastAsia="en-US"/>
    </w:rPr>
  </w:style>
  <w:style w:type="paragraph" w:customStyle="1" w:styleId="9B20D33B71D64FC7AE46614C35F1D8C8">
    <w:name w:val="9B20D33B71D64FC7AE46614C35F1D8C8"/>
    <w:rsid w:val="00240526"/>
    <w:rPr>
      <w:lang w:val="en-US" w:eastAsia="en-US"/>
    </w:rPr>
  </w:style>
  <w:style w:type="paragraph" w:customStyle="1" w:styleId="76DD4F569FEF434C82A423030DD3EB28">
    <w:name w:val="76DD4F569FEF434C82A423030DD3EB28"/>
    <w:rsid w:val="00240526"/>
    <w:rPr>
      <w:lang w:val="en-US" w:eastAsia="en-US"/>
    </w:rPr>
  </w:style>
  <w:style w:type="paragraph" w:customStyle="1" w:styleId="2A52F3BABB8649808519A96C14DA45D3">
    <w:name w:val="2A52F3BABB8649808519A96C14DA45D3"/>
    <w:rsid w:val="00240526"/>
    <w:rPr>
      <w:lang w:val="en-US" w:eastAsia="en-US"/>
    </w:rPr>
  </w:style>
  <w:style w:type="paragraph" w:customStyle="1" w:styleId="B12201C4631C4DF7BB4972CB1B6CEA76">
    <w:name w:val="B12201C4631C4DF7BB4972CB1B6CEA76"/>
    <w:rsid w:val="00240526"/>
    <w:rPr>
      <w:lang w:val="en-US" w:eastAsia="en-US"/>
    </w:rPr>
  </w:style>
  <w:style w:type="paragraph" w:customStyle="1" w:styleId="C8630F021D854055BF57024FEB00681F">
    <w:name w:val="C8630F021D854055BF57024FEB00681F"/>
    <w:rsid w:val="00240526"/>
    <w:rPr>
      <w:lang w:val="en-US" w:eastAsia="en-US"/>
    </w:rPr>
  </w:style>
  <w:style w:type="paragraph" w:customStyle="1" w:styleId="DC2A4A218D9842DD92BF1318D7A1BE22">
    <w:name w:val="DC2A4A218D9842DD92BF1318D7A1BE22"/>
    <w:rsid w:val="00240526"/>
    <w:rPr>
      <w:lang w:val="en-US" w:eastAsia="en-US"/>
    </w:rPr>
  </w:style>
  <w:style w:type="paragraph" w:customStyle="1" w:styleId="8920E9C1938040C0AA80CDA73881FBB3">
    <w:name w:val="8920E9C1938040C0AA80CDA73881FBB3"/>
    <w:rsid w:val="00240526"/>
    <w:rPr>
      <w:lang w:val="en-US" w:eastAsia="en-US"/>
    </w:rPr>
  </w:style>
  <w:style w:type="paragraph" w:customStyle="1" w:styleId="2B616F4C2377421C973AA8713D468DB6">
    <w:name w:val="2B616F4C2377421C973AA8713D468DB6"/>
    <w:rsid w:val="00240526"/>
    <w:rPr>
      <w:lang w:val="en-US" w:eastAsia="en-US"/>
    </w:rPr>
  </w:style>
  <w:style w:type="paragraph" w:customStyle="1" w:styleId="7035E127D52C4ECCA1B504FE4CE3C321">
    <w:name w:val="7035E127D52C4ECCA1B504FE4CE3C321"/>
    <w:rsid w:val="00240526"/>
    <w:rPr>
      <w:lang w:val="en-US" w:eastAsia="en-US"/>
    </w:rPr>
  </w:style>
  <w:style w:type="paragraph" w:customStyle="1" w:styleId="BFDD1AE4E0E3452A9D1946960D33148E">
    <w:name w:val="BFDD1AE4E0E3452A9D1946960D33148E"/>
    <w:rsid w:val="00240526"/>
    <w:rPr>
      <w:lang w:val="en-US" w:eastAsia="en-US"/>
    </w:rPr>
  </w:style>
  <w:style w:type="paragraph" w:customStyle="1" w:styleId="D0AFA296D1154FD8934999B5E45F02C7">
    <w:name w:val="D0AFA296D1154FD8934999B5E45F02C7"/>
    <w:rsid w:val="00240526"/>
    <w:rPr>
      <w:lang w:val="en-US" w:eastAsia="en-US"/>
    </w:rPr>
  </w:style>
  <w:style w:type="paragraph" w:customStyle="1" w:styleId="C589E717372B4BBAA8FD2F5B19CB8D0A">
    <w:name w:val="C589E717372B4BBAA8FD2F5B19CB8D0A"/>
    <w:rsid w:val="00240526"/>
    <w:rPr>
      <w:lang w:val="en-US" w:eastAsia="en-US"/>
    </w:rPr>
  </w:style>
  <w:style w:type="paragraph" w:customStyle="1" w:styleId="C5984F8ABD224AC0AC783B9C95781D7F">
    <w:name w:val="C5984F8ABD224AC0AC783B9C95781D7F"/>
    <w:rsid w:val="00240526"/>
    <w:rPr>
      <w:lang w:val="en-US" w:eastAsia="en-US"/>
    </w:rPr>
  </w:style>
  <w:style w:type="paragraph" w:customStyle="1" w:styleId="733F9962B44F43A9ADA09AAC354EA97F">
    <w:name w:val="733F9962B44F43A9ADA09AAC354EA97F"/>
    <w:rsid w:val="00240526"/>
    <w:rPr>
      <w:lang w:val="en-US" w:eastAsia="en-US"/>
    </w:rPr>
  </w:style>
  <w:style w:type="paragraph" w:customStyle="1" w:styleId="235F87FFD8C54E41BD34713A92A8640B">
    <w:name w:val="235F87FFD8C54E41BD34713A92A8640B"/>
    <w:rsid w:val="00240526"/>
    <w:rPr>
      <w:lang w:val="en-US" w:eastAsia="en-US"/>
    </w:rPr>
  </w:style>
  <w:style w:type="paragraph" w:customStyle="1" w:styleId="DE53E254CD4F4A619168031B541DD1D1">
    <w:name w:val="DE53E254CD4F4A619168031B541DD1D1"/>
    <w:rsid w:val="00240526"/>
    <w:rPr>
      <w:lang w:val="en-US" w:eastAsia="en-US"/>
    </w:rPr>
  </w:style>
  <w:style w:type="paragraph" w:customStyle="1" w:styleId="5DA0D9E6AD9F41A1B80F9FCCD0DA2177">
    <w:name w:val="5DA0D9E6AD9F41A1B80F9FCCD0DA2177"/>
    <w:rsid w:val="00240526"/>
    <w:rPr>
      <w:lang w:val="en-US" w:eastAsia="en-US"/>
    </w:rPr>
  </w:style>
  <w:style w:type="paragraph" w:customStyle="1" w:styleId="4D7A2EA24CFC41E4B600D28CF208A374">
    <w:name w:val="4D7A2EA24CFC41E4B600D28CF208A374"/>
    <w:rsid w:val="00240526"/>
    <w:rPr>
      <w:lang w:val="en-US" w:eastAsia="en-US"/>
    </w:rPr>
  </w:style>
  <w:style w:type="paragraph" w:customStyle="1" w:styleId="4FF8D6C0EA2C4184B4C056077E589A79">
    <w:name w:val="4FF8D6C0EA2C4184B4C056077E589A79"/>
    <w:rsid w:val="00240526"/>
    <w:rPr>
      <w:lang w:val="en-US" w:eastAsia="en-US"/>
    </w:rPr>
  </w:style>
  <w:style w:type="paragraph" w:customStyle="1" w:styleId="725D38D5213E4E18B901CFA1FCFA0B77">
    <w:name w:val="725D38D5213E4E18B901CFA1FCFA0B77"/>
    <w:rsid w:val="00240526"/>
    <w:rPr>
      <w:lang w:val="en-US" w:eastAsia="en-US"/>
    </w:rPr>
  </w:style>
  <w:style w:type="paragraph" w:customStyle="1" w:styleId="6D9747FF5115482087E54C2EE1EBCAEC">
    <w:name w:val="6D9747FF5115482087E54C2EE1EBCAEC"/>
    <w:rsid w:val="00240526"/>
    <w:rPr>
      <w:lang w:val="en-US" w:eastAsia="en-US"/>
    </w:rPr>
  </w:style>
  <w:style w:type="paragraph" w:customStyle="1" w:styleId="F9947E150F234E0F8B8E49CF649AF557">
    <w:name w:val="F9947E150F234E0F8B8E49CF649AF557"/>
    <w:rsid w:val="00240526"/>
    <w:rPr>
      <w:lang w:val="en-US" w:eastAsia="en-US"/>
    </w:rPr>
  </w:style>
  <w:style w:type="paragraph" w:customStyle="1" w:styleId="124A2E266C8E4C3D8AE51C2EDA4AAEEF">
    <w:name w:val="124A2E266C8E4C3D8AE51C2EDA4AAEEF"/>
    <w:rsid w:val="00240526"/>
    <w:rPr>
      <w:lang w:val="en-US" w:eastAsia="en-US"/>
    </w:rPr>
  </w:style>
  <w:style w:type="paragraph" w:customStyle="1" w:styleId="916A5FD0398949C0A4120291EF9045F9">
    <w:name w:val="916A5FD0398949C0A4120291EF9045F9"/>
    <w:rsid w:val="00240526"/>
    <w:rPr>
      <w:lang w:val="en-US" w:eastAsia="en-US"/>
    </w:rPr>
  </w:style>
  <w:style w:type="paragraph" w:customStyle="1" w:styleId="75B1C1BB44D14727912E352FB83F36FE">
    <w:name w:val="75B1C1BB44D14727912E352FB83F36FE"/>
    <w:rsid w:val="00240526"/>
    <w:rPr>
      <w:lang w:val="en-US" w:eastAsia="en-US"/>
    </w:rPr>
  </w:style>
  <w:style w:type="paragraph" w:customStyle="1" w:styleId="B00CCC6852E94A609E6A6E863CD94BCA">
    <w:name w:val="B00CCC6852E94A609E6A6E863CD94BCA"/>
    <w:rsid w:val="00240526"/>
    <w:rPr>
      <w:lang w:val="en-US" w:eastAsia="en-US"/>
    </w:rPr>
  </w:style>
  <w:style w:type="paragraph" w:customStyle="1" w:styleId="B3DEB05E269F407A946F0E2126FB029E">
    <w:name w:val="B3DEB05E269F407A946F0E2126FB029E"/>
    <w:rsid w:val="00240526"/>
    <w:rPr>
      <w:lang w:val="en-US" w:eastAsia="en-US"/>
    </w:rPr>
  </w:style>
  <w:style w:type="paragraph" w:customStyle="1" w:styleId="21EA7936E3204AD89CDAC3E1433B43BD">
    <w:name w:val="21EA7936E3204AD89CDAC3E1433B43BD"/>
    <w:rsid w:val="00240526"/>
    <w:rPr>
      <w:lang w:val="en-US" w:eastAsia="en-US"/>
    </w:rPr>
  </w:style>
  <w:style w:type="paragraph" w:customStyle="1" w:styleId="1869429EB4694EFFAA6CB6A9AC1961CF">
    <w:name w:val="1869429EB4694EFFAA6CB6A9AC1961CF"/>
    <w:rsid w:val="00240526"/>
    <w:rPr>
      <w:lang w:val="en-US" w:eastAsia="en-US"/>
    </w:rPr>
  </w:style>
  <w:style w:type="paragraph" w:customStyle="1" w:styleId="42A79CE2625944369EBBF262AD775B54">
    <w:name w:val="42A79CE2625944369EBBF262AD775B54"/>
    <w:rsid w:val="00240526"/>
    <w:rPr>
      <w:lang w:val="en-US" w:eastAsia="en-US"/>
    </w:rPr>
  </w:style>
  <w:style w:type="paragraph" w:customStyle="1" w:styleId="FD1739BA8CF04E788A1975BA036B052B">
    <w:name w:val="FD1739BA8CF04E788A1975BA036B052B"/>
    <w:rsid w:val="00240526"/>
    <w:rPr>
      <w:lang w:val="en-US" w:eastAsia="en-US"/>
    </w:rPr>
  </w:style>
  <w:style w:type="paragraph" w:customStyle="1" w:styleId="7A1F838FF9B44DE1B17EBF8DA42960F6">
    <w:name w:val="7A1F838FF9B44DE1B17EBF8DA42960F6"/>
    <w:rsid w:val="00240526"/>
    <w:rPr>
      <w:lang w:val="en-US" w:eastAsia="en-US"/>
    </w:rPr>
  </w:style>
  <w:style w:type="paragraph" w:customStyle="1" w:styleId="C76215C999B049C7BE1339F03B170ACB">
    <w:name w:val="C76215C999B049C7BE1339F03B170ACB"/>
    <w:rsid w:val="00240526"/>
    <w:rPr>
      <w:lang w:val="en-US" w:eastAsia="en-US"/>
    </w:rPr>
  </w:style>
  <w:style w:type="paragraph" w:customStyle="1" w:styleId="3CBDCBF4843E4D7B9BA205514A412C12">
    <w:name w:val="3CBDCBF4843E4D7B9BA205514A412C12"/>
    <w:rsid w:val="00240526"/>
    <w:rPr>
      <w:lang w:val="en-US" w:eastAsia="en-US"/>
    </w:rPr>
  </w:style>
  <w:style w:type="paragraph" w:customStyle="1" w:styleId="1A70E37CF1AD48D3AB7D8672FD9382D2">
    <w:name w:val="1A70E37CF1AD48D3AB7D8672FD9382D2"/>
    <w:rsid w:val="00240526"/>
    <w:rPr>
      <w:lang w:val="en-US" w:eastAsia="en-US"/>
    </w:rPr>
  </w:style>
  <w:style w:type="paragraph" w:customStyle="1" w:styleId="A04558EA6E2E4A7398EAFD20D26F10A8">
    <w:name w:val="A04558EA6E2E4A7398EAFD20D26F10A8"/>
    <w:rsid w:val="00240526"/>
    <w:rPr>
      <w:lang w:val="en-US" w:eastAsia="en-US"/>
    </w:rPr>
  </w:style>
  <w:style w:type="paragraph" w:customStyle="1" w:styleId="7D27C6A1784B4F31A2380706C93FDA15">
    <w:name w:val="7D27C6A1784B4F31A2380706C93FDA15"/>
    <w:rsid w:val="00240526"/>
    <w:rPr>
      <w:lang w:val="en-US" w:eastAsia="en-US"/>
    </w:rPr>
  </w:style>
  <w:style w:type="paragraph" w:customStyle="1" w:styleId="A38CC6837B944F2E83A7C4A53B5F04DA">
    <w:name w:val="A38CC6837B944F2E83A7C4A53B5F04DA"/>
    <w:rsid w:val="00240526"/>
    <w:rPr>
      <w:lang w:val="en-US" w:eastAsia="en-US"/>
    </w:rPr>
  </w:style>
  <w:style w:type="paragraph" w:customStyle="1" w:styleId="A741C0A86D0346A5B24CA3C2AF698957">
    <w:name w:val="A741C0A86D0346A5B24CA3C2AF698957"/>
    <w:rsid w:val="00240526"/>
    <w:rPr>
      <w:lang w:val="en-US" w:eastAsia="en-US"/>
    </w:rPr>
  </w:style>
  <w:style w:type="paragraph" w:customStyle="1" w:styleId="BAA390BD0F4146BD815AAFF09FA59E82">
    <w:name w:val="BAA390BD0F4146BD815AAFF09FA59E82"/>
    <w:rsid w:val="00240526"/>
    <w:rPr>
      <w:lang w:val="en-US" w:eastAsia="en-US"/>
    </w:rPr>
  </w:style>
  <w:style w:type="paragraph" w:customStyle="1" w:styleId="1BD51864465C4C5B8C1E4883356F3CB9">
    <w:name w:val="1BD51864465C4C5B8C1E4883356F3CB9"/>
    <w:rsid w:val="00240526"/>
    <w:rPr>
      <w:lang w:val="en-US" w:eastAsia="en-US"/>
    </w:rPr>
  </w:style>
  <w:style w:type="paragraph" w:customStyle="1" w:styleId="8496D9E4C0B0463AAD637D20E739530E">
    <w:name w:val="8496D9E4C0B0463AAD637D20E739530E"/>
    <w:rsid w:val="00240526"/>
    <w:rPr>
      <w:lang w:val="en-US" w:eastAsia="en-US"/>
    </w:rPr>
  </w:style>
  <w:style w:type="paragraph" w:customStyle="1" w:styleId="6A19D67C4DD848A38F15875E7D012DDE">
    <w:name w:val="6A19D67C4DD848A38F15875E7D012DDE"/>
    <w:rsid w:val="00240526"/>
    <w:rPr>
      <w:lang w:val="en-US" w:eastAsia="en-US"/>
    </w:rPr>
  </w:style>
  <w:style w:type="paragraph" w:customStyle="1" w:styleId="FE6F764DE2D1493D867C5CE023C740DE">
    <w:name w:val="FE6F764DE2D1493D867C5CE023C740DE"/>
    <w:rsid w:val="007535A5"/>
    <w:rPr>
      <w:lang w:val="en-US" w:eastAsia="en-US"/>
    </w:rPr>
  </w:style>
  <w:style w:type="paragraph" w:customStyle="1" w:styleId="FE03B6528FDA4A4BABB9D29753505645">
    <w:name w:val="FE03B6528FDA4A4BABB9D29753505645"/>
    <w:rsid w:val="007535A5"/>
    <w:rPr>
      <w:lang w:val="en-US" w:eastAsia="en-US"/>
    </w:rPr>
  </w:style>
  <w:style w:type="paragraph" w:customStyle="1" w:styleId="C3121123154145F6A8519F7E22C55A29">
    <w:name w:val="C3121123154145F6A8519F7E22C55A29"/>
    <w:rsid w:val="007535A5"/>
    <w:rPr>
      <w:lang w:val="en-US" w:eastAsia="en-US"/>
    </w:rPr>
  </w:style>
  <w:style w:type="paragraph" w:customStyle="1" w:styleId="DC09274A6E7E45C58EC411C49B5C278B">
    <w:name w:val="DC09274A6E7E45C58EC411C49B5C278B"/>
    <w:rsid w:val="007535A5"/>
    <w:rPr>
      <w:lang w:val="en-US" w:eastAsia="en-US"/>
    </w:rPr>
  </w:style>
  <w:style w:type="paragraph" w:customStyle="1" w:styleId="C93B42FA741A491AB51A3C16145F943D">
    <w:name w:val="C93B42FA741A491AB51A3C16145F943D"/>
    <w:rsid w:val="007535A5"/>
    <w:rPr>
      <w:lang w:val="en-US" w:eastAsia="en-US"/>
    </w:rPr>
  </w:style>
  <w:style w:type="paragraph" w:customStyle="1" w:styleId="1BE29EC54B7E48CCBEF41ACF32EEDFDD">
    <w:name w:val="1BE29EC54B7E48CCBEF41ACF32EEDFDD"/>
    <w:rsid w:val="007535A5"/>
    <w:rPr>
      <w:lang w:val="en-US" w:eastAsia="en-US"/>
    </w:rPr>
  </w:style>
  <w:style w:type="paragraph" w:customStyle="1" w:styleId="80999238C2494309A204D70624362D52">
    <w:name w:val="80999238C2494309A204D70624362D52"/>
    <w:rsid w:val="007535A5"/>
    <w:rPr>
      <w:lang w:val="en-US" w:eastAsia="en-US"/>
    </w:rPr>
  </w:style>
  <w:style w:type="paragraph" w:customStyle="1" w:styleId="412B0827D7864B609BE6BBC87CACA4C9">
    <w:name w:val="412B0827D7864B609BE6BBC87CACA4C9"/>
    <w:rsid w:val="007535A5"/>
    <w:rPr>
      <w:lang w:val="en-US" w:eastAsia="en-US"/>
    </w:rPr>
  </w:style>
  <w:style w:type="paragraph" w:customStyle="1" w:styleId="7E4B121698204697B7EE6119B76505AE">
    <w:name w:val="7E4B121698204697B7EE6119B76505AE"/>
    <w:rsid w:val="007535A5"/>
    <w:rPr>
      <w:lang w:val="en-US" w:eastAsia="en-US"/>
    </w:rPr>
  </w:style>
  <w:style w:type="paragraph" w:customStyle="1" w:styleId="671C363E4D694A3CB6F174A28EE2C301">
    <w:name w:val="671C363E4D694A3CB6F174A28EE2C301"/>
    <w:rsid w:val="007535A5"/>
    <w:rPr>
      <w:lang w:val="en-US" w:eastAsia="en-US"/>
    </w:rPr>
  </w:style>
  <w:style w:type="paragraph" w:customStyle="1" w:styleId="3AD0F027FBE54163B3FB6CC7A0BC269E">
    <w:name w:val="3AD0F027FBE54163B3FB6CC7A0BC269E"/>
    <w:rsid w:val="007535A5"/>
    <w:rPr>
      <w:lang w:val="en-US" w:eastAsia="en-US"/>
    </w:rPr>
  </w:style>
  <w:style w:type="paragraph" w:customStyle="1" w:styleId="BC7DF6EFD62D451AAF13248B8C8CA7D5">
    <w:name w:val="BC7DF6EFD62D451AAF13248B8C8CA7D5"/>
    <w:rsid w:val="007535A5"/>
    <w:rPr>
      <w:lang w:val="en-US" w:eastAsia="en-US"/>
    </w:rPr>
  </w:style>
  <w:style w:type="paragraph" w:customStyle="1" w:styleId="9AE151FF562449D49F083B5C4DD056FD">
    <w:name w:val="9AE151FF562449D49F083B5C4DD056FD"/>
    <w:rsid w:val="007535A5"/>
    <w:rPr>
      <w:lang w:val="en-US" w:eastAsia="en-US"/>
    </w:rPr>
  </w:style>
  <w:style w:type="paragraph" w:customStyle="1" w:styleId="A82AC5A041FF4465A8641553A4725280">
    <w:name w:val="A82AC5A041FF4465A8641553A4725280"/>
    <w:rsid w:val="007535A5"/>
    <w:rPr>
      <w:lang w:val="en-US" w:eastAsia="en-US"/>
    </w:rPr>
  </w:style>
  <w:style w:type="paragraph" w:customStyle="1" w:styleId="62B0B633DA6D4C5CB890B0903EE8249D">
    <w:name w:val="62B0B633DA6D4C5CB890B0903EE8249D"/>
    <w:rsid w:val="007535A5"/>
    <w:rPr>
      <w:lang w:val="en-US" w:eastAsia="en-US"/>
    </w:rPr>
  </w:style>
  <w:style w:type="paragraph" w:customStyle="1" w:styleId="5A0DF06113B34EB8A7D5CA2C7A3857E4">
    <w:name w:val="5A0DF06113B34EB8A7D5CA2C7A3857E4"/>
    <w:rsid w:val="007535A5"/>
    <w:rPr>
      <w:lang w:val="en-US" w:eastAsia="en-US"/>
    </w:rPr>
  </w:style>
  <w:style w:type="paragraph" w:customStyle="1" w:styleId="F5C3A9C8D9CB4C0CB0DB3526D2C9514B">
    <w:name w:val="F5C3A9C8D9CB4C0CB0DB3526D2C9514B"/>
    <w:rsid w:val="007535A5"/>
    <w:rPr>
      <w:lang w:val="en-US" w:eastAsia="en-US"/>
    </w:rPr>
  </w:style>
  <w:style w:type="paragraph" w:customStyle="1" w:styleId="40A4A891C9C243CFB12857088F431084">
    <w:name w:val="40A4A891C9C243CFB12857088F431084"/>
    <w:rsid w:val="007535A5"/>
    <w:rPr>
      <w:lang w:val="en-US" w:eastAsia="en-US"/>
    </w:rPr>
  </w:style>
  <w:style w:type="paragraph" w:customStyle="1" w:styleId="D91F5A94C7134D7AAC456FE038A8695C">
    <w:name w:val="D91F5A94C7134D7AAC456FE038A8695C"/>
    <w:rsid w:val="007535A5"/>
    <w:rPr>
      <w:lang w:val="en-US" w:eastAsia="en-US"/>
    </w:rPr>
  </w:style>
  <w:style w:type="paragraph" w:customStyle="1" w:styleId="74BF5DF2F6124C4C85BC99B350BC0E65">
    <w:name w:val="74BF5DF2F6124C4C85BC99B350BC0E65"/>
    <w:rsid w:val="007535A5"/>
    <w:rPr>
      <w:lang w:val="en-US" w:eastAsia="en-US"/>
    </w:rPr>
  </w:style>
  <w:style w:type="paragraph" w:customStyle="1" w:styleId="49223282E12A4A85B5F304E26D246BE1">
    <w:name w:val="49223282E12A4A85B5F304E26D246BE1"/>
    <w:rsid w:val="007535A5"/>
    <w:rPr>
      <w:lang w:val="en-US" w:eastAsia="en-US"/>
    </w:rPr>
  </w:style>
  <w:style w:type="paragraph" w:customStyle="1" w:styleId="26C16012FEF444BEB9393604B272BDAA">
    <w:name w:val="26C16012FEF444BEB9393604B272BDAA"/>
    <w:rsid w:val="007535A5"/>
    <w:rPr>
      <w:lang w:val="en-US" w:eastAsia="en-US"/>
    </w:rPr>
  </w:style>
  <w:style w:type="paragraph" w:customStyle="1" w:styleId="09F6D13B49D94EFE993765BF91D601A0">
    <w:name w:val="09F6D13B49D94EFE993765BF91D601A0"/>
    <w:rsid w:val="007535A5"/>
    <w:rPr>
      <w:lang w:val="en-US" w:eastAsia="en-US"/>
    </w:rPr>
  </w:style>
  <w:style w:type="paragraph" w:customStyle="1" w:styleId="CE15AA5A80B046C3BF8B5DDD04940DE5">
    <w:name w:val="CE15AA5A80B046C3BF8B5DDD04940DE5"/>
    <w:rsid w:val="007535A5"/>
    <w:rPr>
      <w:lang w:val="en-US" w:eastAsia="en-US"/>
    </w:rPr>
  </w:style>
  <w:style w:type="paragraph" w:customStyle="1" w:styleId="30DF3DF8D36B4BE89D1DEC3A268AF5CA">
    <w:name w:val="30DF3DF8D36B4BE89D1DEC3A268AF5CA"/>
    <w:rsid w:val="007535A5"/>
    <w:rPr>
      <w:lang w:val="en-US" w:eastAsia="en-US"/>
    </w:rPr>
  </w:style>
  <w:style w:type="paragraph" w:customStyle="1" w:styleId="75A1B29EC12243998B8F4A1A696CCBAC">
    <w:name w:val="75A1B29EC12243998B8F4A1A696CCBAC"/>
    <w:rsid w:val="007535A5"/>
    <w:rPr>
      <w:lang w:val="en-US" w:eastAsia="en-US"/>
    </w:rPr>
  </w:style>
  <w:style w:type="paragraph" w:customStyle="1" w:styleId="0CBDB9662CBD43929D17DFF3723B175B">
    <w:name w:val="0CBDB9662CBD43929D17DFF3723B175B"/>
    <w:rsid w:val="007535A5"/>
    <w:rPr>
      <w:lang w:val="en-US" w:eastAsia="en-US"/>
    </w:rPr>
  </w:style>
  <w:style w:type="paragraph" w:customStyle="1" w:styleId="BC19759172B64EF2A01D98D256CA7836">
    <w:name w:val="BC19759172B64EF2A01D98D256CA7836"/>
    <w:rsid w:val="007535A5"/>
    <w:rPr>
      <w:lang w:val="en-US" w:eastAsia="en-US"/>
    </w:rPr>
  </w:style>
  <w:style w:type="paragraph" w:customStyle="1" w:styleId="76C6AB71A99742C4A466497CF5C499B2">
    <w:name w:val="76C6AB71A99742C4A466497CF5C499B2"/>
    <w:rsid w:val="007535A5"/>
    <w:rPr>
      <w:lang w:val="en-US" w:eastAsia="en-US"/>
    </w:rPr>
  </w:style>
  <w:style w:type="paragraph" w:customStyle="1" w:styleId="4DC2FA034B904930955F34106E6E535C">
    <w:name w:val="4DC2FA034B904930955F34106E6E535C"/>
    <w:rsid w:val="007535A5"/>
    <w:rPr>
      <w:lang w:val="en-US" w:eastAsia="en-US"/>
    </w:rPr>
  </w:style>
  <w:style w:type="paragraph" w:customStyle="1" w:styleId="7A324261C403418287C9CFC8A5164E32">
    <w:name w:val="7A324261C403418287C9CFC8A5164E32"/>
    <w:rsid w:val="007535A5"/>
    <w:rPr>
      <w:lang w:val="en-US" w:eastAsia="en-US"/>
    </w:rPr>
  </w:style>
  <w:style w:type="paragraph" w:customStyle="1" w:styleId="E63FD7CD5B0E469786CD6A3F97C01216">
    <w:name w:val="E63FD7CD5B0E469786CD6A3F97C01216"/>
    <w:rsid w:val="007535A5"/>
    <w:rPr>
      <w:lang w:val="en-US" w:eastAsia="en-US"/>
    </w:rPr>
  </w:style>
  <w:style w:type="paragraph" w:customStyle="1" w:styleId="91E1993B844541E28CBC7097E4B7A449">
    <w:name w:val="91E1993B844541E28CBC7097E4B7A449"/>
    <w:rsid w:val="007535A5"/>
    <w:rPr>
      <w:lang w:val="en-US" w:eastAsia="en-US"/>
    </w:rPr>
  </w:style>
  <w:style w:type="paragraph" w:customStyle="1" w:styleId="F6011EB8DB254BD0BF9FE56909C8C147">
    <w:name w:val="F6011EB8DB254BD0BF9FE56909C8C147"/>
    <w:rsid w:val="007535A5"/>
    <w:rPr>
      <w:lang w:val="en-US" w:eastAsia="en-US"/>
    </w:rPr>
  </w:style>
  <w:style w:type="paragraph" w:customStyle="1" w:styleId="F22DFCBEA3D242FEBC7E10F1E0CB10BF">
    <w:name w:val="F22DFCBEA3D242FEBC7E10F1E0CB10BF"/>
    <w:rsid w:val="007535A5"/>
    <w:rPr>
      <w:lang w:val="en-US" w:eastAsia="en-US"/>
    </w:rPr>
  </w:style>
  <w:style w:type="paragraph" w:customStyle="1" w:styleId="79E3B5913D8D4E7EACBCFC31C017511E">
    <w:name w:val="79E3B5913D8D4E7EACBCFC31C017511E"/>
    <w:rsid w:val="007535A5"/>
    <w:rPr>
      <w:lang w:val="en-US" w:eastAsia="en-US"/>
    </w:rPr>
  </w:style>
  <w:style w:type="paragraph" w:customStyle="1" w:styleId="36582738C510461EAC208F44D2BC7DE5">
    <w:name w:val="36582738C510461EAC208F44D2BC7DE5"/>
    <w:rsid w:val="007535A5"/>
    <w:rPr>
      <w:lang w:val="en-US" w:eastAsia="en-US"/>
    </w:rPr>
  </w:style>
  <w:style w:type="paragraph" w:customStyle="1" w:styleId="D54B06E49EE04AB3BBBCA3077932D571">
    <w:name w:val="D54B06E49EE04AB3BBBCA3077932D571"/>
    <w:rsid w:val="007535A5"/>
    <w:rPr>
      <w:lang w:val="en-US" w:eastAsia="en-US"/>
    </w:rPr>
  </w:style>
  <w:style w:type="paragraph" w:customStyle="1" w:styleId="0EABA6E8BE66459FB6EA9761360FA751">
    <w:name w:val="0EABA6E8BE66459FB6EA9761360FA751"/>
    <w:rsid w:val="007535A5"/>
    <w:rPr>
      <w:lang w:val="en-US" w:eastAsia="en-US"/>
    </w:rPr>
  </w:style>
  <w:style w:type="paragraph" w:customStyle="1" w:styleId="08653C53A47E4E3D9F4957021696B385">
    <w:name w:val="08653C53A47E4E3D9F4957021696B385"/>
    <w:rsid w:val="007535A5"/>
    <w:rPr>
      <w:lang w:val="en-US" w:eastAsia="en-US"/>
    </w:rPr>
  </w:style>
  <w:style w:type="paragraph" w:customStyle="1" w:styleId="BD9B370F50A14AC2BDB8E9B329F3F5B5">
    <w:name w:val="BD9B370F50A14AC2BDB8E9B329F3F5B5"/>
    <w:rsid w:val="007535A5"/>
    <w:rPr>
      <w:lang w:val="en-US" w:eastAsia="en-US"/>
    </w:rPr>
  </w:style>
  <w:style w:type="paragraph" w:customStyle="1" w:styleId="7153BBB58EF646F4B1F36A29D07417B8">
    <w:name w:val="7153BBB58EF646F4B1F36A29D07417B8"/>
    <w:rsid w:val="007535A5"/>
    <w:rPr>
      <w:lang w:val="en-US" w:eastAsia="en-US"/>
    </w:rPr>
  </w:style>
  <w:style w:type="paragraph" w:customStyle="1" w:styleId="F0C483053081454A9FCD90FD31496518">
    <w:name w:val="F0C483053081454A9FCD90FD31496518"/>
    <w:rsid w:val="007535A5"/>
    <w:rPr>
      <w:lang w:val="en-US" w:eastAsia="en-US"/>
    </w:rPr>
  </w:style>
  <w:style w:type="paragraph" w:customStyle="1" w:styleId="DC7B170AB25F4AA38011E95F22212D2D">
    <w:name w:val="DC7B170AB25F4AA38011E95F22212D2D"/>
    <w:rsid w:val="007535A5"/>
    <w:rPr>
      <w:lang w:val="en-US" w:eastAsia="en-US"/>
    </w:rPr>
  </w:style>
  <w:style w:type="paragraph" w:customStyle="1" w:styleId="84624DEC11584A8FB9DAF4FCBEC2D627">
    <w:name w:val="84624DEC11584A8FB9DAF4FCBEC2D627"/>
    <w:rsid w:val="007535A5"/>
    <w:rPr>
      <w:lang w:val="en-US" w:eastAsia="en-US"/>
    </w:rPr>
  </w:style>
  <w:style w:type="paragraph" w:customStyle="1" w:styleId="B2453C198E634A59AE1B48C8CE331769">
    <w:name w:val="B2453C198E634A59AE1B48C8CE331769"/>
    <w:rsid w:val="007535A5"/>
    <w:rPr>
      <w:lang w:val="en-US" w:eastAsia="en-US"/>
    </w:rPr>
  </w:style>
  <w:style w:type="paragraph" w:customStyle="1" w:styleId="80B61F0096DF4CCE87239F0BD7547C8B">
    <w:name w:val="80B61F0096DF4CCE87239F0BD7547C8B"/>
    <w:rsid w:val="007535A5"/>
    <w:rPr>
      <w:lang w:val="en-US" w:eastAsia="en-US"/>
    </w:rPr>
  </w:style>
  <w:style w:type="paragraph" w:customStyle="1" w:styleId="92711CB1764443DDB85222074F9DF673">
    <w:name w:val="92711CB1764443DDB85222074F9DF673"/>
    <w:rsid w:val="007535A5"/>
    <w:rPr>
      <w:lang w:val="en-US" w:eastAsia="en-US"/>
    </w:rPr>
  </w:style>
  <w:style w:type="paragraph" w:customStyle="1" w:styleId="72EACA701E1F42E9AA0C6A92B87ADAD1">
    <w:name w:val="72EACA701E1F42E9AA0C6A92B87ADAD1"/>
    <w:rsid w:val="007535A5"/>
    <w:rPr>
      <w:lang w:val="en-US" w:eastAsia="en-US"/>
    </w:rPr>
  </w:style>
  <w:style w:type="paragraph" w:customStyle="1" w:styleId="5971B16F9F3E4534A3B0181AEBA96CFF">
    <w:name w:val="5971B16F9F3E4534A3B0181AEBA96CFF"/>
    <w:rsid w:val="007535A5"/>
    <w:rPr>
      <w:lang w:val="en-US" w:eastAsia="en-US"/>
    </w:rPr>
  </w:style>
  <w:style w:type="paragraph" w:customStyle="1" w:styleId="CF047972CD0C498FA1C9557FAF61EF68">
    <w:name w:val="CF047972CD0C498FA1C9557FAF61EF68"/>
    <w:rsid w:val="007535A5"/>
    <w:rPr>
      <w:lang w:val="en-US" w:eastAsia="en-US"/>
    </w:rPr>
  </w:style>
  <w:style w:type="paragraph" w:customStyle="1" w:styleId="5B7310A6B4CC426FBC5B5D0B76C95211">
    <w:name w:val="5B7310A6B4CC426FBC5B5D0B76C95211"/>
    <w:rsid w:val="007535A5"/>
    <w:rPr>
      <w:lang w:val="en-US" w:eastAsia="en-US"/>
    </w:rPr>
  </w:style>
  <w:style w:type="paragraph" w:customStyle="1" w:styleId="BF507A6EE92443959A0D7C22712C92AC">
    <w:name w:val="BF507A6EE92443959A0D7C22712C92AC"/>
    <w:rsid w:val="007535A5"/>
    <w:rPr>
      <w:lang w:val="en-US" w:eastAsia="en-US"/>
    </w:rPr>
  </w:style>
  <w:style w:type="paragraph" w:customStyle="1" w:styleId="A15A01F7545F4FF6989BAAC350F95F2A">
    <w:name w:val="A15A01F7545F4FF6989BAAC350F95F2A"/>
    <w:rsid w:val="007535A5"/>
    <w:rPr>
      <w:lang w:val="en-US" w:eastAsia="en-US"/>
    </w:rPr>
  </w:style>
  <w:style w:type="paragraph" w:customStyle="1" w:styleId="2D00878AD5354AD58DCF27103330690D">
    <w:name w:val="2D00878AD5354AD58DCF27103330690D"/>
    <w:rsid w:val="007535A5"/>
    <w:rPr>
      <w:lang w:val="en-US" w:eastAsia="en-US"/>
    </w:rPr>
  </w:style>
  <w:style w:type="paragraph" w:customStyle="1" w:styleId="19EE61588470447C8ABA532CD15CC362">
    <w:name w:val="19EE61588470447C8ABA532CD15CC362"/>
    <w:rsid w:val="007535A5"/>
    <w:rPr>
      <w:lang w:val="en-US" w:eastAsia="en-US"/>
    </w:rPr>
  </w:style>
  <w:style w:type="paragraph" w:customStyle="1" w:styleId="2598902377204E9CA7F4B094451D3752">
    <w:name w:val="2598902377204E9CA7F4B094451D3752"/>
    <w:rsid w:val="007535A5"/>
    <w:rPr>
      <w:lang w:val="en-US" w:eastAsia="en-US"/>
    </w:rPr>
  </w:style>
  <w:style w:type="paragraph" w:customStyle="1" w:styleId="6B883F29D19E4AF9A4EF4937AF8684BB">
    <w:name w:val="6B883F29D19E4AF9A4EF4937AF8684BB"/>
    <w:rsid w:val="007535A5"/>
    <w:rPr>
      <w:lang w:val="en-US" w:eastAsia="en-US"/>
    </w:rPr>
  </w:style>
  <w:style w:type="paragraph" w:customStyle="1" w:styleId="1969A863D6D0437D92B7430A9E01B813">
    <w:name w:val="1969A863D6D0437D92B7430A9E01B813"/>
    <w:rsid w:val="007535A5"/>
    <w:rPr>
      <w:lang w:val="en-US" w:eastAsia="en-US"/>
    </w:rPr>
  </w:style>
  <w:style w:type="paragraph" w:customStyle="1" w:styleId="48FA22DFA10A439C98104010E621F7D8">
    <w:name w:val="48FA22DFA10A439C98104010E621F7D8"/>
    <w:rsid w:val="007535A5"/>
    <w:rPr>
      <w:lang w:val="en-US" w:eastAsia="en-US"/>
    </w:rPr>
  </w:style>
  <w:style w:type="paragraph" w:customStyle="1" w:styleId="6DBE9A7DFBB84CAD89D064952353C1B0">
    <w:name w:val="6DBE9A7DFBB84CAD89D064952353C1B0"/>
    <w:rsid w:val="007535A5"/>
    <w:rPr>
      <w:lang w:val="en-US" w:eastAsia="en-US"/>
    </w:rPr>
  </w:style>
  <w:style w:type="paragraph" w:customStyle="1" w:styleId="C5A367539E5A48568F331F92581362EE">
    <w:name w:val="C5A367539E5A48568F331F92581362EE"/>
    <w:rsid w:val="007535A5"/>
    <w:rPr>
      <w:lang w:val="en-US" w:eastAsia="en-US"/>
    </w:rPr>
  </w:style>
  <w:style w:type="paragraph" w:customStyle="1" w:styleId="1E4D6AC940E14D40966873B53026F406">
    <w:name w:val="1E4D6AC940E14D40966873B53026F406"/>
    <w:rsid w:val="007535A5"/>
    <w:rPr>
      <w:lang w:val="en-US" w:eastAsia="en-US"/>
    </w:rPr>
  </w:style>
  <w:style w:type="paragraph" w:customStyle="1" w:styleId="A9501B6135F24F5C8B1161E63E406E11">
    <w:name w:val="A9501B6135F24F5C8B1161E63E406E11"/>
    <w:rsid w:val="007535A5"/>
    <w:rPr>
      <w:lang w:val="en-US" w:eastAsia="en-US"/>
    </w:rPr>
  </w:style>
  <w:style w:type="paragraph" w:customStyle="1" w:styleId="C658A772425A47208EE66509863AFBB1">
    <w:name w:val="C658A772425A47208EE66509863AFBB1"/>
    <w:rsid w:val="007535A5"/>
    <w:rPr>
      <w:lang w:val="en-US" w:eastAsia="en-US"/>
    </w:rPr>
  </w:style>
  <w:style w:type="paragraph" w:customStyle="1" w:styleId="92E48CCCBA6740BAA45AE16F1CF94BC0">
    <w:name w:val="92E48CCCBA6740BAA45AE16F1CF94BC0"/>
    <w:rsid w:val="007535A5"/>
    <w:rPr>
      <w:lang w:val="en-US" w:eastAsia="en-US"/>
    </w:rPr>
  </w:style>
  <w:style w:type="paragraph" w:customStyle="1" w:styleId="21DB4519FF494D088CE1BED621930900">
    <w:name w:val="21DB4519FF494D088CE1BED621930900"/>
    <w:rsid w:val="007535A5"/>
    <w:rPr>
      <w:lang w:val="en-US" w:eastAsia="en-US"/>
    </w:rPr>
  </w:style>
  <w:style w:type="paragraph" w:customStyle="1" w:styleId="925DB9D836D249289ADED86D928D38E8">
    <w:name w:val="925DB9D836D249289ADED86D928D38E8"/>
    <w:rsid w:val="007535A5"/>
    <w:rPr>
      <w:lang w:val="en-US" w:eastAsia="en-US"/>
    </w:rPr>
  </w:style>
  <w:style w:type="paragraph" w:customStyle="1" w:styleId="4351FB8225AC439A8107B7FB6D0A8FFD">
    <w:name w:val="4351FB8225AC439A8107B7FB6D0A8FFD"/>
    <w:rsid w:val="007535A5"/>
    <w:rPr>
      <w:lang w:val="en-US" w:eastAsia="en-US"/>
    </w:rPr>
  </w:style>
  <w:style w:type="paragraph" w:customStyle="1" w:styleId="F124BBB7908743F4B9E748C7681ED609">
    <w:name w:val="F124BBB7908743F4B9E748C7681ED609"/>
    <w:rsid w:val="007535A5"/>
    <w:rPr>
      <w:lang w:val="en-US" w:eastAsia="en-US"/>
    </w:rPr>
  </w:style>
  <w:style w:type="paragraph" w:customStyle="1" w:styleId="C463E9CFF7F7414681977D4B2F3E58B5">
    <w:name w:val="C463E9CFF7F7414681977D4B2F3E58B5"/>
    <w:rsid w:val="007535A5"/>
    <w:rPr>
      <w:lang w:val="en-US" w:eastAsia="en-US"/>
    </w:rPr>
  </w:style>
  <w:style w:type="paragraph" w:customStyle="1" w:styleId="447F79FB03684AC1BB1CF78A1AB63639">
    <w:name w:val="447F79FB03684AC1BB1CF78A1AB63639"/>
    <w:rsid w:val="007535A5"/>
    <w:rPr>
      <w:lang w:val="en-US" w:eastAsia="en-US"/>
    </w:rPr>
  </w:style>
  <w:style w:type="paragraph" w:customStyle="1" w:styleId="AFE7A6870B6F408AA4DC0EF2B4F7F643">
    <w:name w:val="AFE7A6870B6F408AA4DC0EF2B4F7F643"/>
    <w:rsid w:val="007535A5"/>
    <w:rPr>
      <w:lang w:val="en-US" w:eastAsia="en-US"/>
    </w:rPr>
  </w:style>
  <w:style w:type="paragraph" w:customStyle="1" w:styleId="815671B91466427EAE60D687A1553D73">
    <w:name w:val="815671B91466427EAE60D687A1553D73"/>
    <w:rsid w:val="007535A5"/>
    <w:rPr>
      <w:lang w:val="en-US" w:eastAsia="en-US"/>
    </w:rPr>
  </w:style>
  <w:style w:type="paragraph" w:customStyle="1" w:styleId="876F1D9AC7AC41ECAFC232BAF68E0B34">
    <w:name w:val="876F1D9AC7AC41ECAFC232BAF68E0B34"/>
    <w:rsid w:val="007535A5"/>
    <w:rPr>
      <w:lang w:val="en-US" w:eastAsia="en-US"/>
    </w:rPr>
  </w:style>
  <w:style w:type="paragraph" w:customStyle="1" w:styleId="9EE0F5BE2BEB4353AFBFCDE92E83C1EF">
    <w:name w:val="9EE0F5BE2BEB4353AFBFCDE92E83C1EF"/>
    <w:rsid w:val="007535A5"/>
    <w:rPr>
      <w:lang w:val="en-US" w:eastAsia="en-US"/>
    </w:rPr>
  </w:style>
  <w:style w:type="paragraph" w:customStyle="1" w:styleId="620A6E8B35C943F7BD600F872482E82B">
    <w:name w:val="620A6E8B35C943F7BD600F872482E82B"/>
    <w:rsid w:val="007535A5"/>
    <w:rPr>
      <w:lang w:val="en-US" w:eastAsia="en-US"/>
    </w:rPr>
  </w:style>
  <w:style w:type="paragraph" w:customStyle="1" w:styleId="10F04A0FA84044D3BC8119BDA3570B54">
    <w:name w:val="10F04A0FA84044D3BC8119BDA3570B54"/>
    <w:rsid w:val="007535A5"/>
    <w:rPr>
      <w:lang w:val="en-US" w:eastAsia="en-US"/>
    </w:rPr>
  </w:style>
  <w:style w:type="paragraph" w:customStyle="1" w:styleId="8C785527CC0D41E68A65D3A8C57F6763">
    <w:name w:val="8C785527CC0D41E68A65D3A8C57F6763"/>
    <w:rsid w:val="007535A5"/>
    <w:rPr>
      <w:lang w:val="en-US" w:eastAsia="en-US"/>
    </w:rPr>
  </w:style>
  <w:style w:type="paragraph" w:customStyle="1" w:styleId="D09330F361FD42A3B51CDAC33E8E1099">
    <w:name w:val="D09330F361FD42A3B51CDAC33E8E1099"/>
    <w:rsid w:val="007535A5"/>
    <w:rPr>
      <w:lang w:val="en-US" w:eastAsia="en-US"/>
    </w:rPr>
  </w:style>
  <w:style w:type="paragraph" w:customStyle="1" w:styleId="566070CA0797403D80454BFCBC6371CB">
    <w:name w:val="566070CA0797403D80454BFCBC6371CB"/>
    <w:rsid w:val="007535A5"/>
    <w:rPr>
      <w:lang w:val="en-US" w:eastAsia="en-US"/>
    </w:rPr>
  </w:style>
  <w:style w:type="paragraph" w:customStyle="1" w:styleId="97572770C15C4533B4FE026949B5FF0C">
    <w:name w:val="97572770C15C4533B4FE026949B5FF0C"/>
    <w:rsid w:val="007535A5"/>
    <w:rPr>
      <w:lang w:val="en-US" w:eastAsia="en-US"/>
    </w:rPr>
  </w:style>
  <w:style w:type="paragraph" w:customStyle="1" w:styleId="48E59EDA0EF842BAB7184BFB706E9559">
    <w:name w:val="48E59EDA0EF842BAB7184BFB706E9559"/>
    <w:rsid w:val="007535A5"/>
    <w:rPr>
      <w:lang w:val="en-US" w:eastAsia="en-US"/>
    </w:rPr>
  </w:style>
  <w:style w:type="paragraph" w:customStyle="1" w:styleId="DDC031AF77294DC4814B464906BAE547">
    <w:name w:val="DDC031AF77294DC4814B464906BAE547"/>
    <w:rsid w:val="007535A5"/>
    <w:rPr>
      <w:lang w:val="en-US" w:eastAsia="en-US"/>
    </w:rPr>
  </w:style>
  <w:style w:type="paragraph" w:customStyle="1" w:styleId="9FCBE78D2F484AF0AA6C0C324687F8AD">
    <w:name w:val="9FCBE78D2F484AF0AA6C0C324687F8AD"/>
    <w:rsid w:val="007535A5"/>
    <w:rPr>
      <w:lang w:val="en-US" w:eastAsia="en-US"/>
    </w:rPr>
  </w:style>
  <w:style w:type="paragraph" w:customStyle="1" w:styleId="CA7D134E26004E3D8478E234005CB426">
    <w:name w:val="CA7D134E26004E3D8478E234005CB426"/>
    <w:rsid w:val="007535A5"/>
    <w:rPr>
      <w:lang w:val="en-US" w:eastAsia="en-US"/>
    </w:rPr>
  </w:style>
  <w:style w:type="paragraph" w:customStyle="1" w:styleId="A426071B7C164EACA55867DF4F2438D5">
    <w:name w:val="A426071B7C164EACA55867DF4F2438D5"/>
    <w:rsid w:val="007535A5"/>
    <w:rPr>
      <w:lang w:val="en-US" w:eastAsia="en-US"/>
    </w:rPr>
  </w:style>
  <w:style w:type="paragraph" w:customStyle="1" w:styleId="BF7B5C41BF5144F283395D460A9F0051">
    <w:name w:val="BF7B5C41BF5144F283395D460A9F0051"/>
    <w:rsid w:val="007535A5"/>
    <w:rPr>
      <w:lang w:val="en-US" w:eastAsia="en-US"/>
    </w:rPr>
  </w:style>
  <w:style w:type="paragraph" w:customStyle="1" w:styleId="B95DF411787B4B1BA43E4BB2D853FE02">
    <w:name w:val="B95DF411787B4B1BA43E4BB2D853FE02"/>
    <w:rsid w:val="007535A5"/>
    <w:rPr>
      <w:lang w:val="en-US" w:eastAsia="en-US"/>
    </w:rPr>
  </w:style>
  <w:style w:type="paragraph" w:customStyle="1" w:styleId="59396F2BBCE3447D966D32778562001E">
    <w:name w:val="59396F2BBCE3447D966D32778562001E"/>
    <w:rsid w:val="007535A5"/>
    <w:rPr>
      <w:lang w:val="en-US" w:eastAsia="en-US"/>
    </w:rPr>
  </w:style>
  <w:style w:type="paragraph" w:customStyle="1" w:styleId="9C5D9D416D334B64A980500B1234141C">
    <w:name w:val="9C5D9D416D334B64A980500B1234141C"/>
    <w:rsid w:val="007535A5"/>
    <w:rPr>
      <w:lang w:val="en-US" w:eastAsia="en-US"/>
    </w:rPr>
  </w:style>
  <w:style w:type="paragraph" w:customStyle="1" w:styleId="104B0649491A4F0BB887DFBDDAEB546B">
    <w:name w:val="104B0649491A4F0BB887DFBDDAEB546B"/>
    <w:rsid w:val="007535A5"/>
    <w:rPr>
      <w:lang w:val="en-US" w:eastAsia="en-US"/>
    </w:rPr>
  </w:style>
  <w:style w:type="paragraph" w:customStyle="1" w:styleId="1E1CA519E8EB4C5CB7035CD58E8BA9D5">
    <w:name w:val="1E1CA519E8EB4C5CB7035CD58E8BA9D5"/>
    <w:rsid w:val="007535A5"/>
    <w:rPr>
      <w:lang w:val="en-US" w:eastAsia="en-US"/>
    </w:rPr>
  </w:style>
  <w:style w:type="paragraph" w:customStyle="1" w:styleId="81C328B0BE9941C1A9807AFECDDB81CB">
    <w:name w:val="81C328B0BE9941C1A9807AFECDDB81CB"/>
    <w:rsid w:val="007535A5"/>
    <w:rPr>
      <w:lang w:val="en-US" w:eastAsia="en-US"/>
    </w:rPr>
  </w:style>
  <w:style w:type="paragraph" w:customStyle="1" w:styleId="9BC6C3E4B2E041AA82385975F2F0F1C9">
    <w:name w:val="9BC6C3E4B2E041AA82385975F2F0F1C9"/>
    <w:rsid w:val="007535A5"/>
    <w:rPr>
      <w:lang w:val="en-US" w:eastAsia="en-US"/>
    </w:rPr>
  </w:style>
  <w:style w:type="paragraph" w:customStyle="1" w:styleId="1EF5637933B144719FB6E3D29A3AEDE3">
    <w:name w:val="1EF5637933B144719FB6E3D29A3AEDE3"/>
    <w:rsid w:val="007535A5"/>
    <w:rPr>
      <w:lang w:val="en-US" w:eastAsia="en-US"/>
    </w:rPr>
  </w:style>
  <w:style w:type="paragraph" w:customStyle="1" w:styleId="30DFB407F84745B4BBD1B90D88540681">
    <w:name w:val="30DFB407F84745B4BBD1B90D88540681"/>
    <w:rsid w:val="007535A5"/>
    <w:rPr>
      <w:lang w:val="en-US" w:eastAsia="en-US"/>
    </w:rPr>
  </w:style>
  <w:style w:type="paragraph" w:customStyle="1" w:styleId="533F83D1127E404CA9471762CD3A606C">
    <w:name w:val="533F83D1127E404CA9471762CD3A606C"/>
    <w:rsid w:val="007535A5"/>
    <w:rPr>
      <w:lang w:val="en-US" w:eastAsia="en-US"/>
    </w:rPr>
  </w:style>
  <w:style w:type="paragraph" w:customStyle="1" w:styleId="825608B4E7B14FA99DC3F9DF45E3E6F6">
    <w:name w:val="825608B4E7B14FA99DC3F9DF45E3E6F6"/>
    <w:rsid w:val="007535A5"/>
    <w:rPr>
      <w:lang w:val="en-US" w:eastAsia="en-US"/>
    </w:rPr>
  </w:style>
  <w:style w:type="paragraph" w:customStyle="1" w:styleId="183B0C3893CD484483A2991333AF9F89">
    <w:name w:val="183B0C3893CD484483A2991333AF9F89"/>
    <w:rsid w:val="007535A5"/>
    <w:rPr>
      <w:lang w:val="en-US" w:eastAsia="en-US"/>
    </w:rPr>
  </w:style>
  <w:style w:type="paragraph" w:customStyle="1" w:styleId="4B566CC530E748E7A6665C09E076A7F7">
    <w:name w:val="4B566CC530E748E7A6665C09E076A7F7"/>
    <w:rsid w:val="007535A5"/>
    <w:rPr>
      <w:lang w:val="en-US" w:eastAsia="en-US"/>
    </w:rPr>
  </w:style>
  <w:style w:type="paragraph" w:customStyle="1" w:styleId="5DFCAD151FEA4A16AD04C3B60CA6E607">
    <w:name w:val="5DFCAD151FEA4A16AD04C3B60CA6E607"/>
    <w:rsid w:val="007535A5"/>
    <w:rPr>
      <w:lang w:val="en-US" w:eastAsia="en-US"/>
    </w:rPr>
  </w:style>
  <w:style w:type="paragraph" w:customStyle="1" w:styleId="EF0493972AF3445DAA58608F3CCB7720">
    <w:name w:val="EF0493972AF3445DAA58608F3CCB7720"/>
    <w:rsid w:val="007535A5"/>
    <w:rPr>
      <w:lang w:val="en-US" w:eastAsia="en-US"/>
    </w:rPr>
  </w:style>
  <w:style w:type="paragraph" w:customStyle="1" w:styleId="05ECFB076A8A486F9B5D87EE1FA00E9A">
    <w:name w:val="05ECFB076A8A486F9B5D87EE1FA00E9A"/>
    <w:rsid w:val="007535A5"/>
    <w:rPr>
      <w:lang w:val="en-US" w:eastAsia="en-US"/>
    </w:rPr>
  </w:style>
  <w:style w:type="paragraph" w:customStyle="1" w:styleId="6FE6600229AE434AA5E74B86F009DB69">
    <w:name w:val="6FE6600229AE434AA5E74B86F009DB69"/>
    <w:rsid w:val="007535A5"/>
    <w:rPr>
      <w:lang w:val="en-US" w:eastAsia="en-US"/>
    </w:rPr>
  </w:style>
  <w:style w:type="paragraph" w:customStyle="1" w:styleId="226B297A05F94D03B8577FD295E45DC7">
    <w:name w:val="226B297A05F94D03B8577FD295E45DC7"/>
    <w:rsid w:val="007535A5"/>
    <w:rPr>
      <w:lang w:val="en-US" w:eastAsia="en-US"/>
    </w:rPr>
  </w:style>
  <w:style w:type="paragraph" w:customStyle="1" w:styleId="1A6846FC82F947DC9FDE00C985A80485">
    <w:name w:val="1A6846FC82F947DC9FDE00C985A80485"/>
    <w:rsid w:val="007535A5"/>
    <w:rPr>
      <w:lang w:val="en-US" w:eastAsia="en-US"/>
    </w:rPr>
  </w:style>
  <w:style w:type="paragraph" w:customStyle="1" w:styleId="7A63DCD3D7A141DCAFEBFF23B6BEEFCB">
    <w:name w:val="7A63DCD3D7A141DCAFEBFF23B6BEEFCB"/>
    <w:rsid w:val="007535A5"/>
    <w:rPr>
      <w:lang w:val="en-US" w:eastAsia="en-US"/>
    </w:rPr>
  </w:style>
  <w:style w:type="paragraph" w:customStyle="1" w:styleId="9415D33A80DA4CF180857778CD8334E5">
    <w:name w:val="9415D33A80DA4CF180857778CD8334E5"/>
    <w:rsid w:val="007535A5"/>
    <w:rPr>
      <w:lang w:val="en-US" w:eastAsia="en-US"/>
    </w:rPr>
  </w:style>
  <w:style w:type="paragraph" w:customStyle="1" w:styleId="55ED7030EA20422BADA50B98158BCFDF">
    <w:name w:val="55ED7030EA20422BADA50B98158BCFDF"/>
    <w:rsid w:val="007535A5"/>
    <w:rPr>
      <w:lang w:val="en-US" w:eastAsia="en-US"/>
    </w:rPr>
  </w:style>
  <w:style w:type="paragraph" w:customStyle="1" w:styleId="25766F10F5B54EC3B0F34A9017CADC97">
    <w:name w:val="25766F10F5B54EC3B0F34A9017CADC97"/>
    <w:rsid w:val="007535A5"/>
    <w:rPr>
      <w:lang w:val="en-US" w:eastAsia="en-US"/>
    </w:rPr>
  </w:style>
  <w:style w:type="paragraph" w:customStyle="1" w:styleId="9800074CDF2243BABE83B5249A3E5D15">
    <w:name w:val="9800074CDF2243BABE83B5249A3E5D15"/>
    <w:rsid w:val="007535A5"/>
    <w:rPr>
      <w:lang w:val="en-US" w:eastAsia="en-US"/>
    </w:rPr>
  </w:style>
  <w:style w:type="paragraph" w:customStyle="1" w:styleId="65BCF748752442C1A408DB1446F80F05">
    <w:name w:val="65BCF748752442C1A408DB1446F80F05"/>
    <w:rsid w:val="007535A5"/>
    <w:rPr>
      <w:lang w:val="en-US" w:eastAsia="en-US"/>
    </w:rPr>
  </w:style>
  <w:style w:type="paragraph" w:customStyle="1" w:styleId="A1FA98EF50424160ACAEECCD06F41D28">
    <w:name w:val="A1FA98EF50424160ACAEECCD06F41D28"/>
    <w:rsid w:val="007535A5"/>
    <w:rPr>
      <w:lang w:val="en-US" w:eastAsia="en-US"/>
    </w:rPr>
  </w:style>
  <w:style w:type="paragraph" w:customStyle="1" w:styleId="3B4BBE86E4A04BABA574DDB697F5C113">
    <w:name w:val="3B4BBE86E4A04BABA574DDB697F5C113"/>
    <w:rsid w:val="007535A5"/>
    <w:rPr>
      <w:lang w:val="en-US" w:eastAsia="en-US"/>
    </w:rPr>
  </w:style>
  <w:style w:type="paragraph" w:customStyle="1" w:styleId="EF7B151074534CA2AA3A8142CFA63FBC">
    <w:name w:val="EF7B151074534CA2AA3A8142CFA63FBC"/>
    <w:rsid w:val="007535A5"/>
    <w:rPr>
      <w:lang w:val="en-US" w:eastAsia="en-US"/>
    </w:rPr>
  </w:style>
  <w:style w:type="paragraph" w:customStyle="1" w:styleId="20214ABCF3C847938FF81F26E4DCF9EF">
    <w:name w:val="20214ABCF3C847938FF81F26E4DCF9EF"/>
    <w:rsid w:val="007535A5"/>
    <w:rPr>
      <w:lang w:val="en-US" w:eastAsia="en-US"/>
    </w:rPr>
  </w:style>
  <w:style w:type="paragraph" w:customStyle="1" w:styleId="F0543719901F47F2B72197E4EB61C6A1">
    <w:name w:val="F0543719901F47F2B72197E4EB61C6A1"/>
    <w:rsid w:val="007535A5"/>
    <w:rPr>
      <w:lang w:val="en-US" w:eastAsia="en-US"/>
    </w:rPr>
  </w:style>
  <w:style w:type="paragraph" w:customStyle="1" w:styleId="193188673C4A413F88F98096C8A91DBB">
    <w:name w:val="193188673C4A413F88F98096C8A91DBB"/>
    <w:rsid w:val="007535A5"/>
    <w:rPr>
      <w:lang w:val="en-US" w:eastAsia="en-US"/>
    </w:rPr>
  </w:style>
  <w:style w:type="paragraph" w:customStyle="1" w:styleId="0FB078DE8D2E4245B8BB06EB67ED68FA">
    <w:name w:val="0FB078DE8D2E4245B8BB06EB67ED68FA"/>
    <w:rsid w:val="007535A5"/>
    <w:rPr>
      <w:lang w:val="en-US" w:eastAsia="en-US"/>
    </w:rPr>
  </w:style>
  <w:style w:type="paragraph" w:customStyle="1" w:styleId="ABD53D7B83224F7FBEE8F763E957AF45">
    <w:name w:val="ABD53D7B83224F7FBEE8F763E957AF45"/>
    <w:rsid w:val="007535A5"/>
    <w:rPr>
      <w:lang w:val="en-US" w:eastAsia="en-US"/>
    </w:rPr>
  </w:style>
  <w:style w:type="paragraph" w:customStyle="1" w:styleId="C6F17B8B7C5F4206879B483671682485">
    <w:name w:val="C6F17B8B7C5F4206879B483671682485"/>
    <w:rsid w:val="007535A5"/>
    <w:rPr>
      <w:lang w:val="en-US" w:eastAsia="en-US"/>
    </w:rPr>
  </w:style>
  <w:style w:type="paragraph" w:customStyle="1" w:styleId="FE3B29FA0B094656BD19FF675AD35C4F">
    <w:name w:val="FE3B29FA0B094656BD19FF675AD35C4F"/>
    <w:rsid w:val="007535A5"/>
    <w:rPr>
      <w:lang w:val="en-US" w:eastAsia="en-US"/>
    </w:rPr>
  </w:style>
  <w:style w:type="paragraph" w:customStyle="1" w:styleId="21BDD71F54B644ECA7448A466A436BDE">
    <w:name w:val="21BDD71F54B644ECA7448A466A436BDE"/>
    <w:rsid w:val="007535A5"/>
    <w:rPr>
      <w:lang w:val="en-US" w:eastAsia="en-US"/>
    </w:rPr>
  </w:style>
  <w:style w:type="paragraph" w:customStyle="1" w:styleId="0114EE2AC67949008D4622A248274572">
    <w:name w:val="0114EE2AC67949008D4622A248274572"/>
    <w:rsid w:val="007535A5"/>
    <w:rPr>
      <w:lang w:val="en-US" w:eastAsia="en-US"/>
    </w:rPr>
  </w:style>
  <w:style w:type="paragraph" w:customStyle="1" w:styleId="3C24C0CE2F4F4FC68B679AD8D76C9285">
    <w:name w:val="3C24C0CE2F4F4FC68B679AD8D76C9285"/>
    <w:rsid w:val="007535A5"/>
    <w:rPr>
      <w:lang w:val="en-US" w:eastAsia="en-US"/>
    </w:rPr>
  </w:style>
  <w:style w:type="paragraph" w:customStyle="1" w:styleId="6252B4EF3AF44492B5A356F4BB7F16A6">
    <w:name w:val="6252B4EF3AF44492B5A356F4BB7F16A6"/>
    <w:rsid w:val="007535A5"/>
    <w:rPr>
      <w:lang w:val="en-US" w:eastAsia="en-US"/>
    </w:rPr>
  </w:style>
  <w:style w:type="paragraph" w:customStyle="1" w:styleId="EFA1E12671774AF9BA399C185010E972">
    <w:name w:val="EFA1E12671774AF9BA399C185010E972"/>
    <w:rsid w:val="007535A5"/>
    <w:rPr>
      <w:lang w:val="en-US" w:eastAsia="en-US"/>
    </w:rPr>
  </w:style>
  <w:style w:type="paragraph" w:customStyle="1" w:styleId="421E7D7D002D4302ABA0A2027C76574F">
    <w:name w:val="421E7D7D002D4302ABA0A2027C76574F"/>
    <w:rsid w:val="007535A5"/>
    <w:rPr>
      <w:lang w:val="en-US" w:eastAsia="en-US"/>
    </w:rPr>
  </w:style>
  <w:style w:type="paragraph" w:customStyle="1" w:styleId="4DA367FF19924934985BC30BC2035C9C">
    <w:name w:val="4DA367FF19924934985BC30BC2035C9C"/>
    <w:rsid w:val="007535A5"/>
    <w:rPr>
      <w:lang w:val="en-US" w:eastAsia="en-US"/>
    </w:rPr>
  </w:style>
  <w:style w:type="paragraph" w:customStyle="1" w:styleId="C8B36512711B4F16B9A2D4348DB1B61F">
    <w:name w:val="C8B36512711B4F16B9A2D4348DB1B61F"/>
    <w:rsid w:val="007535A5"/>
    <w:rPr>
      <w:lang w:val="en-US" w:eastAsia="en-US"/>
    </w:rPr>
  </w:style>
  <w:style w:type="paragraph" w:customStyle="1" w:styleId="2FE0199BAECD45BF9047CD9C091F90F7">
    <w:name w:val="2FE0199BAECD45BF9047CD9C091F90F7"/>
    <w:rsid w:val="007535A5"/>
    <w:rPr>
      <w:lang w:val="en-US" w:eastAsia="en-US"/>
    </w:rPr>
  </w:style>
  <w:style w:type="paragraph" w:customStyle="1" w:styleId="50C2A6F0E3EA4AF8A9DEF20086ECC9DA">
    <w:name w:val="50C2A6F0E3EA4AF8A9DEF20086ECC9DA"/>
    <w:rsid w:val="007535A5"/>
    <w:rPr>
      <w:lang w:val="en-US" w:eastAsia="en-US"/>
    </w:rPr>
  </w:style>
  <w:style w:type="paragraph" w:customStyle="1" w:styleId="7A037210318E4C8AA01079ECA50297DF">
    <w:name w:val="7A037210318E4C8AA01079ECA50297DF"/>
    <w:rsid w:val="007535A5"/>
    <w:rPr>
      <w:lang w:val="en-US" w:eastAsia="en-US"/>
    </w:rPr>
  </w:style>
  <w:style w:type="paragraph" w:customStyle="1" w:styleId="E5B1F7107F8540F38820426B7020540C">
    <w:name w:val="E5B1F7107F8540F38820426B7020540C"/>
    <w:rsid w:val="007535A5"/>
    <w:rPr>
      <w:lang w:val="en-US" w:eastAsia="en-US"/>
    </w:rPr>
  </w:style>
  <w:style w:type="paragraph" w:customStyle="1" w:styleId="0C72B2ECA08542F2972F38E72BCD531C">
    <w:name w:val="0C72B2ECA08542F2972F38E72BCD531C"/>
    <w:rsid w:val="00282136"/>
    <w:rPr>
      <w:lang w:val="en-US" w:eastAsia="en-US"/>
    </w:rPr>
  </w:style>
  <w:style w:type="paragraph" w:customStyle="1" w:styleId="4529977CF5D640F3A884A39B844490C5">
    <w:name w:val="4529977CF5D640F3A884A39B844490C5"/>
    <w:rsid w:val="00282136"/>
    <w:rPr>
      <w:lang w:val="en-US" w:eastAsia="en-US"/>
    </w:rPr>
  </w:style>
  <w:style w:type="paragraph" w:customStyle="1" w:styleId="08BE50577B8E431288E0E2B36BE7D5F1">
    <w:name w:val="08BE50577B8E431288E0E2B36BE7D5F1"/>
    <w:rsid w:val="00282136"/>
    <w:rPr>
      <w:lang w:val="en-US" w:eastAsia="en-US"/>
    </w:rPr>
  </w:style>
  <w:style w:type="paragraph" w:customStyle="1" w:styleId="9A8EC4B33F834603A60037AEACB94C87">
    <w:name w:val="9A8EC4B33F834603A60037AEACB94C87"/>
    <w:rsid w:val="00282136"/>
    <w:rPr>
      <w:lang w:val="en-US" w:eastAsia="en-US"/>
    </w:rPr>
  </w:style>
  <w:style w:type="paragraph" w:customStyle="1" w:styleId="29B709967EF1400C8AB677EC003420C5">
    <w:name w:val="29B709967EF1400C8AB677EC003420C5"/>
    <w:rsid w:val="00282136"/>
    <w:rPr>
      <w:lang w:val="en-US" w:eastAsia="en-US"/>
    </w:rPr>
  </w:style>
  <w:style w:type="paragraph" w:customStyle="1" w:styleId="DF8904B7473E46FFBEF131AA8DBF12C6">
    <w:name w:val="DF8904B7473E46FFBEF131AA8DBF12C6"/>
    <w:rsid w:val="00282136"/>
    <w:rPr>
      <w:lang w:val="en-US" w:eastAsia="en-US"/>
    </w:rPr>
  </w:style>
  <w:style w:type="paragraph" w:customStyle="1" w:styleId="6F8C9D1BE2D743599F4E88994BD7FA85">
    <w:name w:val="6F8C9D1BE2D743599F4E88994BD7FA85"/>
    <w:rsid w:val="00282136"/>
    <w:rPr>
      <w:lang w:val="en-US" w:eastAsia="en-US"/>
    </w:rPr>
  </w:style>
  <w:style w:type="paragraph" w:customStyle="1" w:styleId="CBA4BA37D32642F4B2C0DB2A2974706E">
    <w:name w:val="CBA4BA37D32642F4B2C0DB2A2974706E"/>
    <w:rsid w:val="00282136"/>
    <w:rPr>
      <w:lang w:val="en-US" w:eastAsia="en-US"/>
    </w:rPr>
  </w:style>
  <w:style w:type="paragraph" w:customStyle="1" w:styleId="C3000F91CCC446A2AC4983B47B8AA34D">
    <w:name w:val="C3000F91CCC446A2AC4983B47B8AA34D"/>
    <w:rsid w:val="00282136"/>
    <w:rPr>
      <w:lang w:val="en-US" w:eastAsia="en-US"/>
    </w:rPr>
  </w:style>
  <w:style w:type="paragraph" w:customStyle="1" w:styleId="FC6F218E0F534B2793ACF92EBFCF76DE">
    <w:name w:val="FC6F218E0F534B2793ACF92EBFCF76DE"/>
    <w:rsid w:val="00282136"/>
    <w:rPr>
      <w:lang w:val="en-US" w:eastAsia="en-US"/>
    </w:rPr>
  </w:style>
  <w:style w:type="paragraph" w:customStyle="1" w:styleId="E150DE8A6F614E62BCD19DB873197F15">
    <w:name w:val="E150DE8A6F614E62BCD19DB873197F15"/>
    <w:rsid w:val="00282136"/>
    <w:rPr>
      <w:lang w:val="en-US" w:eastAsia="en-US"/>
    </w:rPr>
  </w:style>
  <w:style w:type="paragraph" w:customStyle="1" w:styleId="A52A0459AFCF457F94F25FCF2AF30C63">
    <w:name w:val="A52A0459AFCF457F94F25FCF2AF30C63"/>
    <w:rsid w:val="00282136"/>
    <w:rPr>
      <w:lang w:val="en-US" w:eastAsia="en-US"/>
    </w:rPr>
  </w:style>
  <w:style w:type="paragraph" w:customStyle="1" w:styleId="240558C301534611BE118F64371D1F16">
    <w:name w:val="240558C301534611BE118F64371D1F16"/>
    <w:rsid w:val="00282136"/>
    <w:rPr>
      <w:lang w:val="en-US" w:eastAsia="en-US"/>
    </w:rPr>
  </w:style>
  <w:style w:type="paragraph" w:customStyle="1" w:styleId="92C3C1947AD6476182F4FEBDD3B30E37">
    <w:name w:val="92C3C1947AD6476182F4FEBDD3B30E37"/>
    <w:rsid w:val="00282136"/>
    <w:rPr>
      <w:lang w:val="en-US" w:eastAsia="en-US"/>
    </w:rPr>
  </w:style>
  <w:style w:type="paragraph" w:customStyle="1" w:styleId="3D58EB3490204CE890F4436F309EF869">
    <w:name w:val="3D58EB3490204CE890F4436F309EF869"/>
    <w:rsid w:val="00282136"/>
    <w:rPr>
      <w:lang w:val="en-US" w:eastAsia="en-US"/>
    </w:rPr>
  </w:style>
  <w:style w:type="paragraph" w:customStyle="1" w:styleId="F139E65D91A9469EA2EC447BE75FAF85">
    <w:name w:val="F139E65D91A9469EA2EC447BE75FAF85"/>
    <w:rsid w:val="00282136"/>
    <w:rPr>
      <w:lang w:val="en-US" w:eastAsia="en-US"/>
    </w:rPr>
  </w:style>
  <w:style w:type="paragraph" w:customStyle="1" w:styleId="0A45D8CC817E44A6B525CFB8ED0E9B3E">
    <w:name w:val="0A45D8CC817E44A6B525CFB8ED0E9B3E"/>
    <w:rsid w:val="00282136"/>
    <w:rPr>
      <w:lang w:val="en-US" w:eastAsia="en-US"/>
    </w:rPr>
  </w:style>
  <w:style w:type="paragraph" w:customStyle="1" w:styleId="F863763632234ECC9AC5E7F9D14715D0">
    <w:name w:val="F863763632234ECC9AC5E7F9D14715D0"/>
    <w:rsid w:val="00282136"/>
    <w:rPr>
      <w:lang w:val="en-US" w:eastAsia="en-US"/>
    </w:rPr>
  </w:style>
  <w:style w:type="paragraph" w:customStyle="1" w:styleId="7B5315DFEDFD48B18BDC90B4246E80EF">
    <w:name w:val="7B5315DFEDFD48B18BDC90B4246E80EF"/>
    <w:rsid w:val="00282136"/>
    <w:rPr>
      <w:lang w:val="en-US" w:eastAsia="en-US"/>
    </w:rPr>
  </w:style>
  <w:style w:type="paragraph" w:customStyle="1" w:styleId="113C0DBA612940C6B6D88706D84E12DF">
    <w:name w:val="113C0DBA612940C6B6D88706D84E12DF"/>
    <w:rsid w:val="00282136"/>
    <w:rPr>
      <w:lang w:val="en-US" w:eastAsia="en-US"/>
    </w:rPr>
  </w:style>
  <w:style w:type="paragraph" w:customStyle="1" w:styleId="3701DF6693264292979D049B5A2E9560">
    <w:name w:val="3701DF6693264292979D049B5A2E9560"/>
    <w:rsid w:val="00282136"/>
    <w:rPr>
      <w:lang w:val="en-US" w:eastAsia="en-US"/>
    </w:rPr>
  </w:style>
  <w:style w:type="paragraph" w:customStyle="1" w:styleId="E647A8ECC9394B058F6BCE0B4D854155">
    <w:name w:val="E647A8ECC9394B058F6BCE0B4D854155"/>
    <w:rsid w:val="00282136"/>
    <w:rPr>
      <w:lang w:val="en-US" w:eastAsia="en-US"/>
    </w:rPr>
  </w:style>
  <w:style w:type="paragraph" w:customStyle="1" w:styleId="874968A430F74FA18A5E533B4CD4BC98">
    <w:name w:val="874968A430F74FA18A5E533B4CD4BC98"/>
    <w:rsid w:val="00282136"/>
    <w:rPr>
      <w:lang w:val="en-US" w:eastAsia="en-US"/>
    </w:rPr>
  </w:style>
  <w:style w:type="paragraph" w:customStyle="1" w:styleId="1983F247DAE345A68A39D47DA66ADD88">
    <w:name w:val="1983F247DAE345A68A39D47DA66ADD88"/>
    <w:rsid w:val="00282136"/>
    <w:rPr>
      <w:lang w:val="en-US" w:eastAsia="en-US"/>
    </w:rPr>
  </w:style>
  <w:style w:type="paragraph" w:customStyle="1" w:styleId="35D9C287D1DA4DE69A788E7512115C3D">
    <w:name w:val="35D9C287D1DA4DE69A788E7512115C3D"/>
    <w:rsid w:val="00282136"/>
    <w:rPr>
      <w:lang w:val="en-US" w:eastAsia="en-US"/>
    </w:rPr>
  </w:style>
  <w:style w:type="paragraph" w:customStyle="1" w:styleId="76A5B50639B6484E8AE79CD1EAC90396">
    <w:name w:val="76A5B50639B6484E8AE79CD1EAC90396"/>
    <w:rsid w:val="00282136"/>
    <w:rPr>
      <w:lang w:val="en-US" w:eastAsia="en-US"/>
    </w:rPr>
  </w:style>
  <w:style w:type="paragraph" w:customStyle="1" w:styleId="131847877A6A437DB6A1C6816D09096E">
    <w:name w:val="131847877A6A437DB6A1C6816D09096E"/>
    <w:rsid w:val="00282136"/>
    <w:rPr>
      <w:lang w:val="en-US" w:eastAsia="en-US"/>
    </w:rPr>
  </w:style>
  <w:style w:type="paragraph" w:customStyle="1" w:styleId="A1270BAFA9D44989978BBD296DAB9631">
    <w:name w:val="A1270BAFA9D44989978BBD296DAB9631"/>
    <w:rsid w:val="00282136"/>
    <w:rPr>
      <w:lang w:val="en-US" w:eastAsia="en-US"/>
    </w:rPr>
  </w:style>
  <w:style w:type="paragraph" w:customStyle="1" w:styleId="C0CE212E174049AF9B451E6F35F2050F">
    <w:name w:val="C0CE212E174049AF9B451E6F35F2050F"/>
    <w:rsid w:val="00282136"/>
    <w:rPr>
      <w:lang w:val="en-US" w:eastAsia="en-US"/>
    </w:rPr>
  </w:style>
  <w:style w:type="paragraph" w:customStyle="1" w:styleId="71192A7D4302427887B76BC66EF50CDA">
    <w:name w:val="71192A7D4302427887B76BC66EF50CDA"/>
    <w:rsid w:val="00282136"/>
    <w:rPr>
      <w:lang w:val="en-US" w:eastAsia="en-US"/>
    </w:rPr>
  </w:style>
  <w:style w:type="paragraph" w:customStyle="1" w:styleId="667607CD17774C78AAE32FE57531EB75">
    <w:name w:val="667607CD17774C78AAE32FE57531EB75"/>
    <w:rsid w:val="00282136"/>
    <w:rPr>
      <w:lang w:val="en-US" w:eastAsia="en-US"/>
    </w:rPr>
  </w:style>
  <w:style w:type="paragraph" w:customStyle="1" w:styleId="63041F708FFE4972A2C9B86971950E6F">
    <w:name w:val="63041F708FFE4972A2C9B86971950E6F"/>
    <w:rsid w:val="00282136"/>
    <w:rPr>
      <w:lang w:val="en-US" w:eastAsia="en-US"/>
    </w:rPr>
  </w:style>
  <w:style w:type="paragraph" w:customStyle="1" w:styleId="9DFF4D98E2A341D7B685E99FA30A3FE6">
    <w:name w:val="9DFF4D98E2A341D7B685E99FA30A3FE6"/>
    <w:rsid w:val="00282136"/>
    <w:rPr>
      <w:lang w:val="en-US" w:eastAsia="en-US"/>
    </w:rPr>
  </w:style>
  <w:style w:type="paragraph" w:customStyle="1" w:styleId="A2802830A7D74483A32C9ED0369E7C2F">
    <w:name w:val="A2802830A7D74483A32C9ED0369E7C2F"/>
    <w:rsid w:val="00282136"/>
    <w:rPr>
      <w:lang w:val="en-US" w:eastAsia="en-US"/>
    </w:rPr>
  </w:style>
  <w:style w:type="paragraph" w:customStyle="1" w:styleId="BDF0AF3742614D5B8EA19F8F6D6B02A9">
    <w:name w:val="BDF0AF3742614D5B8EA19F8F6D6B02A9"/>
    <w:rsid w:val="00282136"/>
    <w:rPr>
      <w:lang w:val="en-US" w:eastAsia="en-US"/>
    </w:rPr>
  </w:style>
  <w:style w:type="paragraph" w:customStyle="1" w:styleId="AA1C2B3A605E457B99E9C7BC785DF895">
    <w:name w:val="AA1C2B3A605E457B99E9C7BC785DF895"/>
    <w:rsid w:val="00282136"/>
    <w:rPr>
      <w:lang w:val="en-US" w:eastAsia="en-US"/>
    </w:rPr>
  </w:style>
  <w:style w:type="paragraph" w:customStyle="1" w:styleId="7634CEC723914AC7A8E01F271F97CA86">
    <w:name w:val="7634CEC723914AC7A8E01F271F97CA86"/>
    <w:rsid w:val="00282136"/>
    <w:rPr>
      <w:lang w:val="en-US" w:eastAsia="en-US"/>
    </w:rPr>
  </w:style>
  <w:style w:type="paragraph" w:customStyle="1" w:styleId="A2ED4DC87FAA483C8A1ADA1E1011F71B">
    <w:name w:val="A2ED4DC87FAA483C8A1ADA1E1011F71B"/>
    <w:rsid w:val="00282136"/>
    <w:rPr>
      <w:lang w:val="en-US" w:eastAsia="en-US"/>
    </w:rPr>
  </w:style>
  <w:style w:type="paragraph" w:customStyle="1" w:styleId="35FAF8B8AA764DCB8F5FD4350F617B96">
    <w:name w:val="35FAF8B8AA764DCB8F5FD4350F617B96"/>
    <w:rsid w:val="00282136"/>
    <w:rPr>
      <w:lang w:val="en-US" w:eastAsia="en-US"/>
    </w:rPr>
  </w:style>
  <w:style w:type="paragraph" w:customStyle="1" w:styleId="6C746002A2E445B685712809E28AA36B">
    <w:name w:val="6C746002A2E445B685712809E28AA36B"/>
    <w:rsid w:val="00282136"/>
    <w:rPr>
      <w:lang w:val="en-US" w:eastAsia="en-US"/>
    </w:rPr>
  </w:style>
  <w:style w:type="paragraph" w:customStyle="1" w:styleId="E01FB08641084BA08F103248608E5770">
    <w:name w:val="E01FB08641084BA08F103248608E5770"/>
    <w:rsid w:val="00282136"/>
    <w:rPr>
      <w:lang w:val="en-US" w:eastAsia="en-US"/>
    </w:rPr>
  </w:style>
  <w:style w:type="paragraph" w:customStyle="1" w:styleId="D31D398F03614FF081AC9ECEAF4FEA6A">
    <w:name w:val="D31D398F03614FF081AC9ECEAF4FEA6A"/>
    <w:rsid w:val="00282136"/>
    <w:rPr>
      <w:lang w:val="en-US" w:eastAsia="en-US"/>
    </w:rPr>
  </w:style>
  <w:style w:type="paragraph" w:customStyle="1" w:styleId="6EC419721BE84CE4B51A5F86449C2A74">
    <w:name w:val="6EC419721BE84CE4B51A5F86449C2A74"/>
    <w:rsid w:val="00282136"/>
    <w:rPr>
      <w:lang w:val="en-US" w:eastAsia="en-US"/>
    </w:rPr>
  </w:style>
  <w:style w:type="paragraph" w:customStyle="1" w:styleId="FD25407C9B1F452F88BEA83F90499B66">
    <w:name w:val="FD25407C9B1F452F88BEA83F90499B66"/>
    <w:rsid w:val="00282136"/>
    <w:rPr>
      <w:lang w:val="en-US" w:eastAsia="en-US"/>
    </w:rPr>
  </w:style>
  <w:style w:type="paragraph" w:customStyle="1" w:styleId="D965CEF619774742B01EC60870C3B6C4">
    <w:name w:val="D965CEF619774742B01EC60870C3B6C4"/>
    <w:rsid w:val="00282136"/>
    <w:rPr>
      <w:lang w:val="en-US" w:eastAsia="en-US"/>
    </w:rPr>
  </w:style>
  <w:style w:type="paragraph" w:customStyle="1" w:styleId="39B176A0CCB549EAB613442BEF40F537">
    <w:name w:val="39B176A0CCB549EAB613442BEF40F537"/>
    <w:rsid w:val="00282136"/>
    <w:rPr>
      <w:lang w:val="en-US" w:eastAsia="en-US"/>
    </w:rPr>
  </w:style>
  <w:style w:type="paragraph" w:customStyle="1" w:styleId="79349E975A2B4122AE699B40F49EEEFF">
    <w:name w:val="79349E975A2B4122AE699B40F49EEEFF"/>
    <w:rsid w:val="00282136"/>
    <w:rPr>
      <w:lang w:val="en-US" w:eastAsia="en-US"/>
    </w:rPr>
  </w:style>
  <w:style w:type="paragraph" w:customStyle="1" w:styleId="5B6D7537B2684E6991062D023AD48D0D">
    <w:name w:val="5B6D7537B2684E6991062D023AD48D0D"/>
    <w:rsid w:val="00282136"/>
    <w:rPr>
      <w:lang w:val="en-US" w:eastAsia="en-US"/>
    </w:rPr>
  </w:style>
  <w:style w:type="paragraph" w:customStyle="1" w:styleId="31D2A6F2FB4642119AD1BEB11DC12C12">
    <w:name w:val="31D2A6F2FB4642119AD1BEB11DC12C12"/>
    <w:rsid w:val="00282136"/>
    <w:rPr>
      <w:lang w:val="en-US" w:eastAsia="en-US"/>
    </w:rPr>
  </w:style>
  <w:style w:type="paragraph" w:customStyle="1" w:styleId="773768096A2246859DDDE7896666CB6C">
    <w:name w:val="773768096A2246859DDDE7896666CB6C"/>
    <w:rsid w:val="00282136"/>
    <w:rPr>
      <w:lang w:val="en-US" w:eastAsia="en-US"/>
    </w:rPr>
  </w:style>
  <w:style w:type="paragraph" w:customStyle="1" w:styleId="4E6D065715ED49C59EA1218484F08DC6">
    <w:name w:val="4E6D065715ED49C59EA1218484F08DC6"/>
    <w:rsid w:val="00282136"/>
    <w:rPr>
      <w:lang w:val="en-US" w:eastAsia="en-US"/>
    </w:rPr>
  </w:style>
  <w:style w:type="paragraph" w:customStyle="1" w:styleId="D75658AAD72C474E85F6D12BAF23B81D">
    <w:name w:val="D75658AAD72C474E85F6D12BAF23B81D"/>
    <w:rsid w:val="00282136"/>
    <w:rPr>
      <w:lang w:val="en-US" w:eastAsia="en-US"/>
    </w:rPr>
  </w:style>
  <w:style w:type="paragraph" w:customStyle="1" w:styleId="2F40E9CBACD24CB4A526E4E481FF946C">
    <w:name w:val="2F40E9CBACD24CB4A526E4E481FF946C"/>
    <w:rsid w:val="00282136"/>
    <w:rPr>
      <w:lang w:val="en-US" w:eastAsia="en-US"/>
    </w:rPr>
  </w:style>
  <w:style w:type="paragraph" w:customStyle="1" w:styleId="AEC2665D607E450784768D440C9E734F">
    <w:name w:val="AEC2665D607E450784768D440C9E734F"/>
    <w:rsid w:val="00282136"/>
    <w:rPr>
      <w:lang w:val="en-US" w:eastAsia="en-US"/>
    </w:rPr>
  </w:style>
  <w:style w:type="paragraph" w:customStyle="1" w:styleId="9F8593D943AC45BF951BFF9214B78C01">
    <w:name w:val="9F8593D943AC45BF951BFF9214B78C01"/>
    <w:rsid w:val="00282136"/>
    <w:rPr>
      <w:lang w:val="en-US" w:eastAsia="en-US"/>
    </w:rPr>
  </w:style>
  <w:style w:type="paragraph" w:customStyle="1" w:styleId="28E9DF12AFFA4188A5A83CC83061DBCD">
    <w:name w:val="28E9DF12AFFA4188A5A83CC83061DBCD"/>
    <w:rsid w:val="00282136"/>
    <w:rPr>
      <w:lang w:val="en-US" w:eastAsia="en-US"/>
    </w:rPr>
  </w:style>
  <w:style w:type="paragraph" w:customStyle="1" w:styleId="0C39711828E6486AA630B39C1A0D2D9B">
    <w:name w:val="0C39711828E6486AA630B39C1A0D2D9B"/>
    <w:rsid w:val="00282136"/>
    <w:rPr>
      <w:lang w:val="en-US" w:eastAsia="en-US"/>
    </w:rPr>
  </w:style>
  <w:style w:type="paragraph" w:customStyle="1" w:styleId="70A98A9610CA4BDD9B7ECB01B430EA9C">
    <w:name w:val="70A98A9610CA4BDD9B7ECB01B430EA9C"/>
    <w:rsid w:val="00282136"/>
    <w:rPr>
      <w:lang w:val="en-US" w:eastAsia="en-US"/>
    </w:rPr>
  </w:style>
  <w:style w:type="paragraph" w:customStyle="1" w:styleId="DC32D16C351F487D813A5B7CD17E3BF1">
    <w:name w:val="DC32D16C351F487D813A5B7CD17E3BF1"/>
    <w:rsid w:val="00282136"/>
    <w:rPr>
      <w:lang w:val="en-US" w:eastAsia="en-US"/>
    </w:rPr>
  </w:style>
  <w:style w:type="paragraph" w:customStyle="1" w:styleId="EA023953F03942A9BA3DABD2BDAB420F">
    <w:name w:val="EA023953F03942A9BA3DABD2BDAB420F"/>
    <w:rsid w:val="00282136"/>
    <w:rPr>
      <w:lang w:val="en-US" w:eastAsia="en-US"/>
    </w:rPr>
  </w:style>
  <w:style w:type="paragraph" w:customStyle="1" w:styleId="C1B8BA676BEC4A45BA17255A9B8E9A13">
    <w:name w:val="C1B8BA676BEC4A45BA17255A9B8E9A13"/>
    <w:rsid w:val="00282136"/>
    <w:rPr>
      <w:lang w:val="en-US" w:eastAsia="en-US"/>
    </w:rPr>
  </w:style>
  <w:style w:type="paragraph" w:customStyle="1" w:styleId="E511152FA39A4EAAB627E47D5BA34BAC">
    <w:name w:val="E511152FA39A4EAAB627E47D5BA34BAC"/>
    <w:rsid w:val="00282136"/>
    <w:rPr>
      <w:lang w:val="en-US" w:eastAsia="en-US"/>
    </w:rPr>
  </w:style>
  <w:style w:type="paragraph" w:customStyle="1" w:styleId="5EA0FE072DF2410FBB4FB048F71F61CC">
    <w:name w:val="5EA0FE072DF2410FBB4FB048F71F61CC"/>
    <w:rsid w:val="00282136"/>
    <w:rPr>
      <w:lang w:val="en-US" w:eastAsia="en-US"/>
    </w:rPr>
  </w:style>
  <w:style w:type="paragraph" w:customStyle="1" w:styleId="EF0B27DA5C514336A033A0FAE9B9E5C1">
    <w:name w:val="EF0B27DA5C514336A033A0FAE9B9E5C1"/>
    <w:rsid w:val="00282136"/>
    <w:rPr>
      <w:lang w:val="en-US" w:eastAsia="en-US"/>
    </w:rPr>
  </w:style>
  <w:style w:type="paragraph" w:customStyle="1" w:styleId="19E30382D8BD447D91EA6659CD79F518">
    <w:name w:val="19E30382D8BD447D91EA6659CD79F518"/>
    <w:rsid w:val="00282136"/>
    <w:rPr>
      <w:lang w:val="en-US" w:eastAsia="en-US"/>
    </w:rPr>
  </w:style>
  <w:style w:type="paragraph" w:customStyle="1" w:styleId="7BC5AC78E4C342BDA6BB6C1B66E9577B">
    <w:name w:val="7BC5AC78E4C342BDA6BB6C1B66E9577B"/>
    <w:rsid w:val="00282136"/>
    <w:rPr>
      <w:lang w:val="en-US" w:eastAsia="en-US"/>
    </w:rPr>
  </w:style>
  <w:style w:type="paragraph" w:customStyle="1" w:styleId="53FD1323652247418385E9B8416327C1">
    <w:name w:val="53FD1323652247418385E9B8416327C1"/>
    <w:rsid w:val="00282136"/>
    <w:rPr>
      <w:lang w:val="en-US" w:eastAsia="en-US"/>
    </w:rPr>
  </w:style>
  <w:style w:type="paragraph" w:customStyle="1" w:styleId="01EFB7E504374D38B5DB60C836701400">
    <w:name w:val="01EFB7E504374D38B5DB60C836701400"/>
    <w:rsid w:val="00282136"/>
    <w:rPr>
      <w:lang w:val="en-US" w:eastAsia="en-US"/>
    </w:rPr>
  </w:style>
  <w:style w:type="paragraph" w:customStyle="1" w:styleId="A53659547F4E4FB8A2625A3579721D4D">
    <w:name w:val="A53659547F4E4FB8A2625A3579721D4D"/>
    <w:rsid w:val="00282136"/>
    <w:rPr>
      <w:lang w:val="en-US" w:eastAsia="en-US"/>
    </w:rPr>
  </w:style>
  <w:style w:type="paragraph" w:customStyle="1" w:styleId="03F82BE3CAEE424290A5DBEC88522A63">
    <w:name w:val="03F82BE3CAEE424290A5DBEC88522A63"/>
    <w:rsid w:val="00282136"/>
    <w:rPr>
      <w:lang w:val="en-US" w:eastAsia="en-US"/>
    </w:rPr>
  </w:style>
  <w:style w:type="paragraph" w:customStyle="1" w:styleId="D567C345B2DD4048ACC1B81514C1A6EB">
    <w:name w:val="D567C345B2DD4048ACC1B81514C1A6EB"/>
    <w:rsid w:val="00282136"/>
    <w:rPr>
      <w:lang w:val="en-US" w:eastAsia="en-US"/>
    </w:rPr>
  </w:style>
  <w:style w:type="paragraph" w:customStyle="1" w:styleId="B01E3A7061AA46DDA21533CEBF21112C">
    <w:name w:val="B01E3A7061AA46DDA21533CEBF21112C"/>
    <w:rsid w:val="00282136"/>
    <w:rPr>
      <w:lang w:val="en-US" w:eastAsia="en-US"/>
    </w:rPr>
  </w:style>
  <w:style w:type="paragraph" w:customStyle="1" w:styleId="6B81E564365C4CDCA23DCA85F44400F3">
    <w:name w:val="6B81E564365C4CDCA23DCA85F44400F3"/>
    <w:rsid w:val="00282136"/>
    <w:rPr>
      <w:lang w:val="en-US" w:eastAsia="en-US"/>
    </w:rPr>
  </w:style>
  <w:style w:type="paragraph" w:customStyle="1" w:styleId="529CD91496094E6D91D16935B9CC2A7E">
    <w:name w:val="529CD91496094E6D91D16935B9CC2A7E"/>
    <w:rsid w:val="00282136"/>
    <w:rPr>
      <w:lang w:val="en-US" w:eastAsia="en-US"/>
    </w:rPr>
  </w:style>
  <w:style w:type="paragraph" w:customStyle="1" w:styleId="0981C40D9EFA4E8C99F7544DD51B2812">
    <w:name w:val="0981C40D9EFA4E8C99F7544DD51B2812"/>
    <w:rsid w:val="00282136"/>
    <w:rPr>
      <w:lang w:val="en-US" w:eastAsia="en-US"/>
    </w:rPr>
  </w:style>
  <w:style w:type="paragraph" w:customStyle="1" w:styleId="33386E75618742F386EBF208B7B42815">
    <w:name w:val="33386E75618742F386EBF208B7B42815"/>
    <w:rsid w:val="00282136"/>
    <w:rPr>
      <w:lang w:val="en-US" w:eastAsia="en-US"/>
    </w:rPr>
  </w:style>
  <w:style w:type="paragraph" w:customStyle="1" w:styleId="8AC68FD5BCC444CF92D1D9F11C8B227D">
    <w:name w:val="8AC68FD5BCC444CF92D1D9F11C8B227D"/>
    <w:rsid w:val="00282136"/>
    <w:rPr>
      <w:lang w:val="en-US" w:eastAsia="en-US"/>
    </w:rPr>
  </w:style>
  <w:style w:type="paragraph" w:customStyle="1" w:styleId="8A0C4F8CDD4F465DA2D8671434C90E6B">
    <w:name w:val="8A0C4F8CDD4F465DA2D8671434C90E6B"/>
    <w:rsid w:val="00282136"/>
    <w:rPr>
      <w:lang w:val="en-US" w:eastAsia="en-US"/>
    </w:rPr>
  </w:style>
  <w:style w:type="paragraph" w:customStyle="1" w:styleId="BB327EBAC9244A8BA7A9541BAF1DCBBB">
    <w:name w:val="BB327EBAC9244A8BA7A9541BAF1DCBBB"/>
    <w:rsid w:val="00282136"/>
    <w:rPr>
      <w:lang w:val="en-US" w:eastAsia="en-US"/>
    </w:rPr>
  </w:style>
  <w:style w:type="paragraph" w:customStyle="1" w:styleId="2E61870CAB7A4601BD965AC94E8ABB5D">
    <w:name w:val="2E61870CAB7A4601BD965AC94E8ABB5D"/>
    <w:rsid w:val="00282136"/>
    <w:rPr>
      <w:lang w:val="en-US" w:eastAsia="en-US"/>
    </w:rPr>
  </w:style>
  <w:style w:type="paragraph" w:customStyle="1" w:styleId="A7ACEED9A9084EF887C4741BB848D45B">
    <w:name w:val="A7ACEED9A9084EF887C4741BB848D45B"/>
    <w:rsid w:val="00282136"/>
    <w:rPr>
      <w:lang w:val="en-US" w:eastAsia="en-US"/>
    </w:rPr>
  </w:style>
  <w:style w:type="paragraph" w:customStyle="1" w:styleId="7E753A432104432DB6A541B95057BE1F">
    <w:name w:val="7E753A432104432DB6A541B95057BE1F"/>
    <w:rsid w:val="00282136"/>
    <w:rPr>
      <w:lang w:val="en-US" w:eastAsia="en-US"/>
    </w:rPr>
  </w:style>
  <w:style w:type="paragraph" w:customStyle="1" w:styleId="251CBDBB2FD645B7B9FA85C6A0D25CEA">
    <w:name w:val="251CBDBB2FD645B7B9FA85C6A0D25CEA"/>
    <w:rsid w:val="00282136"/>
    <w:rPr>
      <w:lang w:val="en-US" w:eastAsia="en-US"/>
    </w:rPr>
  </w:style>
  <w:style w:type="paragraph" w:customStyle="1" w:styleId="0A7D1CD3E8494D339C0C7919595D571B">
    <w:name w:val="0A7D1CD3E8494D339C0C7919595D571B"/>
    <w:rsid w:val="00282136"/>
    <w:rPr>
      <w:lang w:val="en-US" w:eastAsia="en-US"/>
    </w:rPr>
  </w:style>
  <w:style w:type="paragraph" w:customStyle="1" w:styleId="5EEB150ECB8E4682B234AD91D52C624E">
    <w:name w:val="5EEB150ECB8E4682B234AD91D52C624E"/>
    <w:rsid w:val="00282136"/>
    <w:rPr>
      <w:lang w:val="en-US" w:eastAsia="en-US"/>
    </w:rPr>
  </w:style>
  <w:style w:type="paragraph" w:customStyle="1" w:styleId="9A0F30DBC4FF42BA9DBAC1076CF59BB9">
    <w:name w:val="9A0F30DBC4FF42BA9DBAC1076CF59BB9"/>
    <w:rsid w:val="00282136"/>
    <w:rPr>
      <w:lang w:val="en-US" w:eastAsia="en-US"/>
    </w:rPr>
  </w:style>
  <w:style w:type="paragraph" w:customStyle="1" w:styleId="FAD57166351B4A8883F370297DE25839">
    <w:name w:val="FAD57166351B4A8883F370297DE25839"/>
    <w:rsid w:val="00282136"/>
    <w:rPr>
      <w:lang w:val="en-US" w:eastAsia="en-US"/>
    </w:rPr>
  </w:style>
  <w:style w:type="paragraph" w:customStyle="1" w:styleId="514B7A1861574D26A9050EB8578F0D23">
    <w:name w:val="514B7A1861574D26A9050EB8578F0D23"/>
    <w:rsid w:val="00282136"/>
    <w:rPr>
      <w:lang w:val="en-US" w:eastAsia="en-US"/>
    </w:rPr>
  </w:style>
  <w:style w:type="paragraph" w:customStyle="1" w:styleId="E5268F6C41EB431FB8A267A89F295754">
    <w:name w:val="E5268F6C41EB431FB8A267A89F295754"/>
    <w:rsid w:val="00282136"/>
    <w:rPr>
      <w:lang w:val="en-US" w:eastAsia="en-US"/>
    </w:rPr>
  </w:style>
  <w:style w:type="paragraph" w:customStyle="1" w:styleId="DB70362D10374F53B708A2FCE54A1FBA">
    <w:name w:val="DB70362D10374F53B708A2FCE54A1FBA"/>
    <w:rsid w:val="00282136"/>
    <w:rPr>
      <w:lang w:val="en-US" w:eastAsia="en-US"/>
    </w:rPr>
  </w:style>
  <w:style w:type="paragraph" w:customStyle="1" w:styleId="AD14B28B170447B28E75BC83C7791D78">
    <w:name w:val="AD14B28B170447B28E75BC83C7791D78"/>
    <w:rsid w:val="00282136"/>
    <w:rPr>
      <w:lang w:val="en-US" w:eastAsia="en-US"/>
    </w:rPr>
  </w:style>
  <w:style w:type="paragraph" w:customStyle="1" w:styleId="BE1690EB4FA6454381496B57B20F5CA1">
    <w:name w:val="BE1690EB4FA6454381496B57B20F5CA1"/>
    <w:rsid w:val="00282136"/>
    <w:rPr>
      <w:lang w:val="en-US" w:eastAsia="en-US"/>
    </w:rPr>
  </w:style>
  <w:style w:type="paragraph" w:customStyle="1" w:styleId="5A061CBD8DA3402F9D70AAC370420147">
    <w:name w:val="5A061CBD8DA3402F9D70AAC370420147"/>
    <w:rsid w:val="00282136"/>
    <w:rPr>
      <w:lang w:val="en-US" w:eastAsia="en-US"/>
    </w:rPr>
  </w:style>
  <w:style w:type="paragraph" w:customStyle="1" w:styleId="D228ECE6407D4DF897A19A09C68BB639">
    <w:name w:val="D228ECE6407D4DF897A19A09C68BB639"/>
    <w:rsid w:val="00282136"/>
    <w:rPr>
      <w:lang w:val="en-US" w:eastAsia="en-US"/>
    </w:rPr>
  </w:style>
  <w:style w:type="paragraph" w:customStyle="1" w:styleId="2D9C1DA0EF124345908324CF671D0DBD">
    <w:name w:val="2D9C1DA0EF124345908324CF671D0DBD"/>
    <w:rsid w:val="00282136"/>
    <w:rPr>
      <w:lang w:val="en-US" w:eastAsia="en-US"/>
    </w:rPr>
  </w:style>
  <w:style w:type="paragraph" w:customStyle="1" w:styleId="46288E1E80D34CE8AE244418BED7AFE5">
    <w:name w:val="46288E1E80D34CE8AE244418BED7AFE5"/>
    <w:rsid w:val="00282136"/>
    <w:rPr>
      <w:lang w:val="en-US" w:eastAsia="en-US"/>
    </w:rPr>
  </w:style>
  <w:style w:type="paragraph" w:customStyle="1" w:styleId="6858F585D96B46B3B9AE66FD44E24C32">
    <w:name w:val="6858F585D96B46B3B9AE66FD44E24C32"/>
    <w:rsid w:val="00282136"/>
    <w:rPr>
      <w:lang w:val="en-US" w:eastAsia="en-US"/>
    </w:rPr>
  </w:style>
  <w:style w:type="paragraph" w:customStyle="1" w:styleId="21D5107661A8468493C48F1ED2AB3F93">
    <w:name w:val="21D5107661A8468493C48F1ED2AB3F93"/>
    <w:rsid w:val="00282136"/>
    <w:rPr>
      <w:lang w:val="en-US" w:eastAsia="en-US"/>
    </w:rPr>
  </w:style>
  <w:style w:type="paragraph" w:customStyle="1" w:styleId="4E17CF1649E94DD4872BDFAC424F4E60">
    <w:name w:val="4E17CF1649E94DD4872BDFAC424F4E60"/>
    <w:rsid w:val="00282136"/>
    <w:rPr>
      <w:lang w:val="en-US" w:eastAsia="en-US"/>
    </w:rPr>
  </w:style>
  <w:style w:type="paragraph" w:customStyle="1" w:styleId="280F8F200AA742E99CC91CC784A9BE0B">
    <w:name w:val="280F8F200AA742E99CC91CC784A9BE0B"/>
    <w:rsid w:val="00282136"/>
    <w:rPr>
      <w:lang w:val="en-US" w:eastAsia="en-US"/>
    </w:rPr>
  </w:style>
  <w:style w:type="paragraph" w:customStyle="1" w:styleId="767C4861C9EF43EBB7B6D5015C44F57A">
    <w:name w:val="767C4861C9EF43EBB7B6D5015C44F57A"/>
    <w:rsid w:val="00282136"/>
    <w:rPr>
      <w:lang w:val="en-US" w:eastAsia="en-US"/>
    </w:rPr>
  </w:style>
  <w:style w:type="paragraph" w:customStyle="1" w:styleId="AB5904DD318541B8A57CE8263A076D36">
    <w:name w:val="AB5904DD318541B8A57CE8263A076D36"/>
    <w:rsid w:val="00282136"/>
    <w:rPr>
      <w:lang w:val="en-US" w:eastAsia="en-US"/>
    </w:rPr>
  </w:style>
  <w:style w:type="paragraph" w:customStyle="1" w:styleId="8CEE23341D84421BA5D7AE85CC17EE5C">
    <w:name w:val="8CEE23341D84421BA5D7AE85CC17EE5C"/>
    <w:rsid w:val="00282136"/>
    <w:rPr>
      <w:lang w:val="en-US" w:eastAsia="en-US"/>
    </w:rPr>
  </w:style>
  <w:style w:type="paragraph" w:customStyle="1" w:styleId="A7AD811ECB524E5197DC89E82BBBB750">
    <w:name w:val="A7AD811ECB524E5197DC89E82BBBB750"/>
    <w:rsid w:val="00282136"/>
    <w:rPr>
      <w:lang w:val="en-US" w:eastAsia="en-US"/>
    </w:rPr>
  </w:style>
  <w:style w:type="paragraph" w:customStyle="1" w:styleId="D54DBBF2332C470AA523258A41B072AB">
    <w:name w:val="D54DBBF2332C470AA523258A41B072AB"/>
    <w:rsid w:val="00282136"/>
    <w:rPr>
      <w:lang w:val="en-US" w:eastAsia="en-US"/>
    </w:rPr>
  </w:style>
  <w:style w:type="paragraph" w:customStyle="1" w:styleId="1083A17B4AF843E3A234A6358D46B1B2">
    <w:name w:val="1083A17B4AF843E3A234A6358D46B1B2"/>
    <w:rsid w:val="00282136"/>
    <w:rPr>
      <w:lang w:val="en-US" w:eastAsia="en-US"/>
    </w:rPr>
  </w:style>
  <w:style w:type="paragraph" w:customStyle="1" w:styleId="6EED542C13934311956872660ED2E67B">
    <w:name w:val="6EED542C13934311956872660ED2E67B"/>
    <w:rsid w:val="00282136"/>
    <w:rPr>
      <w:lang w:val="en-US" w:eastAsia="en-US"/>
    </w:rPr>
  </w:style>
  <w:style w:type="paragraph" w:customStyle="1" w:styleId="47BB81724AA8401EAA8077E2F9FEF012">
    <w:name w:val="47BB81724AA8401EAA8077E2F9FEF012"/>
    <w:rsid w:val="00282136"/>
    <w:rPr>
      <w:lang w:val="en-US" w:eastAsia="en-US"/>
    </w:rPr>
  </w:style>
  <w:style w:type="paragraph" w:customStyle="1" w:styleId="B6BE267A4E2A478E9A8AE8A1930B2F60">
    <w:name w:val="B6BE267A4E2A478E9A8AE8A1930B2F60"/>
    <w:rsid w:val="00282136"/>
    <w:rPr>
      <w:lang w:val="en-US" w:eastAsia="en-US"/>
    </w:rPr>
  </w:style>
  <w:style w:type="paragraph" w:customStyle="1" w:styleId="CDAEFC41ECF643C5BE2E8E04D352292F">
    <w:name w:val="CDAEFC41ECF643C5BE2E8E04D352292F"/>
    <w:rsid w:val="00282136"/>
    <w:rPr>
      <w:lang w:val="en-US" w:eastAsia="en-US"/>
    </w:rPr>
  </w:style>
  <w:style w:type="paragraph" w:customStyle="1" w:styleId="816213D84E084291B72B78ECCF6D174E">
    <w:name w:val="816213D84E084291B72B78ECCF6D174E"/>
    <w:rsid w:val="00282136"/>
    <w:rPr>
      <w:lang w:val="en-US" w:eastAsia="en-US"/>
    </w:rPr>
  </w:style>
  <w:style w:type="paragraph" w:customStyle="1" w:styleId="EB6CCBBD1C014EF0A971DEF815A44A7E">
    <w:name w:val="EB6CCBBD1C014EF0A971DEF815A44A7E"/>
    <w:rsid w:val="00282136"/>
    <w:rPr>
      <w:lang w:val="en-US" w:eastAsia="en-US"/>
    </w:rPr>
  </w:style>
  <w:style w:type="paragraph" w:customStyle="1" w:styleId="87D88AADB9B446B78D723C5FC0AFB226">
    <w:name w:val="87D88AADB9B446B78D723C5FC0AFB226"/>
    <w:rsid w:val="00282136"/>
    <w:rPr>
      <w:lang w:val="en-US" w:eastAsia="en-US"/>
    </w:rPr>
  </w:style>
  <w:style w:type="paragraph" w:customStyle="1" w:styleId="8F39738D14624A86BC9EDEDD3D153F33">
    <w:name w:val="8F39738D14624A86BC9EDEDD3D153F33"/>
    <w:rsid w:val="00282136"/>
    <w:rPr>
      <w:lang w:val="en-US" w:eastAsia="en-US"/>
    </w:rPr>
  </w:style>
  <w:style w:type="paragraph" w:customStyle="1" w:styleId="6B608F373F9749679C2970A8C72E4431">
    <w:name w:val="6B608F373F9749679C2970A8C72E4431"/>
    <w:rsid w:val="00282136"/>
    <w:rPr>
      <w:lang w:val="en-US" w:eastAsia="en-US"/>
    </w:rPr>
  </w:style>
  <w:style w:type="paragraph" w:customStyle="1" w:styleId="3381FDC5A8E847CAB23107EADA421883">
    <w:name w:val="3381FDC5A8E847CAB23107EADA421883"/>
    <w:rsid w:val="00282136"/>
    <w:rPr>
      <w:lang w:val="en-US" w:eastAsia="en-US"/>
    </w:rPr>
  </w:style>
  <w:style w:type="paragraph" w:customStyle="1" w:styleId="56E955F00FA54A169960393F07C2D5E3">
    <w:name w:val="56E955F00FA54A169960393F07C2D5E3"/>
    <w:rsid w:val="00282136"/>
    <w:rPr>
      <w:lang w:val="en-US" w:eastAsia="en-US"/>
    </w:rPr>
  </w:style>
  <w:style w:type="paragraph" w:customStyle="1" w:styleId="E22951C9F6BC4B66A8533A2D60BE46A1">
    <w:name w:val="E22951C9F6BC4B66A8533A2D60BE46A1"/>
    <w:rsid w:val="00282136"/>
    <w:rPr>
      <w:lang w:val="en-US" w:eastAsia="en-US"/>
    </w:rPr>
  </w:style>
  <w:style w:type="paragraph" w:customStyle="1" w:styleId="674531677A584463AD2BC3253B9D99EA">
    <w:name w:val="674531677A584463AD2BC3253B9D99EA"/>
    <w:rsid w:val="00282136"/>
    <w:rPr>
      <w:lang w:val="en-US" w:eastAsia="en-US"/>
    </w:rPr>
  </w:style>
  <w:style w:type="paragraph" w:customStyle="1" w:styleId="3F035506852F47D287C3DEECD2ECD120">
    <w:name w:val="3F035506852F47D287C3DEECD2ECD120"/>
    <w:rsid w:val="00282136"/>
    <w:rPr>
      <w:lang w:val="en-US" w:eastAsia="en-US"/>
    </w:rPr>
  </w:style>
  <w:style w:type="paragraph" w:customStyle="1" w:styleId="EC802586DB194E3DA8C8E7C46395FF5D">
    <w:name w:val="EC802586DB194E3DA8C8E7C46395FF5D"/>
    <w:rsid w:val="00282136"/>
    <w:rPr>
      <w:lang w:val="en-US" w:eastAsia="en-US"/>
    </w:rPr>
  </w:style>
  <w:style w:type="paragraph" w:customStyle="1" w:styleId="17A1E587CDC548D9BBFDF52C36D71056">
    <w:name w:val="17A1E587CDC548D9BBFDF52C36D71056"/>
    <w:rsid w:val="00282136"/>
    <w:rPr>
      <w:lang w:val="en-US" w:eastAsia="en-US"/>
    </w:rPr>
  </w:style>
  <w:style w:type="paragraph" w:customStyle="1" w:styleId="EEB5AA90282F49F7AC7980E11F9C59D6">
    <w:name w:val="EEB5AA90282F49F7AC7980E11F9C59D6"/>
    <w:rsid w:val="00282136"/>
    <w:rPr>
      <w:lang w:val="en-US" w:eastAsia="en-US"/>
    </w:rPr>
  </w:style>
  <w:style w:type="paragraph" w:customStyle="1" w:styleId="D8626EC8758448169EC638DFC3F12FA7">
    <w:name w:val="D8626EC8758448169EC638DFC3F12FA7"/>
    <w:rsid w:val="00282136"/>
    <w:rPr>
      <w:lang w:val="en-US" w:eastAsia="en-US"/>
    </w:rPr>
  </w:style>
  <w:style w:type="paragraph" w:customStyle="1" w:styleId="250A8BA82D4E4BC39A6A818D4AAAC4D5">
    <w:name w:val="250A8BA82D4E4BC39A6A818D4AAAC4D5"/>
    <w:rsid w:val="00282136"/>
    <w:rPr>
      <w:lang w:val="en-US" w:eastAsia="en-US"/>
    </w:rPr>
  </w:style>
  <w:style w:type="paragraph" w:customStyle="1" w:styleId="EBBDEEC1155C49079F488211A5266C62">
    <w:name w:val="EBBDEEC1155C49079F488211A5266C62"/>
    <w:rsid w:val="00282136"/>
    <w:rPr>
      <w:lang w:val="en-US" w:eastAsia="en-US"/>
    </w:rPr>
  </w:style>
  <w:style w:type="paragraph" w:customStyle="1" w:styleId="74FBC4E1460444A19CE035122FC44ADF">
    <w:name w:val="74FBC4E1460444A19CE035122FC44ADF"/>
    <w:rsid w:val="00282136"/>
    <w:rPr>
      <w:lang w:val="en-US" w:eastAsia="en-US"/>
    </w:rPr>
  </w:style>
  <w:style w:type="paragraph" w:customStyle="1" w:styleId="3689136FDB5A4DB192AD4AA8C34B8814">
    <w:name w:val="3689136FDB5A4DB192AD4AA8C34B8814"/>
    <w:rsid w:val="00282136"/>
    <w:rPr>
      <w:lang w:val="en-US" w:eastAsia="en-US"/>
    </w:rPr>
  </w:style>
  <w:style w:type="paragraph" w:customStyle="1" w:styleId="0C651F5542254B99ADF90A71604C9F89">
    <w:name w:val="0C651F5542254B99ADF90A71604C9F89"/>
    <w:rsid w:val="00282136"/>
    <w:rPr>
      <w:lang w:val="en-US" w:eastAsia="en-US"/>
    </w:rPr>
  </w:style>
  <w:style w:type="paragraph" w:customStyle="1" w:styleId="F6D7DE823F634A5EBEA4139B5DFE6360">
    <w:name w:val="F6D7DE823F634A5EBEA4139B5DFE6360"/>
    <w:rsid w:val="00282136"/>
    <w:rPr>
      <w:lang w:val="en-US" w:eastAsia="en-US"/>
    </w:rPr>
  </w:style>
  <w:style w:type="paragraph" w:customStyle="1" w:styleId="EF3A97CEDD21494580D5D94EA362E11E">
    <w:name w:val="EF3A97CEDD21494580D5D94EA362E11E"/>
    <w:rsid w:val="00282136"/>
    <w:rPr>
      <w:lang w:val="en-US" w:eastAsia="en-US"/>
    </w:rPr>
  </w:style>
  <w:style w:type="paragraph" w:customStyle="1" w:styleId="B631DD9269784A11A4E7927633300993">
    <w:name w:val="B631DD9269784A11A4E7927633300993"/>
    <w:rsid w:val="00282136"/>
    <w:rPr>
      <w:lang w:val="en-US" w:eastAsia="en-US"/>
    </w:rPr>
  </w:style>
  <w:style w:type="paragraph" w:customStyle="1" w:styleId="C45C2C49B9E949B2A2D534E88CF17E86">
    <w:name w:val="C45C2C49B9E949B2A2D534E88CF17E86"/>
    <w:rsid w:val="00282136"/>
    <w:rPr>
      <w:lang w:val="en-US" w:eastAsia="en-US"/>
    </w:rPr>
  </w:style>
  <w:style w:type="paragraph" w:customStyle="1" w:styleId="59B1386EFD144F71BC301DB3289E872A">
    <w:name w:val="59B1386EFD144F71BC301DB3289E872A"/>
    <w:rsid w:val="00282136"/>
    <w:rPr>
      <w:lang w:val="en-US" w:eastAsia="en-US"/>
    </w:rPr>
  </w:style>
  <w:style w:type="paragraph" w:customStyle="1" w:styleId="3551CFDE061B4B449FDD8005BE79D593">
    <w:name w:val="3551CFDE061B4B449FDD8005BE79D593"/>
    <w:rsid w:val="00282136"/>
    <w:rPr>
      <w:lang w:val="en-US" w:eastAsia="en-US"/>
    </w:rPr>
  </w:style>
  <w:style w:type="paragraph" w:customStyle="1" w:styleId="ADE31A86E69D4D43A65C903315DB3BB7">
    <w:name w:val="ADE31A86E69D4D43A65C903315DB3BB7"/>
    <w:rsid w:val="00282136"/>
    <w:rPr>
      <w:lang w:val="en-US" w:eastAsia="en-US"/>
    </w:rPr>
  </w:style>
  <w:style w:type="paragraph" w:customStyle="1" w:styleId="D0BBB645D62B46DAA56C3CA3185D64AA">
    <w:name w:val="D0BBB645D62B46DAA56C3CA3185D64AA"/>
    <w:rsid w:val="00282136"/>
    <w:rPr>
      <w:lang w:val="en-US" w:eastAsia="en-US"/>
    </w:rPr>
  </w:style>
  <w:style w:type="paragraph" w:customStyle="1" w:styleId="C0429E4369E8403C9CE47DED392C61A6">
    <w:name w:val="C0429E4369E8403C9CE47DED392C61A6"/>
    <w:rsid w:val="00282136"/>
    <w:rPr>
      <w:lang w:val="en-US" w:eastAsia="en-US"/>
    </w:rPr>
  </w:style>
  <w:style w:type="paragraph" w:customStyle="1" w:styleId="1DC0C13DC11646CA8F266D67869B0B4B">
    <w:name w:val="1DC0C13DC11646CA8F266D67869B0B4B"/>
    <w:rsid w:val="00282136"/>
    <w:rPr>
      <w:lang w:val="en-US" w:eastAsia="en-US"/>
    </w:rPr>
  </w:style>
  <w:style w:type="paragraph" w:customStyle="1" w:styleId="0C0A3974F4C54A6F920B1AB0CDF6BF05">
    <w:name w:val="0C0A3974F4C54A6F920B1AB0CDF6BF05"/>
    <w:rsid w:val="00282136"/>
    <w:rPr>
      <w:lang w:val="en-US" w:eastAsia="en-US"/>
    </w:rPr>
  </w:style>
  <w:style w:type="paragraph" w:customStyle="1" w:styleId="D2D1B3034D0D49EAAB0CAD775C2902ED">
    <w:name w:val="D2D1B3034D0D49EAAB0CAD775C2902ED"/>
    <w:rsid w:val="00282136"/>
    <w:rPr>
      <w:lang w:val="en-US" w:eastAsia="en-US"/>
    </w:rPr>
  </w:style>
  <w:style w:type="paragraph" w:customStyle="1" w:styleId="5A7194B1EDEB41F08B14F4CF6CF64311">
    <w:name w:val="5A7194B1EDEB41F08B14F4CF6CF64311"/>
    <w:rsid w:val="00282136"/>
    <w:rPr>
      <w:lang w:val="en-US" w:eastAsia="en-US"/>
    </w:rPr>
  </w:style>
  <w:style w:type="paragraph" w:customStyle="1" w:styleId="CFBCA438D6FF43B5A6DC422F2B5EA044">
    <w:name w:val="CFBCA438D6FF43B5A6DC422F2B5EA044"/>
    <w:rsid w:val="00282136"/>
    <w:rPr>
      <w:lang w:val="en-US" w:eastAsia="en-US"/>
    </w:rPr>
  </w:style>
  <w:style w:type="paragraph" w:customStyle="1" w:styleId="88E2B7108B40449B89BF41655B66809C">
    <w:name w:val="88E2B7108B40449B89BF41655B66809C"/>
    <w:rsid w:val="00282136"/>
    <w:rPr>
      <w:lang w:val="en-US" w:eastAsia="en-US"/>
    </w:rPr>
  </w:style>
  <w:style w:type="paragraph" w:customStyle="1" w:styleId="760B1F13A1C6457E8E8D9531F6E42607">
    <w:name w:val="760B1F13A1C6457E8E8D9531F6E42607"/>
    <w:rsid w:val="00282136"/>
    <w:rPr>
      <w:lang w:val="en-US" w:eastAsia="en-US"/>
    </w:rPr>
  </w:style>
  <w:style w:type="paragraph" w:customStyle="1" w:styleId="E28E582B34E4459889E923BB2B03EB23">
    <w:name w:val="E28E582B34E4459889E923BB2B03EB23"/>
    <w:rsid w:val="00282136"/>
    <w:rPr>
      <w:lang w:val="en-US" w:eastAsia="en-US"/>
    </w:rPr>
  </w:style>
  <w:style w:type="paragraph" w:customStyle="1" w:styleId="A7172F88CA814E2A9517D093E77A12F4">
    <w:name w:val="A7172F88CA814E2A9517D093E77A12F4"/>
    <w:rsid w:val="00282136"/>
    <w:rPr>
      <w:lang w:val="en-US" w:eastAsia="en-US"/>
    </w:rPr>
  </w:style>
  <w:style w:type="paragraph" w:customStyle="1" w:styleId="FF2556B6D4D34D90AFC3FEEC04B2E426">
    <w:name w:val="FF2556B6D4D34D90AFC3FEEC04B2E426"/>
    <w:rsid w:val="00282136"/>
    <w:rPr>
      <w:lang w:val="en-US" w:eastAsia="en-US"/>
    </w:rPr>
  </w:style>
  <w:style w:type="paragraph" w:customStyle="1" w:styleId="8A45C728A5B44562BB4FA85EDCBED83B">
    <w:name w:val="8A45C728A5B44562BB4FA85EDCBED83B"/>
    <w:rsid w:val="00282136"/>
    <w:rPr>
      <w:lang w:val="en-US" w:eastAsia="en-US"/>
    </w:rPr>
  </w:style>
  <w:style w:type="paragraph" w:customStyle="1" w:styleId="C5B5A26DCA9D49EBA17C1B0CD0CE6AB9">
    <w:name w:val="C5B5A26DCA9D49EBA17C1B0CD0CE6AB9"/>
    <w:rsid w:val="00282136"/>
    <w:rPr>
      <w:lang w:val="en-US" w:eastAsia="en-US"/>
    </w:rPr>
  </w:style>
  <w:style w:type="paragraph" w:customStyle="1" w:styleId="D1DC6E797B1940F0BA02F59130B35943">
    <w:name w:val="D1DC6E797B1940F0BA02F59130B35943"/>
    <w:rsid w:val="00282136"/>
    <w:rPr>
      <w:lang w:val="en-US" w:eastAsia="en-US"/>
    </w:rPr>
  </w:style>
  <w:style w:type="paragraph" w:customStyle="1" w:styleId="A09F26E21C2B4A3992F75D1E2F588207">
    <w:name w:val="A09F26E21C2B4A3992F75D1E2F588207"/>
    <w:rsid w:val="00282136"/>
    <w:rPr>
      <w:lang w:val="en-US" w:eastAsia="en-US"/>
    </w:rPr>
  </w:style>
  <w:style w:type="paragraph" w:customStyle="1" w:styleId="F12CDA0A78FC471480DE3547CC6048F0">
    <w:name w:val="F12CDA0A78FC471480DE3547CC6048F0"/>
    <w:rsid w:val="00282136"/>
    <w:rPr>
      <w:lang w:val="en-US" w:eastAsia="en-US"/>
    </w:rPr>
  </w:style>
  <w:style w:type="paragraph" w:customStyle="1" w:styleId="A4346C251DD845A19FCF7BC841E155C0">
    <w:name w:val="A4346C251DD845A19FCF7BC841E155C0"/>
    <w:rsid w:val="00282136"/>
    <w:rPr>
      <w:lang w:val="en-US" w:eastAsia="en-US"/>
    </w:rPr>
  </w:style>
  <w:style w:type="paragraph" w:customStyle="1" w:styleId="8D0FC34DF530490B9F85AFBD338CCCE4">
    <w:name w:val="8D0FC34DF530490B9F85AFBD338CCCE4"/>
    <w:rsid w:val="00282136"/>
    <w:rPr>
      <w:lang w:val="en-US" w:eastAsia="en-US"/>
    </w:rPr>
  </w:style>
  <w:style w:type="paragraph" w:customStyle="1" w:styleId="2D5B38D34EAB4E05BC63D3EE0981E190">
    <w:name w:val="2D5B38D34EAB4E05BC63D3EE0981E190"/>
    <w:rsid w:val="00282136"/>
    <w:rPr>
      <w:lang w:val="en-US" w:eastAsia="en-US"/>
    </w:rPr>
  </w:style>
  <w:style w:type="paragraph" w:customStyle="1" w:styleId="1988465348D9485F86C823ED69AED56E">
    <w:name w:val="1988465348D9485F86C823ED69AED56E"/>
    <w:rsid w:val="00282136"/>
    <w:rPr>
      <w:lang w:val="en-US" w:eastAsia="en-US"/>
    </w:rPr>
  </w:style>
  <w:style w:type="paragraph" w:customStyle="1" w:styleId="D2BE9E5A9E3F41DBAB9CF7C1C180FFA7">
    <w:name w:val="D2BE9E5A9E3F41DBAB9CF7C1C180FFA7"/>
    <w:rsid w:val="00282136"/>
    <w:rPr>
      <w:lang w:val="en-US" w:eastAsia="en-US"/>
    </w:rPr>
  </w:style>
  <w:style w:type="paragraph" w:customStyle="1" w:styleId="F46920D552B84750975F6A54EEDB9148">
    <w:name w:val="F46920D552B84750975F6A54EEDB9148"/>
    <w:rsid w:val="00282136"/>
    <w:rPr>
      <w:lang w:val="en-US" w:eastAsia="en-US"/>
    </w:rPr>
  </w:style>
  <w:style w:type="paragraph" w:customStyle="1" w:styleId="A7BCB2FCFBBE4750BD8717079B7D6483">
    <w:name w:val="A7BCB2FCFBBE4750BD8717079B7D6483"/>
    <w:rsid w:val="00282136"/>
    <w:rPr>
      <w:lang w:val="en-US" w:eastAsia="en-US"/>
    </w:rPr>
  </w:style>
  <w:style w:type="paragraph" w:customStyle="1" w:styleId="8E1EA4C18C7C40D5BECDFCB035205707">
    <w:name w:val="8E1EA4C18C7C40D5BECDFCB035205707"/>
    <w:rsid w:val="00282136"/>
    <w:rPr>
      <w:lang w:val="en-US" w:eastAsia="en-US"/>
    </w:rPr>
  </w:style>
  <w:style w:type="paragraph" w:customStyle="1" w:styleId="B8DD07B212B2458B951ED25F971C5A1A">
    <w:name w:val="B8DD07B212B2458B951ED25F971C5A1A"/>
    <w:rsid w:val="00282136"/>
    <w:rPr>
      <w:lang w:val="en-US" w:eastAsia="en-US"/>
    </w:rPr>
  </w:style>
  <w:style w:type="paragraph" w:customStyle="1" w:styleId="6E749AE7FB5D4C448DCE7CC4015FB7F1">
    <w:name w:val="6E749AE7FB5D4C448DCE7CC4015FB7F1"/>
    <w:rsid w:val="00282136"/>
    <w:rPr>
      <w:lang w:val="en-US" w:eastAsia="en-US"/>
    </w:rPr>
  </w:style>
  <w:style w:type="paragraph" w:customStyle="1" w:styleId="4EFE7A0F340E437DB9295D429F40A734">
    <w:name w:val="4EFE7A0F340E437DB9295D429F40A734"/>
    <w:rsid w:val="00282136"/>
    <w:rPr>
      <w:lang w:val="en-US" w:eastAsia="en-US"/>
    </w:rPr>
  </w:style>
  <w:style w:type="paragraph" w:customStyle="1" w:styleId="61CDF57F50ED4EC397E77F04772EB6FE">
    <w:name w:val="61CDF57F50ED4EC397E77F04772EB6FE"/>
    <w:rsid w:val="00282136"/>
    <w:rPr>
      <w:lang w:val="en-US" w:eastAsia="en-US"/>
    </w:rPr>
  </w:style>
  <w:style w:type="paragraph" w:customStyle="1" w:styleId="7B3A23A3D33343329AA064922AD69F64">
    <w:name w:val="7B3A23A3D33343329AA064922AD69F64"/>
    <w:rsid w:val="00282136"/>
    <w:rPr>
      <w:lang w:val="en-US" w:eastAsia="en-US"/>
    </w:rPr>
  </w:style>
  <w:style w:type="paragraph" w:customStyle="1" w:styleId="7E0380EA8BB1444A9294EB0716A6C66F">
    <w:name w:val="7E0380EA8BB1444A9294EB0716A6C66F"/>
    <w:rsid w:val="00282136"/>
    <w:rPr>
      <w:lang w:val="en-US" w:eastAsia="en-US"/>
    </w:rPr>
  </w:style>
  <w:style w:type="paragraph" w:customStyle="1" w:styleId="C319FD62F796429E8BA338B1D0982FB1">
    <w:name w:val="C319FD62F796429E8BA338B1D0982FB1"/>
    <w:rsid w:val="00282136"/>
    <w:rPr>
      <w:lang w:val="en-US" w:eastAsia="en-US"/>
    </w:rPr>
  </w:style>
  <w:style w:type="paragraph" w:customStyle="1" w:styleId="7158F3CD66164FCF95C4CBB31C726FD3">
    <w:name w:val="7158F3CD66164FCF95C4CBB31C726FD3"/>
    <w:rsid w:val="00282136"/>
    <w:rPr>
      <w:lang w:val="en-US" w:eastAsia="en-US"/>
    </w:rPr>
  </w:style>
  <w:style w:type="paragraph" w:customStyle="1" w:styleId="BE4B06DF91EF412FAA36991F96D651DE">
    <w:name w:val="BE4B06DF91EF412FAA36991F96D651DE"/>
    <w:rsid w:val="00282136"/>
    <w:rPr>
      <w:lang w:val="en-US" w:eastAsia="en-US"/>
    </w:rPr>
  </w:style>
  <w:style w:type="paragraph" w:customStyle="1" w:styleId="33A24979F6E14E9C91A99443B91B419D">
    <w:name w:val="33A24979F6E14E9C91A99443B91B419D"/>
    <w:rsid w:val="00282136"/>
    <w:rPr>
      <w:lang w:val="en-US" w:eastAsia="en-US"/>
    </w:rPr>
  </w:style>
  <w:style w:type="paragraph" w:customStyle="1" w:styleId="E969492B66CF4E51AB54548717C2209E">
    <w:name w:val="E969492B66CF4E51AB54548717C2209E"/>
    <w:rsid w:val="00282136"/>
    <w:rPr>
      <w:lang w:val="en-US" w:eastAsia="en-US"/>
    </w:rPr>
  </w:style>
  <w:style w:type="paragraph" w:customStyle="1" w:styleId="CD07841D4B02434DA1CC22B57EEF220D">
    <w:name w:val="CD07841D4B02434DA1CC22B57EEF220D"/>
    <w:rsid w:val="00282136"/>
    <w:rPr>
      <w:lang w:val="en-US" w:eastAsia="en-US"/>
    </w:rPr>
  </w:style>
  <w:style w:type="paragraph" w:customStyle="1" w:styleId="C2D9CF4B69BA4134A914AB2DB6B0FA24">
    <w:name w:val="C2D9CF4B69BA4134A914AB2DB6B0FA24"/>
    <w:rsid w:val="00282136"/>
    <w:rPr>
      <w:lang w:val="en-US" w:eastAsia="en-US"/>
    </w:rPr>
  </w:style>
  <w:style w:type="paragraph" w:customStyle="1" w:styleId="B15700665B864A379AAD62EB31F99E70">
    <w:name w:val="B15700665B864A379AAD62EB31F99E70"/>
    <w:rsid w:val="00282136"/>
    <w:rPr>
      <w:lang w:val="en-US" w:eastAsia="en-US"/>
    </w:rPr>
  </w:style>
  <w:style w:type="paragraph" w:customStyle="1" w:styleId="15C81858C3CA487DA86C175A9D7037D6">
    <w:name w:val="15C81858C3CA487DA86C175A9D7037D6"/>
    <w:rsid w:val="00282136"/>
    <w:rPr>
      <w:lang w:val="en-US" w:eastAsia="en-US"/>
    </w:rPr>
  </w:style>
  <w:style w:type="paragraph" w:customStyle="1" w:styleId="5B2B965FD08845F0892B1639871C1073">
    <w:name w:val="5B2B965FD08845F0892B1639871C1073"/>
    <w:rsid w:val="00282136"/>
    <w:rPr>
      <w:lang w:val="en-US" w:eastAsia="en-US"/>
    </w:rPr>
  </w:style>
  <w:style w:type="paragraph" w:customStyle="1" w:styleId="F789EECCB3074FF2BEA59D482CAC4F51">
    <w:name w:val="F789EECCB3074FF2BEA59D482CAC4F51"/>
    <w:rsid w:val="00282136"/>
    <w:rPr>
      <w:lang w:val="en-US" w:eastAsia="en-US"/>
    </w:rPr>
  </w:style>
  <w:style w:type="paragraph" w:customStyle="1" w:styleId="5FFFA165BB684F17AD39684BC4CA9510">
    <w:name w:val="5FFFA165BB684F17AD39684BC4CA9510"/>
    <w:rsid w:val="00282136"/>
    <w:rPr>
      <w:lang w:val="en-US" w:eastAsia="en-US"/>
    </w:rPr>
  </w:style>
  <w:style w:type="paragraph" w:customStyle="1" w:styleId="EB3F5208062649C585A77D08810F117D">
    <w:name w:val="EB3F5208062649C585A77D08810F117D"/>
    <w:rsid w:val="00282136"/>
    <w:rPr>
      <w:lang w:val="en-US" w:eastAsia="en-US"/>
    </w:rPr>
  </w:style>
  <w:style w:type="paragraph" w:customStyle="1" w:styleId="53BFE462910444148E68438107408788">
    <w:name w:val="53BFE462910444148E68438107408788"/>
    <w:rsid w:val="00282136"/>
    <w:rPr>
      <w:lang w:val="en-US" w:eastAsia="en-US"/>
    </w:rPr>
  </w:style>
  <w:style w:type="paragraph" w:customStyle="1" w:styleId="76AFB293E04F495AB85692E0F1DCBEB9">
    <w:name w:val="76AFB293E04F495AB85692E0F1DCBEB9"/>
    <w:rsid w:val="00282136"/>
    <w:rPr>
      <w:lang w:val="en-US" w:eastAsia="en-US"/>
    </w:rPr>
  </w:style>
  <w:style w:type="paragraph" w:customStyle="1" w:styleId="33611283B1804872835BA5475E50C01F">
    <w:name w:val="33611283B1804872835BA5475E50C01F"/>
    <w:rsid w:val="00282136"/>
    <w:rPr>
      <w:lang w:val="en-US" w:eastAsia="en-US"/>
    </w:rPr>
  </w:style>
  <w:style w:type="paragraph" w:customStyle="1" w:styleId="B803AE224A534CAABAAA78379DB65D82">
    <w:name w:val="B803AE224A534CAABAAA78379DB65D82"/>
    <w:rsid w:val="00282136"/>
    <w:rPr>
      <w:lang w:val="en-US" w:eastAsia="en-US"/>
    </w:rPr>
  </w:style>
  <w:style w:type="paragraph" w:customStyle="1" w:styleId="AAC95A31A1AD40338743049CE32514F7">
    <w:name w:val="AAC95A31A1AD40338743049CE32514F7"/>
    <w:rsid w:val="00282136"/>
    <w:rPr>
      <w:lang w:val="en-US" w:eastAsia="en-US"/>
    </w:rPr>
  </w:style>
  <w:style w:type="paragraph" w:customStyle="1" w:styleId="622C2E2D6C5749A7B714CEA055C7D3CA">
    <w:name w:val="622C2E2D6C5749A7B714CEA055C7D3CA"/>
    <w:rsid w:val="00282136"/>
    <w:rPr>
      <w:lang w:val="en-US" w:eastAsia="en-US"/>
    </w:rPr>
  </w:style>
  <w:style w:type="paragraph" w:customStyle="1" w:styleId="58EA0B4AB34C46E3A483EAF152899C05">
    <w:name w:val="58EA0B4AB34C46E3A483EAF152899C05"/>
    <w:rsid w:val="00282136"/>
    <w:rPr>
      <w:lang w:val="en-US" w:eastAsia="en-US"/>
    </w:rPr>
  </w:style>
  <w:style w:type="paragraph" w:customStyle="1" w:styleId="B04B0BF671114E22B12F21B0EEA2FE48">
    <w:name w:val="B04B0BF671114E22B12F21B0EEA2FE48"/>
    <w:rsid w:val="00282136"/>
    <w:rPr>
      <w:lang w:val="en-US" w:eastAsia="en-US"/>
    </w:rPr>
  </w:style>
  <w:style w:type="paragraph" w:customStyle="1" w:styleId="92CA87B96D4C4DA698CA80802F27822A">
    <w:name w:val="92CA87B96D4C4DA698CA80802F27822A"/>
    <w:rsid w:val="00282136"/>
    <w:rPr>
      <w:lang w:val="en-US" w:eastAsia="en-US"/>
    </w:rPr>
  </w:style>
  <w:style w:type="paragraph" w:customStyle="1" w:styleId="FB5E4A6B35744BFF9D41E60F027AAD97">
    <w:name w:val="FB5E4A6B35744BFF9D41E60F027AAD97"/>
    <w:rsid w:val="00282136"/>
    <w:rPr>
      <w:lang w:val="en-US" w:eastAsia="en-US"/>
    </w:rPr>
  </w:style>
  <w:style w:type="paragraph" w:customStyle="1" w:styleId="BD901F38F9C342B9B942341D4B23A3BD">
    <w:name w:val="BD901F38F9C342B9B942341D4B23A3BD"/>
    <w:rsid w:val="00282136"/>
    <w:rPr>
      <w:lang w:val="en-US" w:eastAsia="en-US"/>
    </w:rPr>
  </w:style>
  <w:style w:type="paragraph" w:customStyle="1" w:styleId="6641653F26D24E05867A7387D34F00CD">
    <w:name w:val="6641653F26D24E05867A7387D34F00CD"/>
    <w:rsid w:val="00282136"/>
    <w:rPr>
      <w:lang w:val="en-US" w:eastAsia="en-US"/>
    </w:rPr>
  </w:style>
  <w:style w:type="paragraph" w:customStyle="1" w:styleId="DEB79BC8A6704C57B852CD930E642EE4">
    <w:name w:val="DEB79BC8A6704C57B852CD930E642EE4"/>
    <w:rsid w:val="00282136"/>
    <w:rPr>
      <w:lang w:val="en-US" w:eastAsia="en-US"/>
    </w:rPr>
  </w:style>
  <w:style w:type="paragraph" w:customStyle="1" w:styleId="9D6F1FAB564944FCBDC2D31B1F3C8FAE">
    <w:name w:val="9D6F1FAB564944FCBDC2D31B1F3C8FAE"/>
    <w:rsid w:val="00282136"/>
    <w:rPr>
      <w:lang w:val="en-US" w:eastAsia="en-US"/>
    </w:rPr>
  </w:style>
  <w:style w:type="paragraph" w:customStyle="1" w:styleId="42009957EBC042B2813163880635F1A9">
    <w:name w:val="42009957EBC042B2813163880635F1A9"/>
    <w:rsid w:val="00282136"/>
    <w:rPr>
      <w:lang w:val="en-US" w:eastAsia="en-US"/>
    </w:rPr>
  </w:style>
  <w:style w:type="paragraph" w:customStyle="1" w:styleId="757768DCCDA541588AFE7961CD5E3D10">
    <w:name w:val="757768DCCDA541588AFE7961CD5E3D10"/>
    <w:rsid w:val="00282136"/>
    <w:rPr>
      <w:lang w:val="en-US" w:eastAsia="en-US"/>
    </w:rPr>
  </w:style>
  <w:style w:type="paragraph" w:customStyle="1" w:styleId="CD2CCBAA54CA4E3FA6EDF5E309481296">
    <w:name w:val="CD2CCBAA54CA4E3FA6EDF5E309481296"/>
    <w:rsid w:val="00282136"/>
    <w:rPr>
      <w:lang w:val="en-US" w:eastAsia="en-US"/>
    </w:rPr>
  </w:style>
  <w:style w:type="paragraph" w:customStyle="1" w:styleId="B730B75206EA48ABAC4AAB804CC22C0A">
    <w:name w:val="B730B75206EA48ABAC4AAB804CC22C0A"/>
    <w:rsid w:val="00282136"/>
    <w:rPr>
      <w:lang w:val="en-US" w:eastAsia="en-US"/>
    </w:rPr>
  </w:style>
  <w:style w:type="paragraph" w:customStyle="1" w:styleId="546500A984C74D659691B6BDF7293242">
    <w:name w:val="546500A984C74D659691B6BDF7293242"/>
    <w:rsid w:val="00282136"/>
    <w:rPr>
      <w:lang w:val="en-US" w:eastAsia="en-US"/>
    </w:rPr>
  </w:style>
  <w:style w:type="paragraph" w:customStyle="1" w:styleId="71AA4844D8414C7CB6621DC0132966F3">
    <w:name w:val="71AA4844D8414C7CB6621DC0132966F3"/>
    <w:rsid w:val="00282136"/>
    <w:rPr>
      <w:lang w:val="en-US" w:eastAsia="en-US"/>
    </w:rPr>
  </w:style>
  <w:style w:type="paragraph" w:customStyle="1" w:styleId="3AA9551CD5CF48EA9CC1DCC46D0E3355">
    <w:name w:val="3AA9551CD5CF48EA9CC1DCC46D0E3355"/>
    <w:rsid w:val="00282136"/>
    <w:rPr>
      <w:lang w:val="en-US" w:eastAsia="en-US"/>
    </w:rPr>
  </w:style>
  <w:style w:type="paragraph" w:customStyle="1" w:styleId="BEDBB2FA792B4D8A93240CF268E9695D">
    <w:name w:val="BEDBB2FA792B4D8A93240CF268E9695D"/>
    <w:rsid w:val="00282136"/>
    <w:rPr>
      <w:lang w:val="en-US" w:eastAsia="en-US"/>
    </w:rPr>
  </w:style>
  <w:style w:type="paragraph" w:customStyle="1" w:styleId="E7072B1F6B784667B76A80EA335C419B">
    <w:name w:val="E7072B1F6B784667B76A80EA335C419B"/>
    <w:rsid w:val="00282136"/>
    <w:rPr>
      <w:lang w:val="en-US" w:eastAsia="en-US"/>
    </w:rPr>
  </w:style>
  <w:style w:type="paragraph" w:customStyle="1" w:styleId="B69DAF43EEFE42FEAD7163C6926B6B6B">
    <w:name w:val="B69DAF43EEFE42FEAD7163C6926B6B6B"/>
    <w:rsid w:val="00282136"/>
    <w:rPr>
      <w:lang w:val="en-US" w:eastAsia="en-US"/>
    </w:rPr>
  </w:style>
  <w:style w:type="paragraph" w:customStyle="1" w:styleId="A569CCBD34C84AB4B56CAB9B94D19390">
    <w:name w:val="A569CCBD34C84AB4B56CAB9B94D19390"/>
    <w:rsid w:val="00282136"/>
    <w:rPr>
      <w:lang w:val="en-US" w:eastAsia="en-US"/>
    </w:rPr>
  </w:style>
  <w:style w:type="paragraph" w:customStyle="1" w:styleId="4194388C354042C69F3B2CAACA42CB84">
    <w:name w:val="4194388C354042C69F3B2CAACA42CB84"/>
    <w:rsid w:val="00282136"/>
    <w:rPr>
      <w:lang w:val="en-US" w:eastAsia="en-US"/>
    </w:rPr>
  </w:style>
  <w:style w:type="paragraph" w:customStyle="1" w:styleId="3B2491DF50524334880E453B0ADB0378">
    <w:name w:val="3B2491DF50524334880E453B0ADB0378"/>
    <w:rsid w:val="00282136"/>
    <w:rPr>
      <w:lang w:val="en-US" w:eastAsia="en-US"/>
    </w:rPr>
  </w:style>
  <w:style w:type="paragraph" w:customStyle="1" w:styleId="33A32222868B4E848DE09B3E2D42619C">
    <w:name w:val="33A32222868B4E848DE09B3E2D42619C"/>
    <w:rsid w:val="00282136"/>
    <w:rPr>
      <w:lang w:val="en-US" w:eastAsia="en-US"/>
    </w:rPr>
  </w:style>
  <w:style w:type="paragraph" w:customStyle="1" w:styleId="BDE0F09E5F6541E48C9EF21EE3BF6E8D">
    <w:name w:val="BDE0F09E5F6541E48C9EF21EE3BF6E8D"/>
    <w:rsid w:val="00282136"/>
    <w:rPr>
      <w:lang w:val="en-US" w:eastAsia="en-US"/>
    </w:rPr>
  </w:style>
  <w:style w:type="paragraph" w:customStyle="1" w:styleId="E1B3AA309BE146188E5742B143304527">
    <w:name w:val="E1B3AA309BE146188E5742B143304527"/>
    <w:rsid w:val="00282136"/>
    <w:rPr>
      <w:lang w:val="en-US" w:eastAsia="en-US"/>
    </w:rPr>
  </w:style>
  <w:style w:type="paragraph" w:customStyle="1" w:styleId="3D08358F4B264DA7AC6D9ECA228AE41C">
    <w:name w:val="3D08358F4B264DA7AC6D9ECA228AE41C"/>
    <w:rsid w:val="00282136"/>
    <w:rPr>
      <w:lang w:val="en-US" w:eastAsia="en-US"/>
    </w:rPr>
  </w:style>
  <w:style w:type="paragraph" w:customStyle="1" w:styleId="19618F3AB034411AA6414A4DF495B653">
    <w:name w:val="19618F3AB034411AA6414A4DF495B653"/>
    <w:rsid w:val="00282136"/>
    <w:rPr>
      <w:lang w:val="en-US" w:eastAsia="en-US"/>
    </w:rPr>
  </w:style>
  <w:style w:type="paragraph" w:customStyle="1" w:styleId="691CF17CADB143DE9D5C65818BC14660">
    <w:name w:val="691CF17CADB143DE9D5C65818BC14660"/>
    <w:rsid w:val="00282136"/>
    <w:rPr>
      <w:lang w:val="en-US" w:eastAsia="en-US"/>
    </w:rPr>
  </w:style>
  <w:style w:type="paragraph" w:customStyle="1" w:styleId="5793D8C38DAB46D0933FB0B94E59BFD7">
    <w:name w:val="5793D8C38DAB46D0933FB0B94E59BFD7"/>
    <w:rsid w:val="00282136"/>
    <w:rPr>
      <w:lang w:val="en-US" w:eastAsia="en-US"/>
    </w:rPr>
  </w:style>
  <w:style w:type="paragraph" w:customStyle="1" w:styleId="CD44BE88707E4C39B951E4795BCBAF0D">
    <w:name w:val="CD44BE88707E4C39B951E4795BCBAF0D"/>
    <w:rsid w:val="00282136"/>
    <w:rPr>
      <w:lang w:val="en-US" w:eastAsia="en-US"/>
    </w:rPr>
  </w:style>
  <w:style w:type="paragraph" w:customStyle="1" w:styleId="DDE65D8FCB5D40368A155359124DA943">
    <w:name w:val="DDE65D8FCB5D40368A155359124DA943"/>
    <w:rsid w:val="00282136"/>
    <w:rPr>
      <w:lang w:val="en-US" w:eastAsia="en-US"/>
    </w:rPr>
  </w:style>
  <w:style w:type="paragraph" w:customStyle="1" w:styleId="C889882D47DC490BB18DE05A0D9A6006">
    <w:name w:val="C889882D47DC490BB18DE05A0D9A6006"/>
    <w:rsid w:val="00282136"/>
    <w:rPr>
      <w:lang w:val="en-US" w:eastAsia="en-US"/>
    </w:rPr>
  </w:style>
  <w:style w:type="paragraph" w:customStyle="1" w:styleId="27A8F8A7054148C697B4D7790C64933A">
    <w:name w:val="27A8F8A7054148C697B4D7790C64933A"/>
    <w:rsid w:val="00282136"/>
    <w:rPr>
      <w:lang w:val="en-US" w:eastAsia="en-US"/>
    </w:rPr>
  </w:style>
  <w:style w:type="paragraph" w:customStyle="1" w:styleId="7393464112CB4EF59BAAE4260B598A8E">
    <w:name w:val="7393464112CB4EF59BAAE4260B598A8E"/>
    <w:rsid w:val="00282136"/>
    <w:rPr>
      <w:lang w:val="en-US" w:eastAsia="en-US"/>
    </w:rPr>
  </w:style>
  <w:style w:type="paragraph" w:customStyle="1" w:styleId="EE7E772E614B403FA2088CA8DCCB2CFC">
    <w:name w:val="EE7E772E614B403FA2088CA8DCCB2CFC"/>
    <w:rsid w:val="00282136"/>
    <w:rPr>
      <w:lang w:val="en-US" w:eastAsia="en-US"/>
    </w:rPr>
  </w:style>
  <w:style w:type="paragraph" w:customStyle="1" w:styleId="154E29970EEC4B5597B4A69DEC63F3A7">
    <w:name w:val="154E29970EEC4B5597B4A69DEC63F3A7"/>
    <w:rsid w:val="00282136"/>
    <w:rPr>
      <w:lang w:val="en-US" w:eastAsia="en-US"/>
    </w:rPr>
  </w:style>
  <w:style w:type="paragraph" w:customStyle="1" w:styleId="133C267A16634D8FABD2C414E5DE37C7">
    <w:name w:val="133C267A16634D8FABD2C414E5DE37C7"/>
    <w:rsid w:val="00282136"/>
    <w:rPr>
      <w:lang w:val="en-US" w:eastAsia="en-US"/>
    </w:rPr>
  </w:style>
  <w:style w:type="paragraph" w:customStyle="1" w:styleId="9938636190B44BAFB66F54D7605ADBF7">
    <w:name w:val="9938636190B44BAFB66F54D7605ADBF7"/>
    <w:rsid w:val="00282136"/>
    <w:rPr>
      <w:lang w:val="en-US" w:eastAsia="en-US"/>
    </w:rPr>
  </w:style>
  <w:style w:type="paragraph" w:customStyle="1" w:styleId="D71749F2641A4261AD56D22C3614F201">
    <w:name w:val="D71749F2641A4261AD56D22C3614F201"/>
    <w:rsid w:val="00282136"/>
    <w:rPr>
      <w:lang w:val="en-US" w:eastAsia="en-US"/>
    </w:rPr>
  </w:style>
  <w:style w:type="paragraph" w:customStyle="1" w:styleId="C84FB500601A4D19988B8BC107FA6E06">
    <w:name w:val="C84FB500601A4D19988B8BC107FA6E06"/>
    <w:rsid w:val="00282136"/>
    <w:rPr>
      <w:lang w:val="en-US" w:eastAsia="en-US"/>
    </w:rPr>
  </w:style>
  <w:style w:type="paragraph" w:customStyle="1" w:styleId="18059D53EC584ABE8B4AA0377FCF6D0D">
    <w:name w:val="18059D53EC584ABE8B4AA0377FCF6D0D"/>
    <w:rsid w:val="00282136"/>
    <w:rPr>
      <w:lang w:val="en-US" w:eastAsia="en-US"/>
    </w:rPr>
  </w:style>
  <w:style w:type="paragraph" w:customStyle="1" w:styleId="717EEE924A1840CDB27FE3F9D520E673">
    <w:name w:val="717EEE924A1840CDB27FE3F9D520E673"/>
    <w:rsid w:val="00282136"/>
    <w:rPr>
      <w:lang w:val="en-US" w:eastAsia="en-US"/>
    </w:rPr>
  </w:style>
  <w:style w:type="paragraph" w:customStyle="1" w:styleId="29DEA8B583264588AAF968D69E04083A">
    <w:name w:val="29DEA8B583264588AAF968D69E04083A"/>
    <w:rsid w:val="00282136"/>
    <w:rPr>
      <w:lang w:val="en-US" w:eastAsia="en-US"/>
    </w:rPr>
  </w:style>
  <w:style w:type="paragraph" w:customStyle="1" w:styleId="C093F7719F1149C89A4DAB187315504B">
    <w:name w:val="C093F7719F1149C89A4DAB187315504B"/>
    <w:rsid w:val="00282136"/>
    <w:rPr>
      <w:lang w:val="en-US" w:eastAsia="en-US"/>
    </w:rPr>
  </w:style>
  <w:style w:type="paragraph" w:customStyle="1" w:styleId="52D5BF60E4654B85905CBE70F9F78279">
    <w:name w:val="52D5BF60E4654B85905CBE70F9F78279"/>
    <w:rsid w:val="00282136"/>
    <w:rPr>
      <w:lang w:val="en-US" w:eastAsia="en-US"/>
    </w:rPr>
  </w:style>
  <w:style w:type="paragraph" w:customStyle="1" w:styleId="41A9CAE53BA44993BCC20508E7B2FBDD">
    <w:name w:val="41A9CAE53BA44993BCC20508E7B2FBDD"/>
    <w:rsid w:val="00282136"/>
    <w:rPr>
      <w:lang w:val="en-US" w:eastAsia="en-US"/>
    </w:rPr>
  </w:style>
  <w:style w:type="paragraph" w:customStyle="1" w:styleId="02CDFFBB96104E538480BD97B702C3AF">
    <w:name w:val="02CDFFBB96104E538480BD97B702C3AF"/>
    <w:rsid w:val="00282136"/>
    <w:rPr>
      <w:lang w:val="en-US" w:eastAsia="en-US"/>
    </w:rPr>
  </w:style>
  <w:style w:type="paragraph" w:customStyle="1" w:styleId="540BE044062847E4A1220BC353A9B833">
    <w:name w:val="540BE044062847E4A1220BC353A9B833"/>
    <w:rsid w:val="00282136"/>
    <w:rPr>
      <w:lang w:val="en-US" w:eastAsia="en-US"/>
    </w:rPr>
  </w:style>
  <w:style w:type="paragraph" w:customStyle="1" w:styleId="50549803D9974FEDB75056191BAB39F8">
    <w:name w:val="50549803D9974FEDB75056191BAB39F8"/>
    <w:rsid w:val="00282136"/>
    <w:rPr>
      <w:lang w:val="en-US" w:eastAsia="en-US"/>
    </w:rPr>
  </w:style>
  <w:style w:type="paragraph" w:customStyle="1" w:styleId="E7572E0D3687459898B1B011E71E3747">
    <w:name w:val="E7572E0D3687459898B1B011E71E3747"/>
    <w:rsid w:val="00282136"/>
    <w:rPr>
      <w:lang w:val="en-US" w:eastAsia="en-US"/>
    </w:rPr>
  </w:style>
  <w:style w:type="paragraph" w:customStyle="1" w:styleId="D8EB4AC224A24AE08DF6F39672623323">
    <w:name w:val="D8EB4AC224A24AE08DF6F39672623323"/>
    <w:rsid w:val="00282136"/>
    <w:rPr>
      <w:lang w:val="en-US" w:eastAsia="en-US"/>
    </w:rPr>
  </w:style>
  <w:style w:type="paragraph" w:customStyle="1" w:styleId="CA4D59DD5C884C55B1FA671934525095">
    <w:name w:val="CA4D59DD5C884C55B1FA671934525095"/>
    <w:rsid w:val="00282136"/>
    <w:rPr>
      <w:lang w:val="en-US" w:eastAsia="en-US"/>
    </w:rPr>
  </w:style>
  <w:style w:type="paragraph" w:customStyle="1" w:styleId="FEC8AB713CF344FEB9DA13337C557486">
    <w:name w:val="FEC8AB713CF344FEB9DA13337C557486"/>
    <w:rsid w:val="00282136"/>
    <w:rPr>
      <w:lang w:val="en-US" w:eastAsia="en-US"/>
    </w:rPr>
  </w:style>
  <w:style w:type="paragraph" w:customStyle="1" w:styleId="CD91932048A24FC0BB6D5D455309C6F5">
    <w:name w:val="CD91932048A24FC0BB6D5D455309C6F5"/>
    <w:rsid w:val="00282136"/>
    <w:rPr>
      <w:lang w:val="en-US" w:eastAsia="en-US"/>
    </w:rPr>
  </w:style>
  <w:style w:type="paragraph" w:customStyle="1" w:styleId="96D30622CDEB4D94A2799261DFFE286B">
    <w:name w:val="96D30622CDEB4D94A2799261DFFE286B"/>
    <w:rsid w:val="00282136"/>
    <w:rPr>
      <w:lang w:val="en-US" w:eastAsia="en-US"/>
    </w:rPr>
  </w:style>
  <w:style w:type="paragraph" w:customStyle="1" w:styleId="87D66DC3561D409C829353AF4A88A592">
    <w:name w:val="87D66DC3561D409C829353AF4A88A592"/>
    <w:rsid w:val="00282136"/>
    <w:rPr>
      <w:lang w:val="en-US" w:eastAsia="en-US"/>
    </w:rPr>
  </w:style>
  <w:style w:type="paragraph" w:customStyle="1" w:styleId="B95338398AA447219EB9945E89AB046B">
    <w:name w:val="B95338398AA447219EB9945E89AB046B"/>
    <w:rsid w:val="00282136"/>
    <w:rPr>
      <w:lang w:val="en-US" w:eastAsia="en-US"/>
    </w:rPr>
  </w:style>
  <w:style w:type="paragraph" w:customStyle="1" w:styleId="9533C6EB10DD4753B19F3AFDA8F5B241">
    <w:name w:val="9533C6EB10DD4753B19F3AFDA8F5B241"/>
    <w:rsid w:val="00282136"/>
    <w:rPr>
      <w:lang w:val="en-US" w:eastAsia="en-US"/>
    </w:rPr>
  </w:style>
  <w:style w:type="paragraph" w:customStyle="1" w:styleId="868E89E41AA44881BE687CBEC05C4362">
    <w:name w:val="868E89E41AA44881BE687CBEC05C4362"/>
    <w:rsid w:val="00282136"/>
    <w:rPr>
      <w:lang w:val="en-US" w:eastAsia="en-US"/>
    </w:rPr>
  </w:style>
  <w:style w:type="paragraph" w:customStyle="1" w:styleId="FACA10DFAC284998AF5649EC4D856841">
    <w:name w:val="FACA10DFAC284998AF5649EC4D856841"/>
    <w:rsid w:val="00282136"/>
    <w:rPr>
      <w:lang w:val="en-US" w:eastAsia="en-US"/>
    </w:rPr>
  </w:style>
  <w:style w:type="paragraph" w:customStyle="1" w:styleId="1D3B1B57B811404D9E2A51A67A47239F">
    <w:name w:val="1D3B1B57B811404D9E2A51A67A47239F"/>
    <w:rsid w:val="00282136"/>
    <w:rPr>
      <w:lang w:val="en-US" w:eastAsia="en-US"/>
    </w:rPr>
  </w:style>
  <w:style w:type="paragraph" w:customStyle="1" w:styleId="804F54A0FE3B4FC7BF5EA138EFCAEFA0">
    <w:name w:val="804F54A0FE3B4FC7BF5EA138EFCAEFA0"/>
    <w:rsid w:val="00282136"/>
    <w:rPr>
      <w:lang w:val="en-US" w:eastAsia="en-US"/>
    </w:rPr>
  </w:style>
  <w:style w:type="paragraph" w:customStyle="1" w:styleId="0BDFD2AD42F34A099198B63B4CEE95F9">
    <w:name w:val="0BDFD2AD42F34A099198B63B4CEE95F9"/>
    <w:rsid w:val="00282136"/>
    <w:rPr>
      <w:lang w:val="en-US" w:eastAsia="en-US"/>
    </w:rPr>
  </w:style>
  <w:style w:type="paragraph" w:customStyle="1" w:styleId="D2D9897EE3744D48B79469D73128666E">
    <w:name w:val="D2D9897EE3744D48B79469D73128666E"/>
    <w:rsid w:val="00282136"/>
    <w:rPr>
      <w:lang w:val="en-US" w:eastAsia="en-US"/>
    </w:rPr>
  </w:style>
  <w:style w:type="paragraph" w:customStyle="1" w:styleId="AFEA7FFD3F3949F5A0BA52923746A738">
    <w:name w:val="AFEA7FFD3F3949F5A0BA52923746A738"/>
    <w:rsid w:val="00282136"/>
    <w:rPr>
      <w:lang w:val="en-US" w:eastAsia="en-US"/>
    </w:rPr>
  </w:style>
  <w:style w:type="paragraph" w:customStyle="1" w:styleId="ADE45C577E6143ECAF609C8294884D1F">
    <w:name w:val="ADE45C577E6143ECAF609C8294884D1F"/>
    <w:rsid w:val="00282136"/>
    <w:rPr>
      <w:lang w:val="en-US" w:eastAsia="en-US"/>
    </w:rPr>
  </w:style>
  <w:style w:type="paragraph" w:customStyle="1" w:styleId="9008B17B377140F9A5FCCB015356FC00">
    <w:name w:val="9008B17B377140F9A5FCCB015356FC00"/>
    <w:rsid w:val="00282136"/>
    <w:rPr>
      <w:lang w:val="en-US" w:eastAsia="en-US"/>
    </w:rPr>
  </w:style>
  <w:style w:type="paragraph" w:customStyle="1" w:styleId="A228C40B3BA9456E9A70EB8A55DB7B62">
    <w:name w:val="A228C40B3BA9456E9A70EB8A55DB7B62"/>
    <w:rsid w:val="00282136"/>
    <w:rPr>
      <w:lang w:val="en-US" w:eastAsia="en-US"/>
    </w:rPr>
  </w:style>
  <w:style w:type="paragraph" w:customStyle="1" w:styleId="8C025DAE41464551B056FC710F37E0E3">
    <w:name w:val="8C025DAE41464551B056FC710F37E0E3"/>
    <w:rsid w:val="00282136"/>
    <w:rPr>
      <w:lang w:val="en-US" w:eastAsia="en-US"/>
    </w:rPr>
  </w:style>
  <w:style w:type="paragraph" w:customStyle="1" w:styleId="273B03EE4BF7439B82AAD1892F1A55B9">
    <w:name w:val="273B03EE4BF7439B82AAD1892F1A55B9"/>
    <w:rsid w:val="00282136"/>
    <w:rPr>
      <w:lang w:val="en-US" w:eastAsia="en-US"/>
    </w:rPr>
  </w:style>
  <w:style w:type="paragraph" w:customStyle="1" w:styleId="4B4494693088401DA5472C904B75E77A">
    <w:name w:val="4B4494693088401DA5472C904B75E77A"/>
    <w:rsid w:val="00282136"/>
    <w:rPr>
      <w:lang w:val="en-US" w:eastAsia="en-US"/>
    </w:rPr>
  </w:style>
  <w:style w:type="paragraph" w:customStyle="1" w:styleId="C577E8CF7DB5453D83D0993DA49C192D">
    <w:name w:val="C577E8CF7DB5453D83D0993DA49C192D"/>
    <w:rsid w:val="00282136"/>
    <w:rPr>
      <w:lang w:val="en-US" w:eastAsia="en-US"/>
    </w:rPr>
  </w:style>
  <w:style w:type="paragraph" w:customStyle="1" w:styleId="84062E53D2554B7F81664F2C49D6EAA6">
    <w:name w:val="84062E53D2554B7F81664F2C49D6EAA6"/>
    <w:rsid w:val="00282136"/>
    <w:rPr>
      <w:lang w:val="en-US" w:eastAsia="en-US"/>
    </w:rPr>
  </w:style>
  <w:style w:type="paragraph" w:customStyle="1" w:styleId="7147DD791C434E0C9FF464F5E4FFA1A2">
    <w:name w:val="7147DD791C434E0C9FF464F5E4FFA1A2"/>
    <w:rsid w:val="00282136"/>
    <w:rPr>
      <w:lang w:val="en-US" w:eastAsia="en-US"/>
    </w:rPr>
  </w:style>
  <w:style w:type="paragraph" w:customStyle="1" w:styleId="47D0343D7B484AE2A2B6DEFEC8832267">
    <w:name w:val="47D0343D7B484AE2A2B6DEFEC8832267"/>
    <w:rsid w:val="00282136"/>
    <w:rPr>
      <w:lang w:val="en-US" w:eastAsia="en-US"/>
    </w:rPr>
  </w:style>
  <w:style w:type="paragraph" w:customStyle="1" w:styleId="10DF9EEA44EC4950BD72FAD0B181DDD3">
    <w:name w:val="10DF9EEA44EC4950BD72FAD0B181DDD3"/>
    <w:rsid w:val="00282136"/>
    <w:rPr>
      <w:lang w:val="en-US" w:eastAsia="en-US"/>
    </w:rPr>
  </w:style>
  <w:style w:type="paragraph" w:customStyle="1" w:styleId="AF201E3E26B34D91A905C199C7444C99">
    <w:name w:val="AF201E3E26B34D91A905C199C7444C99"/>
    <w:rsid w:val="00282136"/>
    <w:rPr>
      <w:lang w:val="en-US" w:eastAsia="en-US"/>
    </w:rPr>
  </w:style>
  <w:style w:type="paragraph" w:customStyle="1" w:styleId="963F9EF409144E06A571D3A1CB6CD065">
    <w:name w:val="963F9EF409144E06A571D3A1CB6CD065"/>
    <w:rsid w:val="00282136"/>
    <w:rPr>
      <w:lang w:val="en-US" w:eastAsia="en-US"/>
    </w:rPr>
  </w:style>
  <w:style w:type="paragraph" w:customStyle="1" w:styleId="3BFC8DED29674E4B9AB3ABB441366CCA">
    <w:name w:val="3BFC8DED29674E4B9AB3ABB441366CCA"/>
    <w:rsid w:val="00282136"/>
    <w:rPr>
      <w:lang w:val="en-US" w:eastAsia="en-US"/>
    </w:rPr>
  </w:style>
  <w:style w:type="paragraph" w:customStyle="1" w:styleId="8D6013723D144B078B36548DC2574381">
    <w:name w:val="8D6013723D144B078B36548DC2574381"/>
    <w:rsid w:val="00282136"/>
    <w:rPr>
      <w:lang w:val="en-US" w:eastAsia="en-US"/>
    </w:rPr>
  </w:style>
  <w:style w:type="paragraph" w:customStyle="1" w:styleId="80AF7AC5DB4441148F13368015D4CF85">
    <w:name w:val="80AF7AC5DB4441148F13368015D4CF85"/>
    <w:rsid w:val="00282136"/>
    <w:rPr>
      <w:lang w:val="en-US" w:eastAsia="en-US"/>
    </w:rPr>
  </w:style>
  <w:style w:type="paragraph" w:customStyle="1" w:styleId="A94915D0C0AB4620B66AE9B45CF773E7">
    <w:name w:val="A94915D0C0AB4620B66AE9B45CF773E7"/>
    <w:rsid w:val="00282136"/>
    <w:rPr>
      <w:lang w:val="en-US" w:eastAsia="en-US"/>
    </w:rPr>
  </w:style>
  <w:style w:type="paragraph" w:customStyle="1" w:styleId="25E0E1D02FB94CD6BFDDA351DF4BD30E">
    <w:name w:val="25E0E1D02FB94CD6BFDDA351DF4BD30E"/>
    <w:rsid w:val="00282136"/>
    <w:rPr>
      <w:lang w:val="en-US" w:eastAsia="en-US"/>
    </w:rPr>
  </w:style>
  <w:style w:type="paragraph" w:customStyle="1" w:styleId="7FAF47F8A2D54B2D98231BF7AEAF7ACF">
    <w:name w:val="7FAF47F8A2D54B2D98231BF7AEAF7ACF"/>
    <w:rsid w:val="00282136"/>
    <w:rPr>
      <w:lang w:val="en-US" w:eastAsia="en-US"/>
    </w:rPr>
  </w:style>
  <w:style w:type="paragraph" w:customStyle="1" w:styleId="B3A2AAC9BE4D4C13988E5243422A0454">
    <w:name w:val="B3A2AAC9BE4D4C13988E5243422A0454"/>
    <w:rsid w:val="00282136"/>
    <w:rPr>
      <w:lang w:val="en-US" w:eastAsia="en-US"/>
    </w:rPr>
  </w:style>
  <w:style w:type="paragraph" w:customStyle="1" w:styleId="41DC473758AB4986883BCA1F6B8E79AC">
    <w:name w:val="41DC473758AB4986883BCA1F6B8E79AC"/>
    <w:rsid w:val="00282136"/>
    <w:rPr>
      <w:lang w:val="en-US" w:eastAsia="en-US"/>
    </w:rPr>
  </w:style>
  <w:style w:type="paragraph" w:customStyle="1" w:styleId="A48A381E41C8461D848448CA378A7C3E">
    <w:name w:val="A48A381E41C8461D848448CA378A7C3E"/>
    <w:rsid w:val="00282136"/>
    <w:rPr>
      <w:lang w:val="en-US" w:eastAsia="en-US"/>
    </w:rPr>
  </w:style>
  <w:style w:type="paragraph" w:customStyle="1" w:styleId="33C3EB5BBD9044B99A13E27A40E00705">
    <w:name w:val="33C3EB5BBD9044B99A13E27A40E00705"/>
    <w:rsid w:val="00282136"/>
    <w:rPr>
      <w:lang w:val="en-US" w:eastAsia="en-US"/>
    </w:rPr>
  </w:style>
  <w:style w:type="paragraph" w:customStyle="1" w:styleId="5EE1F43D51784516817E5E3AE4DA0766">
    <w:name w:val="5EE1F43D51784516817E5E3AE4DA0766"/>
    <w:rsid w:val="00282136"/>
    <w:rPr>
      <w:lang w:val="en-US" w:eastAsia="en-US"/>
    </w:rPr>
  </w:style>
  <w:style w:type="paragraph" w:customStyle="1" w:styleId="295D232DF67E41BB8A7D9BC16669E79D">
    <w:name w:val="295D232DF67E41BB8A7D9BC16669E79D"/>
    <w:rsid w:val="00282136"/>
    <w:rPr>
      <w:lang w:val="en-US" w:eastAsia="en-US"/>
    </w:rPr>
  </w:style>
  <w:style w:type="paragraph" w:customStyle="1" w:styleId="DB63EC2685F94CF89634DF395F9B788A">
    <w:name w:val="DB63EC2685F94CF89634DF395F9B788A"/>
    <w:rsid w:val="00282136"/>
    <w:rPr>
      <w:lang w:val="en-US" w:eastAsia="en-US"/>
    </w:rPr>
  </w:style>
  <w:style w:type="paragraph" w:customStyle="1" w:styleId="6982EE8239C9474286A2E913CC7E1535">
    <w:name w:val="6982EE8239C9474286A2E913CC7E1535"/>
    <w:rsid w:val="00282136"/>
    <w:rPr>
      <w:lang w:val="en-US" w:eastAsia="en-US"/>
    </w:rPr>
  </w:style>
  <w:style w:type="paragraph" w:customStyle="1" w:styleId="C37C746CFC154E95AB7ACFDF2E3B6E01">
    <w:name w:val="C37C746CFC154E95AB7ACFDF2E3B6E01"/>
    <w:rsid w:val="00282136"/>
    <w:rPr>
      <w:lang w:val="en-US" w:eastAsia="en-US"/>
    </w:rPr>
  </w:style>
  <w:style w:type="paragraph" w:customStyle="1" w:styleId="F73EE288264245C6BEC739ED3BD151CC">
    <w:name w:val="F73EE288264245C6BEC739ED3BD151CC"/>
    <w:rsid w:val="00282136"/>
    <w:rPr>
      <w:lang w:val="en-US" w:eastAsia="en-US"/>
    </w:rPr>
  </w:style>
  <w:style w:type="paragraph" w:customStyle="1" w:styleId="841C45D7F23E4F809B5D5E9C4D9532DE">
    <w:name w:val="841C45D7F23E4F809B5D5E9C4D9532DE"/>
    <w:rsid w:val="00282136"/>
    <w:rPr>
      <w:lang w:val="en-US" w:eastAsia="en-US"/>
    </w:rPr>
  </w:style>
  <w:style w:type="paragraph" w:customStyle="1" w:styleId="B008F77B990845C4B778581CCD2E8C05">
    <w:name w:val="B008F77B990845C4B778581CCD2E8C05"/>
    <w:rsid w:val="00282136"/>
    <w:rPr>
      <w:lang w:val="en-US" w:eastAsia="en-US"/>
    </w:rPr>
  </w:style>
  <w:style w:type="paragraph" w:customStyle="1" w:styleId="F6AEC3F74C1D4304AD518A9DB38CA4DD">
    <w:name w:val="F6AEC3F74C1D4304AD518A9DB38CA4DD"/>
    <w:rsid w:val="00282136"/>
    <w:rPr>
      <w:lang w:val="en-US" w:eastAsia="en-US"/>
    </w:rPr>
  </w:style>
  <w:style w:type="paragraph" w:customStyle="1" w:styleId="C1EB902F5FB04F448C912066005AC6A7">
    <w:name w:val="C1EB902F5FB04F448C912066005AC6A7"/>
    <w:rsid w:val="00282136"/>
    <w:rPr>
      <w:lang w:val="en-US" w:eastAsia="en-US"/>
    </w:rPr>
  </w:style>
  <w:style w:type="paragraph" w:customStyle="1" w:styleId="40857EB690324D8A9FB8AB7CB984250C">
    <w:name w:val="40857EB690324D8A9FB8AB7CB984250C"/>
    <w:rsid w:val="00282136"/>
    <w:rPr>
      <w:lang w:val="en-US" w:eastAsia="en-US"/>
    </w:rPr>
  </w:style>
  <w:style w:type="paragraph" w:customStyle="1" w:styleId="7DC9A95F97BF401A8A59CBF2511683D4">
    <w:name w:val="7DC9A95F97BF401A8A59CBF2511683D4"/>
    <w:rsid w:val="00282136"/>
    <w:rPr>
      <w:lang w:val="en-US" w:eastAsia="en-US"/>
    </w:rPr>
  </w:style>
  <w:style w:type="paragraph" w:customStyle="1" w:styleId="7A1BC736A2A04F8CA1AC0FCFE6842B3D">
    <w:name w:val="7A1BC736A2A04F8CA1AC0FCFE6842B3D"/>
    <w:rsid w:val="00282136"/>
    <w:rPr>
      <w:lang w:val="en-US" w:eastAsia="en-US"/>
    </w:rPr>
  </w:style>
  <w:style w:type="paragraph" w:customStyle="1" w:styleId="E111568CF473414CBEE8A7F814EE097A">
    <w:name w:val="E111568CF473414CBEE8A7F814EE097A"/>
    <w:rsid w:val="00282136"/>
    <w:rPr>
      <w:lang w:val="en-US" w:eastAsia="en-US"/>
    </w:rPr>
  </w:style>
  <w:style w:type="paragraph" w:customStyle="1" w:styleId="2490ED7976604626AEF1F218FDB97E48">
    <w:name w:val="2490ED7976604626AEF1F218FDB97E48"/>
    <w:rsid w:val="00282136"/>
    <w:rPr>
      <w:lang w:val="en-US" w:eastAsia="en-US"/>
    </w:rPr>
  </w:style>
  <w:style w:type="paragraph" w:customStyle="1" w:styleId="F16402F94E3C412BB8936C7219730193">
    <w:name w:val="F16402F94E3C412BB8936C7219730193"/>
    <w:rsid w:val="00282136"/>
    <w:rPr>
      <w:lang w:val="en-US" w:eastAsia="en-US"/>
    </w:rPr>
  </w:style>
  <w:style w:type="paragraph" w:customStyle="1" w:styleId="063D77EE9D3E42E9B0BE3DEC89A2DA44">
    <w:name w:val="063D77EE9D3E42E9B0BE3DEC89A2DA44"/>
    <w:rsid w:val="00282136"/>
    <w:rPr>
      <w:lang w:val="en-US" w:eastAsia="en-US"/>
    </w:rPr>
  </w:style>
  <w:style w:type="paragraph" w:customStyle="1" w:styleId="04CFD6753146458E99FC5153C56697E1">
    <w:name w:val="04CFD6753146458E99FC5153C56697E1"/>
    <w:rsid w:val="00282136"/>
    <w:rPr>
      <w:lang w:val="en-US" w:eastAsia="en-US"/>
    </w:rPr>
  </w:style>
  <w:style w:type="paragraph" w:customStyle="1" w:styleId="51C994929111407A924EB2E7F52E7A14">
    <w:name w:val="51C994929111407A924EB2E7F52E7A14"/>
    <w:rsid w:val="00282136"/>
    <w:rPr>
      <w:lang w:val="en-US" w:eastAsia="en-US"/>
    </w:rPr>
  </w:style>
  <w:style w:type="paragraph" w:customStyle="1" w:styleId="9F0ECD5E41A441C3A2EB60784C020A69">
    <w:name w:val="9F0ECD5E41A441C3A2EB60784C020A69"/>
    <w:rsid w:val="00282136"/>
    <w:rPr>
      <w:lang w:val="en-US" w:eastAsia="en-US"/>
    </w:rPr>
  </w:style>
  <w:style w:type="paragraph" w:customStyle="1" w:styleId="D5ABFF56383143B29EDE73C41D3955D0">
    <w:name w:val="D5ABFF56383143B29EDE73C41D3955D0"/>
    <w:rsid w:val="00282136"/>
    <w:rPr>
      <w:lang w:val="en-US" w:eastAsia="en-US"/>
    </w:rPr>
  </w:style>
  <w:style w:type="paragraph" w:customStyle="1" w:styleId="B83E0E6F651445F29AC959EE3C330278">
    <w:name w:val="B83E0E6F651445F29AC959EE3C330278"/>
    <w:rsid w:val="00282136"/>
    <w:rPr>
      <w:lang w:val="en-US" w:eastAsia="en-US"/>
    </w:rPr>
  </w:style>
  <w:style w:type="paragraph" w:customStyle="1" w:styleId="5A3EE01BA76B4562901C5D7B8F19622F">
    <w:name w:val="5A3EE01BA76B4562901C5D7B8F19622F"/>
    <w:rsid w:val="00282136"/>
    <w:rPr>
      <w:lang w:val="en-US" w:eastAsia="en-US"/>
    </w:rPr>
  </w:style>
  <w:style w:type="paragraph" w:customStyle="1" w:styleId="C76BF3FCC57B4B52AB2CCB7532286FE1">
    <w:name w:val="C76BF3FCC57B4B52AB2CCB7532286FE1"/>
    <w:rsid w:val="00282136"/>
    <w:rPr>
      <w:lang w:val="en-US" w:eastAsia="en-US"/>
    </w:rPr>
  </w:style>
  <w:style w:type="paragraph" w:customStyle="1" w:styleId="34C716A0645A4833B9F54192770CC056">
    <w:name w:val="34C716A0645A4833B9F54192770CC056"/>
    <w:rsid w:val="00282136"/>
    <w:rPr>
      <w:lang w:val="en-US" w:eastAsia="en-US"/>
    </w:rPr>
  </w:style>
  <w:style w:type="paragraph" w:customStyle="1" w:styleId="C2161DFA7F4A480FAAFD43082D68767E">
    <w:name w:val="C2161DFA7F4A480FAAFD43082D68767E"/>
    <w:rsid w:val="00282136"/>
    <w:rPr>
      <w:lang w:val="en-US" w:eastAsia="en-US"/>
    </w:rPr>
  </w:style>
  <w:style w:type="paragraph" w:customStyle="1" w:styleId="64C0305427ED40078E0FCD0C6347D81D">
    <w:name w:val="64C0305427ED40078E0FCD0C6347D81D"/>
    <w:rsid w:val="00282136"/>
    <w:rPr>
      <w:lang w:val="en-US" w:eastAsia="en-US"/>
    </w:rPr>
  </w:style>
  <w:style w:type="paragraph" w:customStyle="1" w:styleId="3BB9185ED87E411BA47A63D783B1A2CC">
    <w:name w:val="3BB9185ED87E411BA47A63D783B1A2CC"/>
    <w:rsid w:val="00282136"/>
    <w:rPr>
      <w:lang w:val="en-US" w:eastAsia="en-US"/>
    </w:rPr>
  </w:style>
  <w:style w:type="paragraph" w:customStyle="1" w:styleId="FFAC0E6EC6DF4EF0A91AC04549124B5C">
    <w:name w:val="FFAC0E6EC6DF4EF0A91AC04549124B5C"/>
    <w:rsid w:val="00282136"/>
    <w:rPr>
      <w:lang w:val="en-US" w:eastAsia="en-US"/>
    </w:rPr>
  </w:style>
  <w:style w:type="paragraph" w:customStyle="1" w:styleId="9B5A1C9198F64D079244DE83C87A4F5F">
    <w:name w:val="9B5A1C9198F64D079244DE83C87A4F5F"/>
    <w:rsid w:val="00282136"/>
    <w:rPr>
      <w:lang w:val="en-US" w:eastAsia="en-US"/>
    </w:rPr>
  </w:style>
  <w:style w:type="paragraph" w:customStyle="1" w:styleId="B4578B81B892458894166F3BF91E3AE8">
    <w:name w:val="B4578B81B892458894166F3BF91E3AE8"/>
    <w:rsid w:val="00282136"/>
    <w:rPr>
      <w:lang w:val="en-US" w:eastAsia="en-US"/>
    </w:rPr>
  </w:style>
  <w:style w:type="paragraph" w:customStyle="1" w:styleId="5DE68A5ED61140A59A75F1121B52A832">
    <w:name w:val="5DE68A5ED61140A59A75F1121B52A832"/>
    <w:rsid w:val="00282136"/>
    <w:rPr>
      <w:lang w:val="en-US" w:eastAsia="en-US"/>
    </w:rPr>
  </w:style>
  <w:style w:type="paragraph" w:customStyle="1" w:styleId="E4EA4D4727EF4CB8B39C7FB6F83AC5D6">
    <w:name w:val="E4EA4D4727EF4CB8B39C7FB6F83AC5D6"/>
    <w:rsid w:val="00282136"/>
    <w:rPr>
      <w:lang w:val="en-US" w:eastAsia="en-US"/>
    </w:rPr>
  </w:style>
  <w:style w:type="paragraph" w:customStyle="1" w:styleId="6A5E48DF366E4ECA8808E2C3BDC05556">
    <w:name w:val="6A5E48DF366E4ECA8808E2C3BDC05556"/>
    <w:rsid w:val="00282136"/>
    <w:rPr>
      <w:lang w:val="en-US" w:eastAsia="en-US"/>
    </w:rPr>
  </w:style>
  <w:style w:type="paragraph" w:customStyle="1" w:styleId="9A9D6AB8373F4E8695B51E6D6D6F1D25">
    <w:name w:val="9A9D6AB8373F4E8695B51E6D6D6F1D25"/>
    <w:rsid w:val="00282136"/>
    <w:rPr>
      <w:lang w:val="en-US" w:eastAsia="en-US"/>
    </w:rPr>
  </w:style>
  <w:style w:type="paragraph" w:customStyle="1" w:styleId="2EF1C2D5583D41BFB058969D3EC341FE">
    <w:name w:val="2EF1C2D5583D41BFB058969D3EC341FE"/>
    <w:rsid w:val="00282136"/>
    <w:rPr>
      <w:lang w:val="en-US" w:eastAsia="en-US"/>
    </w:rPr>
  </w:style>
  <w:style w:type="paragraph" w:customStyle="1" w:styleId="D5AE698DAB6545BCAFC388CB0C4F8BC5">
    <w:name w:val="D5AE698DAB6545BCAFC388CB0C4F8BC5"/>
    <w:rsid w:val="00282136"/>
    <w:rPr>
      <w:lang w:val="en-US" w:eastAsia="en-US"/>
    </w:rPr>
  </w:style>
  <w:style w:type="paragraph" w:customStyle="1" w:styleId="4F20A19DFAB64DB4B8EF8F8AFD668C7B">
    <w:name w:val="4F20A19DFAB64DB4B8EF8F8AFD668C7B"/>
    <w:rsid w:val="00282136"/>
    <w:rPr>
      <w:lang w:val="en-US" w:eastAsia="en-US"/>
    </w:rPr>
  </w:style>
  <w:style w:type="paragraph" w:customStyle="1" w:styleId="EE8E3B66A4194A56A96554A6624A372D">
    <w:name w:val="EE8E3B66A4194A56A96554A6624A372D"/>
    <w:rsid w:val="00282136"/>
    <w:rPr>
      <w:lang w:val="en-US" w:eastAsia="en-US"/>
    </w:rPr>
  </w:style>
  <w:style w:type="paragraph" w:customStyle="1" w:styleId="217FA894EE1D44589C8106907892EC23">
    <w:name w:val="217FA894EE1D44589C8106907892EC23"/>
    <w:rsid w:val="00282136"/>
    <w:rPr>
      <w:lang w:val="en-US" w:eastAsia="en-US"/>
    </w:rPr>
  </w:style>
  <w:style w:type="paragraph" w:customStyle="1" w:styleId="AB868512C48240789BED21592AD3F7DD">
    <w:name w:val="AB868512C48240789BED21592AD3F7DD"/>
    <w:rsid w:val="00282136"/>
    <w:rPr>
      <w:lang w:val="en-US" w:eastAsia="en-US"/>
    </w:rPr>
  </w:style>
  <w:style w:type="paragraph" w:customStyle="1" w:styleId="E8C50073078B44E2A963971EECE610F6">
    <w:name w:val="E8C50073078B44E2A963971EECE610F6"/>
    <w:rsid w:val="00282136"/>
    <w:rPr>
      <w:lang w:val="en-US" w:eastAsia="en-US"/>
    </w:rPr>
  </w:style>
  <w:style w:type="paragraph" w:customStyle="1" w:styleId="982F355B7E4C47CABFAAD2957CDF9A1D">
    <w:name w:val="982F355B7E4C47CABFAAD2957CDF9A1D"/>
    <w:rsid w:val="00282136"/>
    <w:rPr>
      <w:lang w:val="en-US" w:eastAsia="en-US"/>
    </w:rPr>
  </w:style>
  <w:style w:type="paragraph" w:customStyle="1" w:styleId="289E1F9614284DBEB9D1B2E3692F5BC1">
    <w:name w:val="289E1F9614284DBEB9D1B2E3692F5BC1"/>
    <w:rsid w:val="00282136"/>
    <w:rPr>
      <w:lang w:val="en-US" w:eastAsia="en-US"/>
    </w:rPr>
  </w:style>
  <w:style w:type="paragraph" w:customStyle="1" w:styleId="568DDAAF9EEA4C5AA5F1FABD3893ED30">
    <w:name w:val="568DDAAF9EEA4C5AA5F1FABD3893ED30"/>
    <w:rsid w:val="00282136"/>
    <w:rPr>
      <w:lang w:val="en-US" w:eastAsia="en-US"/>
    </w:rPr>
  </w:style>
  <w:style w:type="paragraph" w:customStyle="1" w:styleId="F068D93611A947C9BBA066BAA28A0766">
    <w:name w:val="F068D93611A947C9BBA066BAA28A0766"/>
    <w:rsid w:val="00282136"/>
    <w:rPr>
      <w:lang w:val="en-US" w:eastAsia="en-US"/>
    </w:rPr>
  </w:style>
  <w:style w:type="paragraph" w:customStyle="1" w:styleId="5A13B25A58224C01931E181D5BCC4455">
    <w:name w:val="5A13B25A58224C01931E181D5BCC4455"/>
    <w:rsid w:val="00282136"/>
    <w:rPr>
      <w:lang w:val="en-US" w:eastAsia="en-US"/>
    </w:rPr>
  </w:style>
  <w:style w:type="paragraph" w:customStyle="1" w:styleId="38F677A9746A4619A11AFAC8EE76552D">
    <w:name w:val="38F677A9746A4619A11AFAC8EE76552D"/>
    <w:rsid w:val="00282136"/>
    <w:rPr>
      <w:lang w:val="en-US" w:eastAsia="en-US"/>
    </w:rPr>
  </w:style>
  <w:style w:type="paragraph" w:customStyle="1" w:styleId="C52BA41FB0C04CEA9EC5D0CAE110FEED">
    <w:name w:val="C52BA41FB0C04CEA9EC5D0CAE110FEED"/>
    <w:rsid w:val="00282136"/>
    <w:rPr>
      <w:lang w:val="en-US" w:eastAsia="en-US"/>
    </w:rPr>
  </w:style>
  <w:style w:type="paragraph" w:customStyle="1" w:styleId="360A1DC9EBB449038D81834C5FF2EF8C">
    <w:name w:val="360A1DC9EBB449038D81834C5FF2EF8C"/>
    <w:rsid w:val="00282136"/>
    <w:rPr>
      <w:lang w:val="en-US" w:eastAsia="en-US"/>
    </w:rPr>
  </w:style>
  <w:style w:type="paragraph" w:customStyle="1" w:styleId="301E128E88764B449582A1FC85101E69">
    <w:name w:val="301E128E88764B449582A1FC85101E69"/>
    <w:rsid w:val="00282136"/>
    <w:rPr>
      <w:lang w:val="en-US" w:eastAsia="en-US"/>
    </w:rPr>
  </w:style>
  <w:style w:type="paragraph" w:customStyle="1" w:styleId="5869738C5F5444F598CC0EEDB5AEDD51">
    <w:name w:val="5869738C5F5444F598CC0EEDB5AEDD51"/>
    <w:rsid w:val="00282136"/>
    <w:rPr>
      <w:lang w:val="en-US" w:eastAsia="en-US"/>
    </w:rPr>
  </w:style>
  <w:style w:type="paragraph" w:customStyle="1" w:styleId="24C1650039E944C0A3AFF33D5F325616">
    <w:name w:val="24C1650039E944C0A3AFF33D5F325616"/>
    <w:rsid w:val="00282136"/>
    <w:rPr>
      <w:lang w:val="en-US" w:eastAsia="en-US"/>
    </w:rPr>
  </w:style>
  <w:style w:type="paragraph" w:customStyle="1" w:styleId="743FFC3B9DF64B7395B9AFEB4ADB95DC">
    <w:name w:val="743FFC3B9DF64B7395B9AFEB4ADB95DC"/>
    <w:rsid w:val="00282136"/>
    <w:rPr>
      <w:lang w:val="en-US" w:eastAsia="en-US"/>
    </w:rPr>
  </w:style>
  <w:style w:type="paragraph" w:customStyle="1" w:styleId="DD32C4FE10394DC9AFD606DDB6B40931">
    <w:name w:val="DD32C4FE10394DC9AFD606DDB6B40931"/>
    <w:rsid w:val="00282136"/>
    <w:rPr>
      <w:lang w:val="en-US" w:eastAsia="en-US"/>
    </w:rPr>
  </w:style>
  <w:style w:type="paragraph" w:customStyle="1" w:styleId="05AA64D7943549FB92D2145125BE755B">
    <w:name w:val="05AA64D7943549FB92D2145125BE755B"/>
    <w:rsid w:val="00282136"/>
    <w:rPr>
      <w:lang w:val="en-US" w:eastAsia="en-US"/>
    </w:rPr>
  </w:style>
  <w:style w:type="paragraph" w:customStyle="1" w:styleId="ACF96FDE879E4599ABD7D18AC19E13F8">
    <w:name w:val="ACF96FDE879E4599ABD7D18AC19E13F8"/>
    <w:rsid w:val="00282136"/>
    <w:rPr>
      <w:lang w:val="en-US" w:eastAsia="en-US"/>
    </w:rPr>
  </w:style>
  <w:style w:type="paragraph" w:customStyle="1" w:styleId="85268E09AB4849DB9AA4B673739BAFE9">
    <w:name w:val="85268E09AB4849DB9AA4B673739BAFE9"/>
    <w:rsid w:val="00282136"/>
    <w:rPr>
      <w:lang w:val="en-US" w:eastAsia="en-US"/>
    </w:rPr>
  </w:style>
  <w:style w:type="paragraph" w:customStyle="1" w:styleId="799F0D6671DA4A6EAB1EED1D6D97C2CA">
    <w:name w:val="799F0D6671DA4A6EAB1EED1D6D97C2CA"/>
    <w:rsid w:val="00282136"/>
    <w:rPr>
      <w:lang w:val="en-US" w:eastAsia="en-US"/>
    </w:rPr>
  </w:style>
  <w:style w:type="paragraph" w:customStyle="1" w:styleId="A5AA4C53EF2842A9A0ECDDFC973E7A7E">
    <w:name w:val="A5AA4C53EF2842A9A0ECDDFC973E7A7E"/>
    <w:rsid w:val="00282136"/>
    <w:rPr>
      <w:lang w:val="en-US" w:eastAsia="en-US"/>
    </w:rPr>
  </w:style>
  <w:style w:type="paragraph" w:customStyle="1" w:styleId="118E894A8FB74568BF9FBA378F9DD4C7">
    <w:name w:val="118E894A8FB74568BF9FBA378F9DD4C7"/>
    <w:rsid w:val="00282136"/>
    <w:rPr>
      <w:lang w:val="en-US" w:eastAsia="en-US"/>
    </w:rPr>
  </w:style>
  <w:style w:type="paragraph" w:customStyle="1" w:styleId="A2E162788FBF422EBE07422617C80431">
    <w:name w:val="A2E162788FBF422EBE07422617C80431"/>
    <w:rsid w:val="00282136"/>
    <w:rPr>
      <w:lang w:val="en-US" w:eastAsia="en-US"/>
    </w:rPr>
  </w:style>
  <w:style w:type="paragraph" w:customStyle="1" w:styleId="5494F03CBC4841588AB01560F257039B">
    <w:name w:val="5494F03CBC4841588AB01560F257039B"/>
    <w:rsid w:val="00282136"/>
    <w:rPr>
      <w:lang w:val="en-US" w:eastAsia="en-US"/>
    </w:rPr>
  </w:style>
  <w:style w:type="paragraph" w:customStyle="1" w:styleId="CFDEC798B20840C3B7CED192F65F966C">
    <w:name w:val="CFDEC798B20840C3B7CED192F65F966C"/>
    <w:rsid w:val="00282136"/>
    <w:rPr>
      <w:lang w:val="en-US" w:eastAsia="en-US"/>
    </w:rPr>
  </w:style>
  <w:style w:type="paragraph" w:customStyle="1" w:styleId="F05DEFD0FFB64372A016BDA2666BF705">
    <w:name w:val="F05DEFD0FFB64372A016BDA2666BF705"/>
    <w:rsid w:val="00282136"/>
    <w:rPr>
      <w:lang w:val="en-US" w:eastAsia="en-US"/>
    </w:rPr>
  </w:style>
  <w:style w:type="paragraph" w:customStyle="1" w:styleId="FCEF1CBFC6694C68B7660B5451524C40">
    <w:name w:val="FCEF1CBFC6694C68B7660B5451524C40"/>
    <w:rsid w:val="00282136"/>
    <w:rPr>
      <w:lang w:val="en-US" w:eastAsia="en-US"/>
    </w:rPr>
  </w:style>
  <w:style w:type="paragraph" w:customStyle="1" w:styleId="F3BB339D4C3D47A094E41F1F0E4967B9">
    <w:name w:val="F3BB339D4C3D47A094E41F1F0E4967B9"/>
    <w:rsid w:val="00282136"/>
    <w:rPr>
      <w:lang w:val="en-US" w:eastAsia="en-US"/>
    </w:rPr>
  </w:style>
  <w:style w:type="paragraph" w:customStyle="1" w:styleId="E8251FADAE2D492FAB7190A369BC498B">
    <w:name w:val="E8251FADAE2D492FAB7190A369BC498B"/>
    <w:rsid w:val="00282136"/>
    <w:rPr>
      <w:lang w:val="en-US" w:eastAsia="en-US"/>
    </w:rPr>
  </w:style>
  <w:style w:type="paragraph" w:customStyle="1" w:styleId="5392A584D52444278C5780D531AA515C">
    <w:name w:val="5392A584D52444278C5780D531AA515C"/>
    <w:rsid w:val="00282136"/>
    <w:rPr>
      <w:lang w:val="en-US" w:eastAsia="en-US"/>
    </w:rPr>
  </w:style>
  <w:style w:type="paragraph" w:customStyle="1" w:styleId="7B4ABED16BE644348EAC0BA4E79A39A6">
    <w:name w:val="7B4ABED16BE644348EAC0BA4E79A39A6"/>
    <w:rsid w:val="00282136"/>
    <w:rPr>
      <w:lang w:val="en-US" w:eastAsia="en-US"/>
    </w:rPr>
  </w:style>
  <w:style w:type="paragraph" w:customStyle="1" w:styleId="3147F0B078C4436A917A620B87FBC8A6">
    <w:name w:val="3147F0B078C4436A917A620B87FBC8A6"/>
    <w:rsid w:val="00282136"/>
    <w:rPr>
      <w:lang w:val="en-US" w:eastAsia="en-US"/>
    </w:rPr>
  </w:style>
  <w:style w:type="paragraph" w:customStyle="1" w:styleId="7F0AC04D088C46108264606F139474E7">
    <w:name w:val="7F0AC04D088C46108264606F139474E7"/>
    <w:rsid w:val="00282136"/>
    <w:rPr>
      <w:lang w:val="en-US" w:eastAsia="en-US"/>
    </w:rPr>
  </w:style>
  <w:style w:type="paragraph" w:customStyle="1" w:styleId="00F3AB26352C4B7594A393244D2D9AA0">
    <w:name w:val="00F3AB26352C4B7594A393244D2D9AA0"/>
    <w:rsid w:val="00282136"/>
    <w:rPr>
      <w:lang w:val="en-US" w:eastAsia="en-US"/>
    </w:rPr>
  </w:style>
  <w:style w:type="paragraph" w:customStyle="1" w:styleId="C2416B8C520F43329E19267696A5A3D0">
    <w:name w:val="C2416B8C520F43329E19267696A5A3D0"/>
    <w:rsid w:val="00282136"/>
    <w:rPr>
      <w:lang w:val="en-US" w:eastAsia="en-US"/>
    </w:rPr>
  </w:style>
  <w:style w:type="paragraph" w:customStyle="1" w:styleId="D2699F1656C84D4289238E14E4CACB15">
    <w:name w:val="D2699F1656C84D4289238E14E4CACB15"/>
    <w:rsid w:val="00282136"/>
    <w:rPr>
      <w:lang w:val="en-US" w:eastAsia="en-US"/>
    </w:rPr>
  </w:style>
  <w:style w:type="paragraph" w:customStyle="1" w:styleId="25402F9A96694052BB9C9A79124DCCFB">
    <w:name w:val="25402F9A96694052BB9C9A79124DCCFB"/>
    <w:rsid w:val="00282136"/>
    <w:rPr>
      <w:lang w:val="en-US" w:eastAsia="en-US"/>
    </w:rPr>
  </w:style>
  <w:style w:type="paragraph" w:customStyle="1" w:styleId="C02CE1C97BB840E7B4292E7E51CD0D8D">
    <w:name w:val="C02CE1C97BB840E7B4292E7E51CD0D8D"/>
    <w:rsid w:val="00282136"/>
    <w:rPr>
      <w:lang w:val="en-US" w:eastAsia="en-US"/>
    </w:rPr>
  </w:style>
  <w:style w:type="paragraph" w:customStyle="1" w:styleId="C8F23D1B7CE94B3B8AED78749BDA84C0">
    <w:name w:val="C8F23D1B7CE94B3B8AED78749BDA84C0"/>
    <w:rsid w:val="00282136"/>
    <w:rPr>
      <w:lang w:val="en-US" w:eastAsia="en-US"/>
    </w:rPr>
  </w:style>
  <w:style w:type="paragraph" w:customStyle="1" w:styleId="0C26485D98044363ACD25C9FE12D02DD">
    <w:name w:val="0C26485D98044363ACD25C9FE12D02DD"/>
    <w:rsid w:val="00282136"/>
    <w:rPr>
      <w:lang w:val="en-US" w:eastAsia="en-US"/>
    </w:rPr>
  </w:style>
  <w:style w:type="paragraph" w:customStyle="1" w:styleId="3E9D124148134FC7AF833599A545C1F2">
    <w:name w:val="3E9D124148134FC7AF833599A545C1F2"/>
    <w:rsid w:val="00282136"/>
    <w:rPr>
      <w:lang w:val="en-US" w:eastAsia="en-US"/>
    </w:rPr>
  </w:style>
  <w:style w:type="paragraph" w:customStyle="1" w:styleId="93192925271F4AC28A117F937B97D35A">
    <w:name w:val="93192925271F4AC28A117F937B97D35A"/>
    <w:rsid w:val="00282136"/>
    <w:rPr>
      <w:lang w:val="en-US" w:eastAsia="en-US"/>
    </w:rPr>
  </w:style>
  <w:style w:type="paragraph" w:customStyle="1" w:styleId="D4D1781D334E4F818CC8473A87F8201B">
    <w:name w:val="D4D1781D334E4F818CC8473A87F8201B"/>
    <w:rsid w:val="00282136"/>
    <w:rPr>
      <w:lang w:val="en-US" w:eastAsia="en-US"/>
    </w:rPr>
  </w:style>
  <w:style w:type="paragraph" w:customStyle="1" w:styleId="CEB7C2CD510E4F26A85F876E1FFD87E9">
    <w:name w:val="CEB7C2CD510E4F26A85F876E1FFD87E9"/>
    <w:rsid w:val="00282136"/>
    <w:rPr>
      <w:lang w:val="en-US" w:eastAsia="en-US"/>
    </w:rPr>
  </w:style>
  <w:style w:type="paragraph" w:customStyle="1" w:styleId="0246A56A52DD45AD95743A76BB31E1D7">
    <w:name w:val="0246A56A52DD45AD95743A76BB31E1D7"/>
    <w:rsid w:val="00282136"/>
    <w:rPr>
      <w:lang w:val="en-US" w:eastAsia="en-US"/>
    </w:rPr>
  </w:style>
  <w:style w:type="paragraph" w:customStyle="1" w:styleId="93A3B4BE8A584092A99BF90CA908AAE6">
    <w:name w:val="93A3B4BE8A584092A99BF90CA908AAE6"/>
    <w:rsid w:val="00282136"/>
    <w:rPr>
      <w:lang w:val="en-US" w:eastAsia="en-US"/>
    </w:rPr>
  </w:style>
  <w:style w:type="paragraph" w:customStyle="1" w:styleId="DF0CBB4A51B6435FB565C89F44601E0E">
    <w:name w:val="DF0CBB4A51B6435FB565C89F44601E0E"/>
    <w:rsid w:val="00282136"/>
    <w:rPr>
      <w:lang w:val="en-US" w:eastAsia="en-US"/>
    </w:rPr>
  </w:style>
  <w:style w:type="paragraph" w:customStyle="1" w:styleId="AB3F8C81B9EB4F4A975C3B1C2D5B8CDD">
    <w:name w:val="AB3F8C81B9EB4F4A975C3B1C2D5B8CDD"/>
    <w:rsid w:val="00282136"/>
    <w:rPr>
      <w:lang w:val="en-US" w:eastAsia="en-US"/>
    </w:rPr>
  </w:style>
  <w:style w:type="paragraph" w:customStyle="1" w:styleId="19009E00D2C7475D806D453AD31DE0BC">
    <w:name w:val="19009E00D2C7475D806D453AD31DE0BC"/>
    <w:rsid w:val="00282136"/>
    <w:rPr>
      <w:lang w:val="en-US" w:eastAsia="en-US"/>
    </w:rPr>
  </w:style>
  <w:style w:type="paragraph" w:customStyle="1" w:styleId="AC9E210C52F14A499CDBE111CDA9803E">
    <w:name w:val="AC9E210C52F14A499CDBE111CDA9803E"/>
    <w:rsid w:val="00282136"/>
    <w:rPr>
      <w:lang w:val="en-US" w:eastAsia="en-US"/>
    </w:rPr>
  </w:style>
  <w:style w:type="paragraph" w:customStyle="1" w:styleId="3D6610AE7B7B42DF89AD00A517C908E6">
    <w:name w:val="3D6610AE7B7B42DF89AD00A517C908E6"/>
    <w:rsid w:val="00282136"/>
    <w:rPr>
      <w:lang w:val="en-US" w:eastAsia="en-US"/>
    </w:rPr>
  </w:style>
  <w:style w:type="paragraph" w:customStyle="1" w:styleId="6566F2071E16414EA16D04E41C2782A5">
    <w:name w:val="6566F2071E16414EA16D04E41C2782A5"/>
    <w:rsid w:val="00282136"/>
    <w:rPr>
      <w:lang w:val="en-US" w:eastAsia="en-US"/>
    </w:rPr>
  </w:style>
  <w:style w:type="paragraph" w:customStyle="1" w:styleId="EFC777E9EEF74D84849CACA6B959C888">
    <w:name w:val="EFC777E9EEF74D84849CACA6B959C888"/>
    <w:rsid w:val="00282136"/>
    <w:rPr>
      <w:lang w:val="en-US" w:eastAsia="en-US"/>
    </w:rPr>
  </w:style>
  <w:style w:type="paragraph" w:customStyle="1" w:styleId="8A671D25B75D4A32A73882A394C45139">
    <w:name w:val="8A671D25B75D4A32A73882A394C45139"/>
    <w:rsid w:val="00282136"/>
    <w:rPr>
      <w:lang w:val="en-US" w:eastAsia="en-US"/>
    </w:rPr>
  </w:style>
  <w:style w:type="paragraph" w:customStyle="1" w:styleId="4BF65C05CA3C477F9C93D126539AD47E">
    <w:name w:val="4BF65C05CA3C477F9C93D126539AD47E"/>
    <w:rsid w:val="00282136"/>
    <w:rPr>
      <w:lang w:val="en-US" w:eastAsia="en-US"/>
    </w:rPr>
  </w:style>
  <w:style w:type="paragraph" w:customStyle="1" w:styleId="67F26B9C6E7245769B6E8E3B521BAA51">
    <w:name w:val="67F26B9C6E7245769B6E8E3B521BAA51"/>
    <w:rsid w:val="00282136"/>
    <w:rPr>
      <w:lang w:val="en-US" w:eastAsia="en-US"/>
    </w:rPr>
  </w:style>
  <w:style w:type="paragraph" w:customStyle="1" w:styleId="786AC0B16DBF4CA4AC634DB914E71323">
    <w:name w:val="786AC0B16DBF4CA4AC634DB914E71323"/>
    <w:rsid w:val="00282136"/>
    <w:rPr>
      <w:lang w:val="en-US" w:eastAsia="en-US"/>
    </w:rPr>
  </w:style>
  <w:style w:type="paragraph" w:customStyle="1" w:styleId="757D59DF1E9B40A493C8AD46E0283F8E">
    <w:name w:val="757D59DF1E9B40A493C8AD46E0283F8E"/>
    <w:rsid w:val="00282136"/>
    <w:rPr>
      <w:lang w:val="en-US" w:eastAsia="en-US"/>
    </w:rPr>
  </w:style>
  <w:style w:type="paragraph" w:customStyle="1" w:styleId="E65E640C007A47738DA66EF27A393391">
    <w:name w:val="E65E640C007A47738DA66EF27A393391"/>
    <w:rsid w:val="00282136"/>
    <w:rPr>
      <w:lang w:val="en-US" w:eastAsia="en-US"/>
    </w:rPr>
  </w:style>
  <w:style w:type="paragraph" w:customStyle="1" w:styleId="65B7C74B0E86417FB35A75B17D922588">
    <w:name w:val="65B7C74B0E86417FB35A75B17D922588"/>
    <w:rsid w:val="00282136"/>
    <w:rPr>
      <w:lang w:val="en-US" w:eastAsia="en-US"/>
    </w:rPr>
  </w:style>
  <w:style w:type="paragraph" w:customStyle="1" w:styleId="F9D731B3A0CD44A8BA1C6A76161F09BB">
    <w:name w:val="F9D731B3A0CD44A8BA1C6A76161F09BB"/>
    <w:rsid w:val="00282136"/>
    <w:rPr>
      <w:lang w:val="en-US" w:eastAsia="en-US"/>
    </w:rPr>
  </w:style>
  <w:style w:type="paragraph" w:customStyle="1" w:styleId="DB723D9AD2AA4CB08AA89EE8782E9DF5">
    <w:name w:val="DB723D9AD2AA4CB08AA89EE8782E9DF5"/>
    <w:rsid w:val="00282136"/>
    <w:rPr>
      <w:lang w:val="en-US" w:eastAsia="en-US"/>
    </w:rPr>
  </w:style>
  <w:style w:type="paragraph" w:customStyle="1" w:styleId="7F453AA75C234AD4A9A192CA1465F6CE">
    <w:name w:val="7F453AA75C234AD4A9A192CA1465F6CE"/>
    <w:rsid w:val="00282136"/>
    <w:rPr>
      <w:lang w:val="en-US" w:eastAsia="en-US"/>
    </w:rPr>
  </w:style>
  <w:style w:type="paragraph" w:customStyle="1" w:styleId="FBDC63023F3B44048206A80CA7A24598">
    <w:name w:val="FBDC63023F3B44048206A80CA7A24598"/>
    <w:rsid w:val="00282136"/>
    <w:rPr>
      <w:lang w:val="en-US" w:eastAsia="en-US"/>
    </w:rPr>
  </w:style>
  <w:style w:type="paragraph" w:customStyle="1" w:styleId="9CDDF89C467B42BA913FBB95DFFA436C">
    <w:name w:val="9CDDF89C467B42BA913FBB95DFFA436C"/>
    <w:rsid w:val="00282136"/>
    <w:rPr>
      <w:lang w:val="en-US" w:eastAsia="en-US"/>
    </w:rPr>
  </w:style>
  <w:style w:type="paragraph" w:customStyle="1" w:styleId="21A4AB4F0F3847ACB591B5A0D1C351AD">
    <w:name w:val="21A4AB4F0F3847ACB591B5A0D1C351AD"/>
    <w:rsid w:val="00282136"/>
    <w:rPr>
      <w:lang w:val="en-US" w:eastAsia="en-US"/>
    </w:rPr>
  </w:style>
  <w:style w:type="paragraph" w:customStyle="1" w:styleId="0E92B0D148F642C7B05D5DFF587535C9">
    <w:name w:val="0E92B0D148F642C7B05D5DFF587535C9"/>
    <w:rsid w:val="00282136"/>
    <w:rPr>
      <w:lang w:val="en-US" w:eastAsia="en-US"/>
    </w:rPr>
  </w:style>
  <w:style w:type="paragraph" w:customStyle="1" w:styleId="AC9C74302F2B45B597E5D6DB2B0240F3">
    <w:name w:val="AC9C74302F2B45B597E5D6DB2B0240F3"/>
    <w:rsid w:val="00282136"/>
    <w:rPr>
      <w:lang w:val="en-US" w:eastAsia="en-US"/>
    </w:rPr>
  </w:style>
  <w:style w:type="paragraph" w:customStyle="1" w:styleId="9FB51FACE3EF4DE5B05354834498183C">
    <w:name w:val="9FB51FACE3EF4DE5B05354834498183C"/>
    <w:rsid w:val="00282136"/>
    <w:rPr>
      <w:lang w:val="en-US" w:eastAsia="en-US"/>
    </w:rPr>
  </w:style>
  <w:style w:type="paragraph" w:customStyle="1" w:styleId="75C3C373809C40669939CE97BDBF66F4">
    <w:name w:val="75C3C373809C40669939CE97BDBF66F4"/>
    <w:rsid w:val="00282136"/>
    <w:rPr>
      <w:lang w:val="en-US" w:eastAsia="en-US"/>
    </w:rPr>
  </w:style>
  <w:style w:type="paragraph" w:customStyle="1" w:styleId="FF2DB49008C6464D878EC289776052DB">
    <w:name w:val="FF2DB49008C6464D878EC289776052DB"/>
    <w:rsid w:val="00282136"/>
    <w:rPr>
      <w:lang w:val="en-US" w:eastAsia="en-US"/>
    </w:rPr>
  </w:style>
  <w:style w:type="paragraph" w:customStyle="1" w:styleId="343B8D5EBC564304A94DA6FACF3A8F0C">
    <w:name w:val="343B8D5EBC564304A94DA6FACF3A8F0C"/>
    <w:rsid w:val="00282136"/>
    <w:rPr>
      <w:lang w:val="en-US" w:eastAsia="en-US"/>
    </w:rPr>
  </w:style>
  <w:style w:type="paragraph" w:customStyle="1" w:styleId="2136428166014180AADC4E3EC2BD9A68">
    <w:name w:val="2136428166014180AADC4E3EC2BD9A68"/>
    <w:rsid w:val="00282136"/>
    <w:rPr>
      <w:lang w:val="en-US" w:eastAsia="en-US"/>
    </w:rPr>
  </w:style>
  <w:style w:type="paragraph" w:customStyle="1" w:styleId="6A5FCB4B4E2947A4A2E22C1EC220C45B">
    <w:name w:val="6A5FCB4B4E2947A4A2E22C1EC220C45B"/>
    <w:rsid w:val="00282136"/>
    <w:rPr>
      <w:lang w:val="en-US" w:eastAsia="en-US"/>
    </w:rPr>
  </w:style>
  <w:style w:type="paragraph" w:customStyle="1" w:styleId="6E36192BA2874E6ABEB5B6347CE9A90F">
    <w:name w:val="6E36192BA2874E6ABEB5B6347CE9A90F"/>
    <w:rsid w:val="00282136"/>
    <w:rPr>
      <w:lang w:val="en-US" w:eastAsia="en-US"/>
    </w:rPr>
  </w:style>
  <w:style w:type="paragraph" w:customStyle="1" w:styleId="34B23C9169074F2084376D93D8F68EAC">
    <w:name w:val="34B23C9169074F2084376D93D8F68EAC"/>
    <w:rsid w:val="00282136"/>
    <w:rPr>
      <w:lang w:val="en-US" w:eastAsia="en-US"/>
    </w:rPr>
  </w:style>
  <w:style w:type="paragraph" w:customStyle="1" w:styleId="6E209D8D17524C8FA16905DEB9B2FD55">
    <w:name w:val="6E209D8D17524C8FA16905DEB9B2FD55"/>
    <w:rsid w:val="00282136"/>
    <w:rPr>
      <w:lang w:val="en-US" w:eastAsia="en-US"/>
    </w:rPr>
  </w:style>
  <w:style w:type="paragraph" w:customStyle="1" w:styleId="1EE99202ED384932B2FBA0EAB2C39286">
    <w:name w:val="1EE99202ED384932B2FBA0EAB2C39286"/>
    <w:rsid w:val="00282136"/>
    <w:rPr>
      <w:lang w:val="en-US" w:eastAsia="en-US"/>
    </w:rPr>
  </w:style>
  <w:style w:type="paragraph" w:customStyle="1" w:styleId="6CABCF6CA2304395972CC3059DCC877C">
    <w:name w:val="6CABCF6CA2304395972CC3059DCC877C"/>
    <w:rsid w:val="00282136"/>
    <w:rPr>
      <w:lang w:val="en-US" w:eastAsia="en-US"/>
    </w:rPr>
  </w:style>
  <w:style w:type="paragraph" w:customStyle="1" w:styleId="95C9D204576041469FF6738644904254">
    <w:name w:val="95C9D204576041469FF6738644904254"/>
    <w:rsid w:val="00282136"/>
    <w:rPr>
      <w:lang w:val="en-US" w:eastAsia="en-US"/>
    </w:rPr>
  </w:style>
  <w:style w:type="paragraph" w:customStyle="1" w:styleId="ECC68EFEE66B420F933892712539198D">
    <w:name w:val="ECC68EFEE66B420F933892712539198D"/>
    <w:rsid w:val="00282136"/>
    <w:rPr>
      <w:lang w:val="en-US" w:eastAsia="en-US"/>
    </w:rPr>
  </w:style>
  <w:style w:type="paragraph" w:customStyle="1" w:styleId="EF01F76B1EAF47F292B94D364720D966">
    <w:name w:val="EF01F76B1EAF47F292B94D364720D966"/>
    <w:rsid w:val="00282136"/>
    <w:rPr>
      <w:lang w:val="en-US" w:eastAsia="en-US"/>
    </w:rPr>
  </w:style>
  <w:style w:type="paragraph" w:customStyle="1" w:styleId="F433CA6ABD824937BB65C43689C270F1">
    <w:name w:val="F433CA6ABD824937BB65C43689C270F1"/>
    <w:rsid w:val="00282136"/>
    <w:rPr>
      <w:lang w:val="en-US" w:eastAsia="en-US"/>
    </w:rPr>
  </w:style>
  <w:style w:type="paragraph" w:customStyle="1" w:styleId="3294E613858545C0BE045E2C112835BE">
    <w:name w:val="3294E613858545C0BE045E2C112835BE"/>
    <w:rsid w:val="00282136"/>
    <w:rPr>
      <w:lang w:val="en-US" w:eastAsia="en-US"/>
    </w:rPr>
  </w:style>
  <w:style w:type="paragraph" w:customStyle="1" w:styleId="FA2BF22C045B4CA19DF0D363D579F766">
    <w:name w:val="FA2BF22C045B4CA19DF0D363D579F766"/>
    <w:rsid w:val="00282136"/>
    <w:rPr>
      <w:lang w:val="en-US" w:eastAsia="en-US"/>
    </w:rPr>
  </w:style>
  <w:style w:type="paragraph" w:customStyle="1" w:styleId="80A9664835004227ADEA87C25FE5950C">
    <w:name w:val="80A9664835004227ADEA87C25FE5950C"/>
    <w:rsid w:val="00282136"/>
    <w:rPr>
      <w:lang w:val="en-US" w:eastAsia="en-US"/>
    </w:rPr>
  </w:style>
  <w:style w:type="paragraph" w:customStyle="1" w:styleId="45FBE16D7B5D4A4E8914B63774B7201B">
    <w:name w:val="45FBE16D7B5D4A4E8914B63774B7201B"/>
    <w:rsid w:val="00282136"/>
    <w:rPr>
      <w:lang w:val="en-US" w:eastAsia="en-US"/>
    </w:rPr>
  </w:style>
  <w:style w:type="paragraph" w:customStyle="1" w:styleId="C8C4EEA81DD74E79B4DCFFB761421DD7">
    <w:name w:val="C8C4EEA81DD74E79B4DCFFB761421DD7"/>
    <w:rsid w:val="00282136"/>
    <w:rPr>
      <w:lang w:val="en-US" w:eastAsia="en-US"/>
    </w:rPr>
  </w:style>
  <w:style w:type="paragraph" w:customStyle="1" w:styleId="FB60276640694C84A98E9DB38A9CB2EB">
    <w:name w:val="FB60276640694C84A98E9DB38A9CB2EB"/>
    <w:rsid w:val="00282136"/>
    <w:rPr>
      <w:lang w:val="en-US" w:eastAsia="en-US"/>
    </w:rPr>
  </w:style>
  <w:style w:type="paragraph" w:customStyle="1" w:styleId="BB5D0F526EAC43609931F03846BF261E">
    <w:name w:val="BB5D0F526EAC43609931F03846BF261E"/>
    <w:rsid w:val="00282136"/>
    <w:rPr>
      <w:lang w:val="en-US" w:eastAsia="en-US"/>
    </w:rPr>
  </w:style>
  <w:style w:type="paragraph" w:customStyle="1" w:styleId="8A9BE9347AB64035BB08ACD310ADACDE">
    <w:name w:val="8A9BE9347AB64035BB08ACD310ADACDE"/>
    <w:rsid w:val="00282136"/>
    <w:rPr>
      <w:lang w:val="en-US" w:eastAsia="en-US"/>
    </w:rPr>
  </w:style>
  <w:style w:type="paragraph" w:customStyle="1" w:styleId="6AE715EB49A345279A6EEB827FDD8BBD">
    <w:name w:val="6AE715EB49A345279A6EEB827FDD8BBD"/>
    <w:rsid w:val="00282136"/>
    <w:rPr>
      <w:lang w:val="en-US" w:eastAsia="en-US"/>
    </w:rPr>
  </w:style>
  <w:style w:type="paragraph" w:customStyle="1" w:styleId="CFC1604B5E6848DFAFF57970A5E40D7C">
    <w:name w:val="CFC1604B5E6848DFAFF57970A5E40D7C"/>
    <w:rsid w:val="00282136"/>
    <w:rPr>
      <w:lang w:val="en-US" w:eastAsia="en-US"/>
    </w:rPr>
  </w:style>
  <w:style w:type="paragraph" w:customStyle="1" w:styleId="7090CD91503044678F693B0F7ED336F5">
    <w:name w:val="7090CD91503044678F693B0F7ED336F5"/>
    <w:rsid w:val="00282136"/>
    <w:rPr>
      <w:lang w:val="en-US" w:eastAsia="en-US"/>
    </w:rPr>
  </w:style>
  <w:style w:type="paragraph" w:customStyle="1" w:styleId="30AE7216270A489BB301522929BB1421">
    <w:name w:val="30AE7216270A489BB301522929BB1421"/>
    <w:rsid w:val="00282136"/>
    <w:rPr>
      <w:lang w:val="en-US" w:eastAsia="en-US"/>
    </w:rPr>
  </w:style>
  <w:style w:type="paragraph" w:customStyle="1" w:styleId="5F821B866EDD4DA9B240A1D4DF6A0086">
    <w:name w:val="5F821B866EDD4DA9B240A1D4DF6A0086"/>
    <w:rsid w:val="00282136"/>
    <w:rPr>
      <w:lang w:val="en-US" w:eastAsia="en-US"/>
    </w:rPr>
  </w:style>
  <w:style w:type="paragraph" w:customStyle="1" w:styleId="2FE25D31E23444918315A2DD0A4BFDBB">
    <w:name w:val="2FE25D31E23444918315A2DD0A4BFDBB"/>
    <w:rsid w:val="00282136"/>
    <w:rPr>
      <w:lang w:val="en-US" w:eastAsia="en-US"/>
    </w:rPr>
  </w:style>
  <w:style w:type="paragraph" w:customStyle="1" w:styleId="3EDDD938838E4CC39D770316599C2B05">
    <w:name w:val="3EDDD938838E4CC39D770316599C2B05"/>
    <w:rsid w:val="00282136"/>
    <w:rPr>
      <w:lang w:val="en-US" w:eastAsia="en-US"/>
    </w:rPr>
  </w:style>
  <w:style w:type="paragraph" w:customStyle="1" w:styleId="4FAEA422086A4378B016D9AD49B3674A">
    <w:name w:val="4FAEA422086A4378B016D9AD49B3674A"/>
    <w:rsid w:val="00282136"/>
    <w:rPr>
      <w:lang w:val="en-US" w:eastAsia="en-US"/>
    </w:rPr>
  </w:style>
  <w:style w:type="paragraph" w:customStyle="1" w:styleId="6FA6CE3CE35A4426A7397745575953C1">
    <w:name w:val="6FA6CE3CE35A4426A7397745575953C1"/>
    <w:rsid w:val="00282136"/>
    <w:rPr>
      <w:lang w:val="en-US" w:eastAsia="en-US"/>
    </w:rPr>
  </w:style>
  <w:style w:type="paragraph" w:customStyle="1" w:styleId="CEC5F51F7F8F41F9BB4023AF4B791871">
    <w:name w:val="CEC5F51F7F8F41F9BB4023AF4B791871"/>
    <w:rsid w:val="00282136"/>
    <w:rPr>
      <w:lang w:val="en-US" w:eastAsia="en-US"/>
    </w:rPr>
  </w:style>
  <w:style w:type="paragraph" w:customStyle="1" w:styleId="EE6CCA6477654CF88EC9C583C9C58E30">
    <w:name w:val="EE6CCA6477654CF88EC9C583C9C58E30"/>
    <w:rsid w:val="00282136"/>
    <w:rPr>
      <w:lang w:val="en-US" w:eastAsia="en-US"/>
    </w:rPr>
  </w:style>
  <w:style w:type="paragraph" w:customStyle="1" w:styleId="78D5E17C655C4AF4913C2610E4BE3D77">
    <w:name w:val="78D5E17C655C4AF4913C2610E4BE3D77"/>
    <w:rsid w:val="00282136"/>
    <w:rPr>
      <w:lang w:val="en-US" w:eastAsia="en-US"/>
    </w:rPr>
  </w:style>
  <w:style w:type="paragraph" w:customStyle="1" w:styleId="DEFA824B426D4D5C82AF75202925D5F8">
    <w:name w:val="DEFA824B426D4D5C82AF75202925D5F8"/>
    <w:rsid w:val="00282136"/>
    <w:rPr>
      <w:lang w:val="en-US" w:eastAsia="en-US"/>
    </w:rPr>
  </w:style>
  <w:style w:type="paragraph" w:customStyle="1" w:styleId="79DEB0754FCA42A09F2C4D26ADFB2D21">
    <w:name w:val="79DEB0754FCA42A09F2C4D26ADFB2D21"/>
    <w:rsid w:val="00282136"/>
    <w:rPr>
      <w:lang w:val="en-US" w:eastAsia="en-US"/>
    </w:rPr>
  </w:style>
  <w:style w:type="paragraph" w:customStyle="1" w:styleId="0518064328234E96BD09C18B232BC625">
    <w:name w:val="0518064328234E96BD09C18B232BC625"/>
    <w:rsid w:val="00282136"/>
    <w:rPr>
      <w:lang w:val="en-US" w:eastAsia="en-US"/>
    </w:rPr>
  </w:style>
  <w:style w:type="paragraph" w:customStyle="1" w:styleId="143D75D3EABF42669FDB05023ABCE546">
    <w:name w:val="143D75D3EABF42669FDB05023ABCE546"/>
    <w:rsid w:val="00282136"/>
    <w:rPr>
      <w:lang w:val="en-US" w:eastAsia="en-US"/>
    </w:rPr>
  </w:style>
  <w:style w:type="paragraph" w:customStyle="1" w:styleId="2ED40D3060784CDEBCD9AF298A8E4971">
    <w:name w:val="2ED40D3060784CDEBCD9AF298A8E4971"/>
    <w:rsid w:val="00282136"/>
    <w:rPr>
      <w:lang w:val="en-US" w:eastAsia="en-US"/>
    </w:rPr>
  </w:style>
  <w:style w:type="paragraph" w:customStyle="1" w:styleId="FF96C143A3AE4D75A86B742491AC5AD3">
    <w:name w:val="FF96C143A3AE4D75A86B742491AC5AD3"/>
    <w:rsid w:val="00282136"/>
    <w:rPr>
      <w:lang w:val="en-US" w:eastAsia="en-US"/>
    </w:rPr>
  </w:style>
  <w:style w:type="paragraph" w:customStyle="1" w:styleId="8C78BC5A7326451594CB89EE2B30CBF2">
    <w:name w:val="8C78BC5A7326451594CB89EE2B30CBF2"/>
    <w:rsid w:val="00282136"/>
    <w:rPr>
      <w:lang w:val="en-US" w:eastAsia="en-US"/>
    </w:rPr>
  </w:style>
  <w:style w:type="paragraph" w:customStyle="1" w:styleId="2D264108B74C40E9A3CD82FB31743DAC">
    <w:name w:val="2D264108B74C40E9A3CD82FB31743DAC"/>
    <w:rsid w:val="00282136"/>
    <w:rPr>
      <w:lang w:val="en-US" w:eastAsia="en-US"/>
    </w:rPr>
  </w:style>
  <w:style w:type="paragraph" w:customStyle="1" w:styleId="14958163596443148E7C516382AD4E4F">
    <w:name w:val="14958163596443148E7C516382AD4E4F"/>
    <w:rsid w:val="00282136"/>
    <w:rPr>
      <w:lang w:val="en-US" w:eastAsia="en-US"/>
    </w:rPr>
  </w:style>
  <w:style w:type="paragraph" w:customStyle="1" w:styleId="A46B2ECE426646CB976B1268A704913D">
    <w:name w:val="A46B2ECE426646CB976B1268A704913D"/>
    <w:rsid w:val="00282136"/>
    <w:rPr>
      <w:lang w:val="en-US" w:eastAsia="en-US"/>
    </w:rPr>
  </w:style>
  <w:style w:type="paragraph" w:customStyle="1" w:styleId="D762C49A22994DBBAF745D9D9F476B1A">
    <w:name w:val="D762C49A22994DBBAF745D9D9F476B1A"/>
    <w:rsid w:val="00282136"/>
    <w:rPr>
      <w:lang w:val="en-US" w:eastAsia="en-US"/>
    </w:rPr>
  </w:style>
  <w:style w:type="paragraph" w:customStyle="1" w:styleId="BCA6E4B56D13467AAC6E58A525EBFE2F">
    <w:name w:val="BCA6E4B56D13467AAC6E58A525EBFE2F"/>
    <w:rsid w:val="00282136"/>
    <w:rPr>
      <w:lang w:val="en-US" w:eastAsia="en-US"/>
    </w:rPr>
  </w:style>
  <w:style w:type="paragraph" w:customStyle="1" w:styleId="4A4FECF83A3B4C5CA496BFB5168E5C16">
    <w:name w:val="4A4FECF83A3B4C5CA496BFB5168E5C16"/>
    <w:rsid w:val="00282136"/>
    <w:rPr>
      <w:lang w:val="en-US" w:eastAsia="en-US"/>
    </w:rPr>
  </w:style>
  <w:style w:type="paragraph" w:customStyle="1" w:styleId="6ABF399B15324479A6EFB0815235DD07">
    <w:name w:val="6ABF399B15324479A6EFB0815235DD07"/>
    <w:rsid w:val="00282136"/>
    <w:rPr>
      <w:lang w:val="en-US" w:eastAsia="en-US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PR" w:eastAsia="es-P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82136"/>
    <w:rPr>
      <w:color w:val="808080"/>
    </w:rPr>
  </w:style>
  <w:style w:type="paragraph" w:customStyle="1" w:styleId="C2C1A3B3B7AA47808D9574DE55976252">
    <w:name w:val="C2C1A3B3B7AA47808D9574DE55976252"/>
  </w:style>
  <w:style w:type="paragraph" w:customStyle="1" w:styleId="11915BD5E2D64CC7A89B152AD730D99F">
    <w:name w:val="11915BD5E2D64CC7A89B152AD730D99F"/>
  </w:style>
  <w:style w:type="paragraph" w:customStyle="1" w:styleId="E3099F2099A343A49A86A1929002F89D">
    <w:name w:val="E3099F2099A343A49A86A1929002F89D"/>
  </w:style>
  <w:style w:type="paragraph" w:customStyle="1" w:styleId="12E7DF35E225459FB5107AF3B7EEE052">
    <w:name w:val="12E7DF35E225459FB5107AF3B7EEE052"/>
  </w:style>
  <w:style w:type="paragraph" w:customStyle="1" w:styleId="46E7BFA76A2B40E5BF0BEB169AF5C2AF">
    <w:name w:val="46E7BFA76A2B40E5BF0BEB169AF5C2AF"/>
  </w:style>
  <w:style w:type="paragraph" w:customStyle="1" w:styleId="F07473D9D60A46978EBE0E8E79CE1A07">
    <w:name w:val="F07473D9D60A46978EBE0E8E79CE1A07"/>
  </w:style>
  <w:style w:type="paragraph" w:customStyle="1" w:styleId="7D098816A74A4F9E94654DC3AA16A3C4">
    <w:name w:val="7D098816A74A4F9E94654DC3AA16A3C4"/>
  </w:style>
  <w:style w:type="paragraph" w:customStyle="1" w:styleId="5B6ED8BD7DE14A7C9934D2BF4AE17429">
    <w:name w:val="5B6ED8BD7DE14A7C9934D2BF4AE17429"/>
  </w:style>
  <w:style w:type="paragraph" w:customStyle="1" w:styleId="D81EAD8F59BC404CACD0231EDFB6ED09">
    <w:name w:val="D81EAD8F59BC404CACD0231EDFB6ED09"/>
  </w:style>
  <w:style w:type="paragraph" w:customStyle="1" w:styleId="2ED7D7969DFA4DD496B58F53958D8E7B">
    <w:name w:val="2ED7D7969DFA4DD496B58F53958D8E7B"/>
  </w:style>
  <w:style w:type="paragraph" w:customStyle="1" w:styleId="70986196462F4BFC8B01A8C83DDC2078">
    <w:name w:val="70986196462F4BFC8B01A8C83DDC2078"/>
  </w:style>
  <w:style w:type="paragraph" w:customStyle="1" w:styleId="6DA1CBA5E4AE43739262856AFFE1E14B">
    <w:name w:val="6DA1CBA5E4AE43739262856AFFE1E14B"/>
  </w:style>
  <w:style w:type="paragraph" w:customStyle="1" w:styleId="4792E48A590D405E8CFD89AA37F3EE07">
    <w:name w:val="4792E48A590D405E8CFD89AA37F3EE07"/>
  </w:style>
  <w:style w:type="paragraph" w:customStyle="1" w:styleId="8909A898E6754D9782422365E1F68667">
    <w:name w:val="8909A898E6754D9782422365E1F68667"/>
    <w:rsid w:val="0075625D"/>
  </w:style>
  <w:style w:type="paragraph" w:customStyle="1" w:styleId="7CD49F6B7D1B4EB6AA2625CA9D24EB17">
    <w:name w:val="7CD49F6B7D1B4EB6AA2625CA9D24EB17"/>
    <w:rsid w:val="0075625D"/>
  </w:style>
  <w:style w:type="paragraph" w:customStyle="1" w:styleId="EC70402745E943CEB01EC391E665C31E">
    <w:name w:val="EC70402745E943CEB01EC391E665C31E"/>
    <w:rsid w:val="0075625D"/>
  </w:style>
  <w:style w:type="paragraph" w:customStyle="1" w:styleId="301E2CD0E4CF4188A87499CFE014F33B">
    <w:name w:val="301E2CD0E4CF4188A87499CFE014F33B"/>
    <w:rsid w:val="0075625D"/>
  </w:style>
  <w:style w:type="paragraph" w:customStyle="1" w:styleId="2235BE26289B4BE9B84C97F6F18E9C67">
    <w:name w:val="2235BE26289B4BE9B84C97F6F18E9C67"/>
    <w:rsid w:val="0075625D"/>
  </w:style>
  <w:style w:type="paragraph" w:customStyle="1" w:styleId="FF6BBE2969E6467AA2C850CD59CA92FC">
    <w:name w:val="FF6BBE2969E6467AA2C850CD59CA92FC"/>
    <w:rsid w:val="0075625D"/>
  </w:style>
  <w:style w:type="paragraph" w:customStyle="1" w:styleId="1A5F15DF15AB4BFBBC80C0A5F7FA42C7">
    <w:name w:val="1A5F15DF15AB4BFBBC80C0A5F7FA42C7"/>
    <w:rsid w:val="0075625D"/>
  </w:style>
  <w:style w:type="paragraph" w:customStyle="1" w:styleId="B3C50B7F99E842AAB2401034171DBC1A">
    <w:name w:val="B3C50B7F99E842AAB2401034171DBC1A"/>
    <w:rsid w:val="0075625D"/>
  </w:style>
  <w:style w:type="paragraph" w:customStyle="1" w:styleId="0EC7CAB5ED91453D8B162BBCD1DED027">
    <w:name w:val="0EC7CAB5ED91453D8B162BBCD1DED027"/>
    <w:rsid w:val="0075625D"/>
  </w:style>
  <w:style w:type="paragraph" w:customStyle="1" w:styleId="C6BBF21687084CBC822DB2F62B89821F">
    <w:name w:val="C6BBF21687084CBC822DB2F62B89821F"/>
    <w:rsid w:val="0075625D"/>
  </w:style>
  <w:style w:type="paragraph" w:customStyle="1" w:styleId="9E702B778EB449A9B6A8A8684E2599FF">
    <w:name w:val="9E702B778EB449A9B6A8A8684E2599FF"/>
    <w:rsid w:val="0075625D"/>
  </w:style>
  <w:style w:type="paragraph" w:customStyle="1" w:styleId="3EEC4EDA65CE45C9882DA3FCA2B33F11">
    <w:name w:val="3EEC4EDA65CE45C9882DA3FCA2B33F11"/>
    <w:rsid w:val="0075625D"/>
  </w:style>
  <w:style w:type="paragraph" w:customStyle="1" w:styleId="C866978AE0C54E878967D80A5F86A58B">
    <w:name w:val="C866978AE0C54E878967D80A5F86A58B"/>
    <w:rsid w:val="0075625D"/>
  </w:style>
  <w:style w:type="paragraph" w:customStyle="1" w:styleId="FC103009DCFD4B1C9C5566305C5EC1FB">
    <w:name w:val="FC103009DCFD4B1C9C5566305C5EC1FB"/>
    <w:rsid w:val="0075625D"/>
  </w:style>
  <w:style w:type="paragraph" w:customStyle="1" w:styleId="03933C903AE34B3593744B90DD164327">
    <w:name w:val="03933C903AE34B3593744B90DD164327"/>
    <w:rsid w:val="0075625D"/>
  </w:style>
  <w:style w:type="paragraph" w:customStyle="1" w:styleId="A8D03B5E9DE749DAAABE1E220360613B">
    <w:name w:val="A8D03B5E9DE749DAAABE1E220360613B"/>
    <w:rsid w:val="0075625D"/>
  </w:style>
  <w:style w:type="paragraph" w:customStyle="1" w:styleId="4970F1113C2C4CE78109213110882612">
    <w:name w:val="4970F1113C2C4CE78109213110882612"/>
    <w:rsid w:val="0075625D"/>
  </w:style>
  <w:style w:type="paragraph" w:customStyle="1" w:styleId="DB79D289B85943DDBB7053619BAC3CF4">
    <w:name w:val="DB79D289B85943DDBB7053619BAC3CF4"/>
    <w:rsid w:val="0075625D"/>
  </w:style>
  <w:style w:type="paragraph" w:customStyle="1" w:styleId="04B9D6E9F93343849546DB3B8F801DF5">
    <w:name w:val="04B9D6E9F93343849546DB3B8F801DF5"/>
    <w:rsid w:val="0075625D"/>
  </w:style>
  <w:style w:type="paragraph" w:customStyle="1" w:styleId="44F3C774515741D5B5E01042F9EC9CF2">
    <w:name w:val="44F3C774515741D5B5E01042F9EC9CF2"/>
    <w:rsid w:val="0075625D"/>
  </w:style>
  <w:style w:type="paragraph" w:customStyle="1" w:styleId="C0EE09ECB2D646E3A375AAF5370616B0">
    <w:name w:val="C0EE09ECB2D646E3A375AAF5370616B0"/>
    <w:rsid w:val="0075625D"/>
  </w:style>
  <w:style w:type="paragraph" w:customStyle="1" w:styleId="6DAC920C86144DAABEA6DE2F44156A21">
    <w:name w:val="6DAC920C86144DAABEA6DE2F44156A21"/>
    <w:rsid w:val="0075625D"/>
  </w:style>
  <w:style w:type="paragraph" w:customStyle="1" w:styleId="4A55EF1CE9894EE08C90A710F0178410">
    <w:name w:val="4A55EF1CE9894EE08C90A710F0178410"/>
    <w:rsid w:val="0075625D"/>
  </w:style>
  <w:style w:type="paragraph" w:customStyle="1" w:styleId="71251B1DAB874B4B8DB1D8CB3B1BAF97">
    <w:name w:val="71251B1DAB874B4B8DB1D8CB3B1BAF97"/>
    <w:rsid w:val="0075625D"/>
  </w:style>
  <w:style w:type="paragraph" w:customStyle="1" w:styleId="A68D19004FE2452285E3835D4ABFD207">
    <w:name w:val="A68D19004FE2452285E3835D4ABFD207"/>
    <w:rsid w:val="0075625D"/>
  </w:style>
  <w:style w:type="paragraph" w:customStyle="1" w:styleId="3F380A28F85B442A87123EF73770EB64">
    <w:name w:val="3F380A28F85B442A87123EF73770EB64"/>
    <w:rsid w:val="0075625D"/>
  </w:style>
  <w:style w:type="paragraph" w:customStyle="1" w:styleId="4C0C687B46E644BEA7E3E6F8F9058DEA">
    <w:name w:val="4C0C687B46E644BEA7E3E6F8F9058DEA"/>
    <w:rsid w:val="0075625D"/>
  </w:style>
  <w:style w:type="paragraph" w:customStyle="1" w:styleId="A5C5C752B27A46CA8C867427E32B63C2">
    <w:name w:val="A5C5C752B27A46CA8C867427E32B63C2"/>
    <w:rsid w:val="0075625D"/>
  </w:style>
  <w:style w:type="paragraph" w:customStyle="1" w:styleId="A50CFA981E824A3795B978E01FCB64E0">
    <w:name w:val="A50CFA981E824A3795B978E01FCB64E0"/>
    <w:rsid w:val="0075625D"/>
  </w:style>
  <w:style w:type="paragraph" w:customStyle="1" w:styleId="CBB81F94FEC94878B056DF1C48A0734E">
    <w:name w:val="CBB81F94FEC94878B056DF1C48A0734E"/>
    <w:rsid w:val="0075625D"/>
  </w:style>
  <w:style w:type="paragraph" w:customStyle="1" w:styleId="F28FDBAEEC284B028F012643F6512C4A">
    <w:name w:val="F28FDBAEEC284B028F012643F6512C4A"/>
    <w:rsid w:val="0075625D"/>
  </w:style>
  <w:style w:type="paragraph" w:customStyle="1" w:styleId="E69E5B9AB72B4883B4FA5E6F6CB899A2">
    <w:name w:val="E69E5B9AB72B4883B4FA5E6F6CB899A2"/>
    <w:rsid w:val="0075625D"/>
  </w:style>
  <w:style w:type="paragraph" w:customStyle="1" w:styleId="A608B1D57DCD431182FC86B4D0295CE0">
    <w:name w:val="A608B1D57DCD431182FC86B4D0295CE0"/>
    <w:rsid w:val="0075625D"/>
  </w:style>
  <w:style w:type="paragraph" w:customStyle="1" w:styleId="A36359AE70AB43549F5879AAE595EB72">
    <w:name w:val="A36359AE70AB43549F5879AAE595EB72"/>
    <w:rsid w:val="0075625D"/>
  </w:style>
  <w:style w:type="paragraph" w:customStyle="1" w:styleId="0ED7C4CE3E464092A40F587703BCF52E">
    <w:name w:val="0ED7C4CE3E464092A40F587703BCF52E"/>
    <w:rsid w:val="0075625D"/>
  </w:style>
  <w:style w:type="paragraph" w:customStyle="1" w:styleId="66CA904D1B744E94B8D8105D100FA5BF">
    <w:name w:val="66CA904D1B744E94B8D8105D100FA5BF"/>
    <w:rsid w:val="0075625D"/>
  </w:style>
  <w:style w:type="paragraph" w:customStyle="1" w:styleId="48CFF199F8D242CCB50733EDF4AC294A">
    <w:name w:val="48CFF199F8D242CCB50733EDF4AC294A"/>
    <w:rsid w:val="0075625D"/>
  </w:style>
  <w:style w:type="paragraph" w:customStyle="1" w:styleId="1B76E31594824625B575C5BC754F8E84">
    <w:name w:val="1B76E31594824625B575C5BC754F8E84"/>
    <w:rsid w:val="0075625D"/>
  </w:style>
  <w:style w:type="paragraph" w:customStyle="1" w:styleId="07812CF698C8436DBFDB04E040AEC4DE">
    <w:name w:val="07812CF698C8436DBFDB04E040AEC4DE"/>
    <w:rsid w:val="0075625D"/>
  </w:style>
  <w:style w:type="paragraph" w:customStyle="1" w:styleId="7ACA57CB962945B19EB20844C8CE0869">
    <w:name w:val="7ACA57CB962945B19EB20844C8CE0869"/>
    <w:rsid w:val="0075625D"/>
  </w:style>
  <w:style w:type="paragraph" w:customStyle="1" w:styleId="D72D44CFB6634B7CA837416C71C1977E">
    <w:name w:val="D72D44CFB6634B7CA837416C71C1977E"/>
    <w:rsid w:val="0075625D"/>
  </w:style>
  <w:style w:type="paragraph" w:customStyle="1" w:styleId="112275E4E6884FCFB29B7091756C503B">
    <w:name w:val="112275E4E6884FCFB29B7091756C503B"/>
    <w:rsid w:val="0075625D"/>
  </w:style>
  <w:style w:type="paragraph" w:customStyle="1" w:styleId="CE47D43880534908AE0FB8720307B81A">
    <w:name w:val="CE47D43880534908AE0FB8720307B81A"/>
    <w:rsid w:val="0075625D"/>
  </w:style>
  <w:style w:type="paragraph" w:customStyle="1" w:styleId="4EDC44B7B1D649B598AFE5C1049A5BE8">
    <w:name w:val="4EDC44B7B1D649B598AFE5C1049A5BE8"/>
    <w:rsid w:val="0075625D"/>
  </w:style>
  <w:style w:type="paragraph" w:customStyle="1" w:styleId="04AFD4D2592A4FD7A41CFD256331E044">
    <w:name w:val="04AFD4D2592A4FD7A41CFD256331E044"/>
    <w:rsid w:val="0075625D"/>
  </w:style>
  <w:style w:type="paragraph" w:customStyle="1" w:styleId="69557531F37D4F4AA17E370797960186">
    <w:name w:val="69557531F37D4F4AA17E370797960186"/>
    <w:rsid w:val="0075625D"/>
  </w:style>
  <w:style w:type="paragraph" w:customStyle="1" w:styleId="E98312F3DC374E65A1E06758AC6DB9D7">
    <w:name w:val="E98312F3DC374E65A1E06758AC6DB9D7"/>
    <w:rsid w:val="0075625D"/>
  </w:style>
  <w:style w:type="paragraph" w:customStyle="1" w:styleId="1FFC53B51E634C039BB48786AF2E7D12">
    <w:name w:val="1FFC53B51E634C039BB48786AF2E7D12"/>
    <w:rsid w:val="0075625D"/>
  </w:style>
  <w:style w:type="paragraph" w:customStyle="1" w:styleId="8C2F8092E8924C6BB65C3555E0DE42BB">
    <w:name w:val="8C2F8092E8924C6BB65C3555E0DE42BB"/>
    <w:rsid w:val="0075625D"/>
  </w:style>
  <w:style w:type="paragraph" w:customStyle="1" w:styleId="0B4447E4C10E483FA442E111752025D6">
    <w:name w:val="0B4447E4C10E483FA442E111752025D6"/>
    <w:rsid w:val="0075625D"/>
  </w:style>
  <w:style w:type="paragraph" w:customStyle="1" w:styleId="784EFEA5275A4DFE8AD131F9AA85932C">
    <w:name w:val="784EFEA5275A4DFE8AD131F9AA85932C"/>
    <w:rsid w:val="0075625D"/>
  </w:style>
  <w:style w:type="paragraph" w:customStyle="1" w:styleId="0F02616274D84F6C9CCE92E6C6AE617B">
    <w:name w:val="0F02616274D84F6C9CCE92E6C6AE617B"/>
    <w:rsid w:val="0075625D"/>
  </w:style>
  <w:style w:type="paragraph" w:customStyle="1" w:styleId="B942E8FF346D4465B530F401FADA22ED">
    <w:name w:val="B942E8FF346D4465B530F401FADA22ED"/>
    <w:rsid w:val="0075625D"/>
  </w:style>
  <w:style w:type="paragraph" w:customStyle="1" w:styleId="4ECB61DA41FB4F688E3DB69FF5D09BAE">
    <w:name w:val="4ECB61DA41FB4F688E3DB69FF5D09BAE"/>
    <w:rsid w:val="0075625D"/>
  </w:style>
  <w:style w:type="paragraph" w:customStyle="1" w:styleId="7CC674D3DCF743B6B0557F86F9F7767C">
    <w:name w:val="7CC674D3DCF743B6B0557F86F9F7767C"/>
    <w:rsid w:val="0075625D"/>
  </w:style>
  <w:style w:type="paragraph" w:customStyle="1" w:styleId="B5E3B46AC59C459EBF09E9349CA7683D">
    <w:name w:val="B5E3B46AC59C459EBF09E9349CA7683D"/>
    <w:rsid w:val="0075625D"/>
  </w:style>
  <w:style w:type="paragraph" w:customStyle="1" w:styleId="45AAABB7A3114F5BAEF91357CEFF5947">
    <w:name w:val="45AAABB7A3114F5BAEF91357CEFF5947"/>
    <w:rsid w:val="0075625D"/>
  </w:style>
  <w:style w:type="paragraph" w:customStyle="1" w:styleId="D52AED4F830649BAB86C82C5640F2867">
    <w:name w:val="D52AED4F830649BAB86C82C5640F2867"/>
    <w:rsid w:val="0075625D"/>
  </w:style>
  <w:style w:type="paragraph" w:customStyle="1" w:styleId="1ADB7CE868564275B072C7A8121AA95F">
    <w:name w:val="1ADB7CE868564275B072C7A8121AA95F"/>
    <w:rsid w:val="0075625D"/>
  </w:style>
  <w:style w:type="paragraph" w:customStyle="1" w:styleId="6926D636A07B4B5A85DB89A61F6930B8">
    <w:name w:val="6926D636A07B4B5A85DB89A61F6930B8"/>
    <w:rsid w:val="0075625D"/>
  </w:style>
  <w:style w:type="paragraph" w:customStyle="1" w:styleId="E1C0CA207509427EA103D4249AB12F88">
    <w:name w:val="E1C0CA207509427EA103D4249AB12F88"/>
    <w:rsid w:val="0075625D"/>
  </w:style>
  <w:style w:type="paragraph" w:customStyle="1" w:styleId="B68EC3A86000401EAA165944E96891FF">
    <w:name w:val="B68EC3A86000401EAA165944E96891FF"/>
    <w:rsid w:val="0075625D"/>
  </w:style>
  <w:style w:type="paragraph" w:customStyle="1" w:styleId="9F050055FED641DBBD370D8E64B7BB12">
    <w:name w:val="9F050055FED641DBBD370D8E64B7BB12"/>
    <w:rsid w:val="0075625D"/>
  </w:style>
  <w:style w:type="paragraph" w:customStyle="1" w:styleId="6425472AA91A49EE904B20DC59347F4D">
    <w:name w:val="6425472AA91A49EE904B20DC59347F4D"/>
    <w:rsid w:val="0075625D"/>
  </w:style>
  <w:style w:type="paragraph" w:customStyle="1" w:styleId="3BACD3878BDA47A7B9B5B40F9B5AA7C7">
    <w:name w:val="3BACD3878BDA47A7B9B5B40F9B5AA7C7"/>
    <w:rsid w:val="0075625D"/>
  </w:style>
  <w:style w:type="paragraph" w:customStyle="1" w:styleId="B56A2B5012EE494E81CEFF36BAC039EE">
    <w:name w:val="B56A2B5012EE494E81CEFF36BAC039EE"/>
    <w:rsid w:val="0075625D"/>
  </w:style>
  <w:style w:type="paragraph" w:customStyle="1" w:styleId="EA57D9C7EA884F69B1F2521902A45660">
    <w:name w:val="EA57D9C7EA884F69B1F2521902A45660"/>
    <w:rsid w:val="0075625D"/>
  </w:style>
  <w:style w:type="paragraph" w:customStyle="1" w:styleId="E392CAF8BE7E4CD9BF5DE98EEA473B4D">
    <w:name w:val="E392CAF8BE7E4CD9BF5DE98EEA473B4D"/>
    <w:rsid w:val="0075625D"/>
  </w:style>
  <w:style w:type="paragraph" w:customStyle="1" w:styleId="0C90AE06258E4EA7AC6FAAC9E43310AB">
    <w:name w:val="0C90AE06258E4EA7AC6FAAC9E43310AB"/>
    <w:rsid w:val="0075625D"/>
  </w:style>
  <w:style w:type="paragraph" w:customStyle="1" w:styleId="CDACE43F76534500AC6A3610385AC57E">
    <w:name w:val="CDACE43F76534500AC6A3610385AC57E"/>
    <w:rsid w:val="0075625D"/>
  </w:style>
  <w:style w:type="paragraph" w:customStyle="1" w:styleId="18BFA6AD3884441DBBE98009F9907AE2">
    <w:name w:val="18BFA6AD3884441DBBE98009F9907AE2"/>
    <w:rsid w:val="0075625D"/>
  </w:style>
  <w:style w:type="paragraph" w:customStyle="1" w:styleId="A59BCF9AAC4642AAB7BC23681168D067">
    <w:name w:val="A59BCF9AAC4642AAB7BC23681168D067"/>
    <w:rsid w:val="0075625D"/>
  </w:style>
  <w:style w:type="paragraph" w:customStyle="1" w:styleId="F141A94E27BA4CCC806291D30FC27949">
    <w:name w:val="F141A94E27BA4CCC806291D30FC27949"/>
    <w:rsid w:val="0075625D"/>
  </w:style>
  <w:style w:type="paragraph" w:customStyle="1" w:styleId="7DD63B50E5C0485B9CCF665A292C66AD">
    <w:name w:val="7DD63B50E5C0485B9CCF665A292C66AD"/>
    <w:rsid w:val="0075625D"/>
  </w:style>
  <w:style w:type="paragraph" w:customStyle="1" w:styleId="7DE958E8D1EF42DB9D981DE6CDEF39E6">
    <w:name w:val="7DE958E8D1EF42DB9D981DE6CDEF39E6"/>
    <w:rsid w:val="0075625D"/>
  </w:style>
  <w:style w:type="paragraph" w:customStyle="1" w:styleId="BB9F28C380044334B22AE0E73B5239B8">
    <w:name w:val="BB9F28C380044334B22AE0E73B5239B8"/>
    <w:rsid w:val="0075625D"/>
  </w:style>
  <w:style w:type="paragraph" w:customStyle="1" w:styleId="6CF88799295642E3BAA04C68B38A99BA">
    <w:name w:val="6CF88799295642E3BAA04C68B38A99BA"/>
    <w:rsid w:val="0075625D"/>
  </w:style>
  <w:style w:type="paragraph" w:customStyle="1" w:styleId="A82D4232B3304DC996A408FD5A3881C5">
    <w:name w:val="A82D4232B3304DC996A408FD5A3881C5"/>
    <w:rsid w:val="0075625D"/>
  </w:style>
  <w:style w:type="paragraph" w:customStyle="1" w:styleId="2F292B743A31466F87AF50A670D014A7">
    <w:name w:val="2F292B743A31466F87AF50A670D014A7"/>
    <w:rsid w:val="0075625D"/>
  </w:style>
  <w:style w:type="paragraph" w:customStyle="1" w:styleId="3419F320C436479A839EED7724164362">
    <w:name w:val="3419F320C436479A839EED7724164362"/>
    <w:rsid w:val="0075625D"/>
  </w:style>
  <w:style w:type="paragraph" w:customStyle="1" w:styleId="6F5F89756F3B47E0AEA7AE30D8017229">
    <w:name w:val="6F5F89756F3B47E0AEA7AE30D8017229"/>
    <w:rsid w:val="0075625D"/>
  </w:style>
  <w:style w:type="paragraph" w:customStyle="1" w:styleId="FE1C30B6D15244BD8202E7543E19F979">
    <w:name w:val="FE1C30B6D15244BD8202E7543E19F979"/>
    <w:rsid w:val="0075625D"/>
  </w:style>
  <w:style w:type="paragraph" w:customStyle="1" w:styleId="F7FC870ABB4D4DBE858A29E59F352E01">
    <w:name w:val="F7FC870ABB4D4DBE858A29E59F352E01"/>
    <w:rsid w:val="0075625D"/>
  </w:style>
  <w:style w:type="paragraph" w:customStyle="1" w:styleId="73701BEFD20943C7B1F35260000E6107">
    <w:name w:val="73701BEFD20943C7B1F35260000E6107"/>
    <w:rsid w:val="0075625D"/>
  </w:style>
  <w:style w:type="paragraph" w:customStyle="1" w:styleId="FEA245D525F94196BD5471B9BB9F9E12">
    <w:name w:val="FEA245D525F94196BD5471B9BB9F9E12"/>
    <w:rsid w:val="0075625D"/>
  </w:style>
  <w:style w:type="paragraph" w:customStyle="1" w:styleId="5B5581B6DCC842F7A443E4BAC2A6F840">
    <w:name w:val="5B5581B6DCC842F7A443E4BAC2A6F840"/>
    <w:rsid w:val="0075625D"/>
  </w:style>
  <w:style w:type="paragraph" w:customStyle="1" w:styleId="5F7035A8D1704F81ADDCF33175F74E36">
    <w:name w:val="5F7035A8D1704F81ADDCF33175F74E36"/>
    <w:rsid w:val="0075625D"/>
  </w:style>
  <w:style w:type="paragraph" w:customStyle="1" w:styleId="0C000D6BE07B45C38B677C10D40FDD1B">
    <w:name w:val="0C000D6BE07B45C38B677C10D40FDD1B"/>
    <w:rsid w:val="0075625D"/>
  </w:style>
  <w:style w:type="paragraph" w:customStyle="1" w:styleId="97156E572BBB4A7B95ACE7307FD15E01">
    <w:name w:val="97156E572BBB4A7B95ACE7307FD15E01"/>
    <w:rsid w:val="0075625D"/>
  </w:style>
  <w:style w:type="paragraph" w:customStyle="1" w:styleId="D8FE01AD9CE44886A9C34564D9D62BF3">
    <w:name w:val="D8FE01AD9CE44886A9C34564D9D62BF3"/>
    <w:rsid w:val="0075625D"/>
  </w:style>
  <w:style w:type="paragraph" w:customStyle="1" w:styleId="0982B74F46524FE1A299E2BB567CA5A3">
    <w:name w:val="0982B74F46524FE1A299E2BB567CA5A3"/>
    <w:rsid w:val="0075625D"/>
  </w:style>
  <w:style w:type="paragraph" w:customStyle="1" w:styleId="7F27AC09C9BA4F7D8936CC8322C11919">
    <w:name w:val="7F27AC09C9BA4F7D8936CC8322C11919"/>
    <w:rsid w:val="0075625D"/>
  </w:style>
  <w:style w:type="paragraph" w:customStyle="1" w:styleId="17AD0AC7BBC140948AB9C754CA3CDD0F">
    <w:name w:val="17AD0AC7BBC140948AB9C754CA3CDD0F"/>
    <w:rsid w:val="0075625D"/>
  </w:style>
  <w:style w:type="paragraph" w:customStyle="1" w:styleId="DB2787354BDC46389608987D796EA78A">
    <w:name w:val="DB2787354BDC46389608987D796EA78A"/>
    <w:rsid w:val="0075625D"/>
  </w:style>
  <w:style w:type="paragraph" w:customStyle="1" w:styleId="A1366C18981549AE8E060D3BA2B10AEB">
    <w:name w:val="A1366C18981549AE8E060D3BA2B10AEB"/>
    <w:rsid w:val="0075625D"/>
  </w:style>
  <w:style w:type="paragraph" w:customStyle="1" w:styleId="FCDD78E8573A4C328FECD4E0B88FD54C">
    <w:name w:val="FCDD78E8573A4C328FECD4E0B88FD54C"/>
    <w:rsid w:val="0075625D"/>
  </w:style>
  <w:style w:type="paragraph" w:customStyle="1" w:styleId="E2BBE30DAD074C82B0CF75FEAD300A7C">
    <w:name w:val="E2BBE30DAD074C82B0CF75FEAD300A7C"/>
    <w:rsid w:val="0075625D"/>
  </w:style>
  <w:style w:type="paragraph" w:customStyle="1" w:styleId="AA08B66D83A2486F8E3A52DF80774417">
    <w:name w:val="AA08B66D83A2486F8E3A52DF80774417"/>
    <w:rsid w:val="0075625D"/>
  </w:style>
  <w:style w:type="paragraph" w:customStyle="1" w:styleId="600D266F7BE643C8AA8A0C99097D333E">
    <w:name w:val="600D266F7BE643C8AA8A0C99097D333E"/>
    <w:rsid w:val="0075625D"/>
  </w:style>
  <w:style w:type="paragraph" w:customStyle="1" w:styleId="D8933C90BDD1492791ABA97E81A413EA">
    <w:name w:val="D8933C90BDD1492791ABA97E81A413EA"/>
    <w:rsid w:val="0075625D"/>
  </w:style>
  <w:style w:type="paragraph" w:customStyle="1" w:styleId="FF8A82C98F0D4C6FB6BFA4DEC303D440">
    <w:name w:val="FF8A82C98F0D4C6FB6BFA4DEC303D440"/>
    <w:rsid w:val="0075625D"/>
  </w:style>
  <w:style w:type="paragraph" w:customStyle="1" w:styleId="01ACF073E50B42CD95E3F8A827AB928D">
    <w:name w:val="01ACF073E50B42CD95E3F8A827AB928D"/>
    <w:rsid w:val="0075625D"/>
  </w:style>
  <w:style w:type="paragraph" w:customStyle="1" w:styleId="BDF1C199FA8546E5A9B2031ED3BBA74A">
    <w:name w:val="BDF1C199FA8546E5A9B2031ED3BBA74A"/>
    <w:rsid w:val="0075625D"/>
  </w:style>
  <w:style w:type="paragraph" w:customStyle="1" w:styleId="9E253A42CEC04318B2C60CE8179176AE">
    <w:name w:val="9E253A42CEC04318B2C60CE8179176AE"/>
    <w:rsid w:val="0075625D"/>
  </w:style>
  <w:style w:type="paragraph" w:customStyle="1" w:styleId="562C85961CE744468DBD3C12A5FF8B56">
    <w:name w:val="562C85961CE744468DBD3C12A5FF8B56"/>
    <w:rsid w:val="0075625D"/>
  </w:style>
  <w:style w:type="paragraph" w:customStyle="1" w:styleId="AA5F30DCA07B4CB29DB0D4CA063A2E25">
    <w:name w:val="AA5F30DCA07B4CB29DB0D4CA063A2E25"/>
    <w:rsid w:val="0075625D"/>
  </w:style>
  <w:style w:type="paragraph" w:customStyle="1" w:styleId="14B596AF210541BBA364D2BBD2C2DAFD">
    <w:name w:val="14B596AF210541BBA364D2BBD2C2DAFD"/>
    <w:rsid w:val="0075625D"/>
  </w:style>
  <w:style w:type="paragraph" w:customStyle="1" w:styleId="A421948ABF054892BD63AAF0F8CFCBAD">
    <w:name w:val="A421948ABF054892BD63AAF0F8CFCBAD"/>
    <w:rsid w:val="0075625D"/>
  </w:style>
  <w:style w:type="paragraph" w:customStyle="1" w:styleId="45EFD51966634FE2B63C3617C41AEE65">
    <w:name w:val="45EFD51966634FE2B63C3617C41AEE65"/>
    <w:rsid w:val="0075625D"/>
  </w:style>
  <w:style w:type="paragraph" w:customStyle="1" w:styleId="21A3FA3FDC86415F98E545E1249778E3">
    <w:name w:val="21A3FA3FDC86415F98E545E1249778E3"/>
    <w:rsid w:val="0075625D"/>
  </w:style>
  <w:style w:type="paragraph" w:customStyle="1" w:styleId="FCE1899CD3A9408BA990D80CC2702336">
    <w:name w:val="FCE1899CD3A9408BA990D80CC2702336"/>
    <w:rsid w:val="0075625D"/>
  </w:style>
  <w:style w:type="paragraph" w:customStyle="1" w:styleId="38A8AC3F58204CFC9B9232FC48D9512F">
    <w:name w:val="38A8AC3F58204CFC9B9232FC48D9512F"/>
    <w:rsid w:val="0075625D"/>
  </w:style>
  <w:style w:type="paragraph" w:customStyle="1" w:styleId="740C4C1EBF1046FAA167AC7AC17309C9">
    <w:name w:val="740C4C1EBF1046FAA167AC7AC17309C9"/>
    <w:rsid w:val="0075625D"/>
  </w:style>
  <w:style w:type="paragraph" w:customStyle="1" w:styleId="482DFEC7FEC74400B6E306CE956DBED1">
    <w:name w:val="482DFEC7FEC74400B6E306CE956DBED1"/>
    <w:rsid w:val="0075625D"/>
  </w:style>
  <w:style w:type="paragraph" w:customStyle="1" w:styleId="B180D2C266684CDC90BD73E02C07C56C">
    <w:name w:val="B180D2C266684CDC90BD73E02C07C56C"/>
    <w:rsid w:val="0075625D"/>
  </w:style>
  <w:style w:type="paragraph" w:customStyle="1" w:styleId="0FBA1FB57FA04BA095D2EF6DA2C3120E">
    <w:name w:val="0FBA1FB57FA04BA095D2EF6DA2C3120E"/>
    <w:rsid w:val="0075625D"/>
  </w:style>
  <w:style w:type="paragraph" w:customStyle="1" w:styleId="68A47D92D5C64EFFA92CCA975330773C">
    <w:name w:val="68A47D92D5C64EFFA92CCA975330773C"/>
    <w:rsid w:val="0075625D"/>
  </w:style>
  <w:style w:type="paragraph" w:customStyle="1" w:styleId="C14CF4F742A5490192E843F65D25F254">
    <w:name w:val="C14CF4F742A5490192E843F65D25F254"/>
    <w:rsid w:val="0075625D"/>
  </w:style>
  <w:style w:type="paragraph" w:customStyle="1" w:styleId="F0A9FE65267E4C03B1B572281412D27F">
    <w:name w:val="F0A9FE65267E4C03B1B572281412D27F"/>
    <w:rsid w:val="0075625D"/>
  </w:style>
  <w:style w:type="paragraph" w:customStyle="1" w:styleId="D168DDCC7F7B4AC19013771756BB6A26">
    <w:name w:val="D168DDCC7F7B4AC19013771756BB6A26"/>
    <w:rsid w:val="0075625D"/>
  </w:style>
  <w:style w:type="paragraph" w:customStyle="1" w:styleId="74B19918F2D7450A94FAB63AF24E1BD0">
    <w:name w:val="74B19918F2D7450A94FAB63AF24E1BD0"/>
    <w:rsid w:val="0075625D"/>
  </w:style>
  <w:style w:type="paragraph" w:customStyle="1" w:styleId="192E54EB2A86448DA665B3EC7346B952">
    <w:name w:val="192E54EB2A86448DA665B3EC7346B952"/>
    <w:rsid w:val="0075625D"/>
  </w:style>
  <w:style w:type="paragraph" w:customStyle="1" w:styleId="6BBB52F919764EBAA2B5B8A9BE90368A">
    <w:name w:val="6BBB52F919764EBAA2B5B8A9BE90368A"/>
    <w:rsid w:val="0075625D"/>
  </w:style>
  <w:style w:type="paragraph" w:customStyle="1" w:styleId="8DCC7CEE49094721A34503E724BACF2A">
    <w:name w:val="8DCC7CEE49094721A34503E724BACF2A"/>
    <w:rsid w:val="0075625D"/>
  </w:style>
  <w:style w:type="paragraph" w:customStyle="1" w:styleId="22C672795E134F98B81293BE589FD95C">
    <w:name w:val="22C672795E134F98B81293BE589FD95C"/>
    <w:rsid w:val="0075625D"/>
  </w:style>
  <w:style w:type="paragraph" w:customStyle="1" w:styleId="C7BAC8C2766641429B645C1310F056D8">
    <w:name w:val="C7BAC8C2766641429B645C1310F056D8"/>
    <w:rsid w:val="0075625D"/>
  </w:style>
  <w:style w:type="paragraph" w:customStyle="1" w:styleId="524C37885237467C8E501636F412B967">
    <w:name w:val="524C37885237467C8E501636F412B967"/>
    <w:rsid w:val="0075625D"/>
  </w:style>
  <w:style w:type="paragraph" w:customStyle="1" w:styleId="23DB9C7F823F4CD2A9AC4E61F426DDE5">
    <w:name w:val="23DB9C7F823F4CD2A9AC4E61F426DDE5"/>
    <w:rsid w:val="0075625D"/>
  </w:style>
  <w:style w:type="paragraph" w:customStyle="1" w:styleId="77FF9ABE33F9496C8D4D28E6B9900166">
    <w:name w:val="77FF9ABE33F9496C8D4D28E6B9900166"/>
    <w:rsid w:val="0075625D"/>
  </w:style>
  <w:style w:type="paragraph" w:customStyle="1" w:styleId="9BDA03EECC4943199C2F0EBA93BA2D38">
    <w:name w:val="9BDA03EECC4943199C2F0EBA93BA2D38"/>
    <w:rsid w:val="0075625D"/>
  </w:style>
  <w:style w:type="paragraph" w:customStyle="1" w:styleId="72752F7F050F436B9529E15A60F67802">
    <w:name w:val="72752F7F050F436B9529E15A60F67802"/>
    <w:rsid w:val="0075625D"/>
  </w:style>
  <w:style w:type="paragraph" w:customStyle="1" w:styleId="91E62452A9534F66AC4DC34ED0EC1357">
    <w:name w:val="91E62452A9534F66AC4DC34ED0EC1357"/>
    <w:rsid w:val="0075625D"/>
  </w:style>
  <w:style w:type="paragraph" w:customStyle="1" w:styleId="422396591BA64FA681591728ACB3A079">
    <w:name w:val="422396591BA64FA681591728ACB3A079"/>
    <w:rsid w:val="0075625D"/>
  </w:style>
  <w:style w:type="paragraph" w:customStyle="1" w:styleId="58C1FA4A30FB48399A9DC1A3D9380BDF">
    <w:name w:val="58C1FA4A30FB48399A9DC1A3D9380BDF"/>
    <w:rsid w:val="0075625D"/>
  </w:style>
  <w:style w:type="paragraph" w:customStyle="1" w:styleId="8093E9691E384F2080EF8332075DC4BF">
    <w:name w:val="8093E9691E384F2080EF8332075DC4BF"/>
    <w:rsid w:val="0075625D"/>
  </w:style>
  <w:style w:type="paragraph" w:customStyle="1" w:styleId="8CBAD7BF9FCA4B3093309D1004113C79">
    <w:name w:val="8CBAD7BF9FCA4B3093309D1004113C79"/>
    <w:rsid w:val="0075625D"/>
  </w:style>
  <w:style w:type="paragraph" w:customStyle="1" w:styleId="22EF99EA10224DEFBD73B8E3BEE03D64">
    <w:name w:val="22EF99EA10224DEFBD73B8E3BEE03D64"/>
    <w:rsid w:val="00240526"/>
    <w:rPr>
      <w:lang w:val="en-US" w:eastAsia="en-US"/>
    </w:rPr>
  </w:style>
  <w:style w:type="paragraph" w:customStyle="1" w:styleId="D0010AC13D504AC5A62D04AB657B50DF">
    <w:name w:val="D0010AC13D504AC5A62D04AB657B50DF"/>
    <w:rsid w:val="00240526"/>
    <w:rPr>
      <w:lang w:val="en-US" w:eastAsia="en-US"/>
    </w:rPr>
  </w:style>
  <w:style w:type="paragraph" w:customStyle="1" w:styleId="D31B7BC1045047B2833DAC42A4FA9190">
    <w:name w:val="D31B7BC1045047B2833DAC42A4FA9190"/>
    <w:rsid w:val="00240526"/>
    <w:rPr>
      <w:lang w:val="en-US" w:eastAsia="en-US"/>
    </w:rPr>
  </w:style>
  <w:style w:type="paragraph" w:customStyle="1" w:styleId="018AE2774AD14EE79D82B175D4BD7AD6">
    <w:name w:val="018AE2774AD14EE79D82B175D4BD7AD6"/>
    <w:rsid w:val="00240526"/>
    <w:rPr>
      <w:lang w:val="en-US" w:eastAsia="en-US"/>
    </w:rPr>
  </w:style>
  <w:style w:type="paragraph" w:customStyle="1" w:styleId="0EDE5214D7EB44DB97EB2B626D83DE68">
    <w:name w:val="0EDE5214D7EB44DB97EB2B626D83DE68"/>
    <w:rsid w:val="00240526"/>
    <w:rPr>
      <w:lang w:val="en-US" w:eastAsia="en-US"/>
    </w:rPr>
  </w:style>
  <w:style w:type="paragraph" w:customStyle="1" w:styleId="8AF3658708424E31A7A4C38F23220ABF">
    <w:name w:val="8AF3658708424E31A7A4C38F23220ABF"/>
    <w:rsid w:val="00240526"/>
    <w:rPr>
      <w:lang w:val="en-US" w:eastAsia="en-US"/>
    </w:rPr>
  </w:style>
  <w:style w:type="paragraph" w:customStyle="1" w:styleId="3F70C841D69241B5BD75BBA801AE7D5F">
    <w:name w:val="3F70C841D69241B5BD75BBA801AE7D5F"/>
    <w:rsid w:val="00240526"/>
    <w:rPr>
      <w:lang w:val="en-US" w:eastAsia="en-US"/>
    </w:rPr>
  </w:style>
  <w:style w:type="paragraph" w:customStyle="1" w:styleId="B9E4BB2ED3AF43BB8AA40966E44A7E84">
    <w:name w:val="B9E4BB2ED3AF43BB8AA40966E44A7E84"/>
    <w:rsid w:val="00240526"/>
    <w:rPr>
      <w:lang w:val="en-US" w:eastAsia="en-US"/>
    </w:rPr>
  </w:style>
  <w:style w:type="paragraph" w:customStyle="1" w:styleId="33EFF14AC5874C0891B29068ADAF2A80">
    <w:name w:val="33EFF14AC5874C0891B29068ADAF2A80"/>
    <w:rsid w:val="00240526"/>
    <w:rPr>
      <w:lang w:val="en-US" w:eastAsia="en-US"/>
    </w:rPr>
  </w:style>
  <w:style w:type="paragraph" w:customStyle="1" w:styleId="A3EE4A3EC9EF4579A2B91A0BEA5642D3">
    <w:name w:val="A3EE4A3EC9EF4579A2B91A0BEA5642D3"/>
    <w:rsid w:val="00240526"/>
    <w:rPr>
      <w:lang w:val="en-US" w:eastAsia="en-US"/>
    </w:rPr>
  </w:style>
  <w:style w:type="paragraph" w:customStyle="1" w:styleId="48A6989671EA4B0EB595878E8EB4CB14">
    <w:name w:val="48A6989671EA4B0EB595878E8EB4CB14"/>
    <w:rsid w:val="00240526"/>
    <w:rPr>
      <w:lang w:val="en-US" w:eastAsia="en-US"/>
    </w:rPr>
  </w:style>
  <w:style w:type="paragraph" w:customStyle="1" w:styleId="2CE58C00B7154905AAE088492F7391C6">
    <w:name w:val="2CE58C00B7154905AAE088492F7391C6"/>
    <w:rsid w:val="00240526"/>
    <w:rPr>
      <w:lang w:val="en-US" w:eastAsia="en-US"/>
    </w:rPr>
  </w:style>
  <w:style w:type="paragraph" w:customStyle="1" w:styleId="5126A4CA7B094D52AF60FB923D52E0EA">
    <w:name w:val="5126A4CA7B094D52AF60FB923D52E0EA"/>
    <w:rsid w:val="00240526"/>
    <w:rPr>
      <w:lang w:val="en-US" w:eastAsia="en-US"/>
    </w:rPr>
  </w:style>
  <w:style w:type="paragraph" w:customStyle="1" w:styleId="61D97A63DD524D80998D26EA2E58074B">
    <w:name w:val="61D97A63DD524D80998D26EA2E58074B"/>
    <w:rsid w:val="00240526"/>
    <w:rPr>
      <w:lang w:val="en-US" w:eastAsia="en-US"/>
    </w:rPr>
  </w:style>
  <w:style w:type="paragraph" w:customStyle="1" w:styleId="3E466A99DE684ABB9B2F4F6599AFB891">
    <w:name w:val="3E466A99DE684ABB9B2F4F6599AFB891"/>
    <w:rsid w:val="00240526"/>
    <w:rPr>
      <w:lang w:val="en-US" w:eastAsia="en-US"/>
    </w:rPr>
  </w:style>
  <w:style w:type="paragraph" w:customStyle="1" w:styleId="C58DFE52CF554601827577A426FB592C">
    <w:name w:val="C58DFE52CF554601827577A426FB592C"/>
    <w:rsid w:val="00240526"/>
    <w:rPr>
      <w:lang w:val="en-US" w:eastAsia="en-US"/>
    </w:rPr>
  </w:style>
  <w:style w:type="paragraph" w:customStyle="1" w:styleId="D419C7E6CD434046B93D604B904DBF41">
    <w:name w:val="D419C7E6CD434046B93D604B904DBF41"/>
    <w:rsid w:val="00240526"/>
    <w:rPr>
      <w:lang w:val="en-US" w:eastAsia="en-US"/>
    </w:rPr>
  </w:style>
  <w:style w:type="paragraph" w:customStyle="1" w:styleId="45F6B715154E43CB8C6FDB43D1B22BF3">
    <w:name w:val="45F6B715154E43CB8C6FDB43D1B22BF3"/>
    <w:rsid w:val="00240526"/>
    <w:rPr>
      <w:lang w:val="en-US" w:eastAsia="en-US"/>
    </w:rPr>
  </w:style>
  <w:style w:type="paragraph" w:customStyle="1" w:styleId="D0C6FEC0AA754FAC9EA0FA21597BBFB1">
    <w:name w:val="D0C6FEC0AA754FAC9EA0FA21597BBFB1"/>
    <w:rsid w:val="00240526"/>
    <w:rPr>
      <w:lang w:val="en-US" w:eastAsia="en-US"/>
    </w:rPr>
  </w:style>
  <w:style w:type="paragraph" w:customStyle="1" w:styleId="EC4A67E8DD604C4C81191279A28240A1">
    <w:name w:val="EC4A67E8DD604C4C81191279A28240A1"/>
    <w:rsid w:val="00240526"/>
    <w:rPr>
      <w:lang w:val="en-US" w:eastAsia="en-US"/>
    </w:rPr>
  </w:style>
  <w:style w:type="paragraph" w:customStyle="1" w:styleId="19BA87993C344AD8813FDE9E5C54928F">
    <w:name w:val="19BA87993C344AD8813FDE9E5C54928F"/>
    <w:rsid w:val="00240526"/>
    <w:rPr>
      <w:lang w:val="en-US" w:eastAsia="en-US"/>
    </w:rPr>
  </w:style>
  <w:style w:type="paragraph" w:customStyle="1" w:styleId="3237B7C46BC5411EA6BCBE1B7758ECF5">
    <w:name w:val="3237B7C46BC5411EA6BCBE1B7758ECF5"/>
    <w:rsid w:val="00240526"/>
    <w:rPr>
      <w:lang w:val="en-US" w:eastAsia="en-US"/>
    </w:rPr>
  </w:style>
  <w:style w:type="paragraph" w:customStyle="1" w:styleId="8B837FB94EE9432A8F9FF5C27C169251">
    <w:name w:val="8B837FB94EE9432A8F9FF5C27C169251"/>
    <w:rsid w:val="00240526"/>
    <w:rPr>
      <w:lang w:val="en-US" w:eastAsia="en-US"/>
    </w:rPr>
  </w:style>
  <w:style w:type="paragraph" w:customStyle="1" w:styleId="943D72E86231497C859A9FDE524163E7">
    <w:name w:val="943D72E86231497C859A9FDE524163E7"/>
    <w:rsid w:val="00240526"/>
    <w:rPr>
      <w:lang w:val="en-US" w:eastAsia="en-US"/>
    </w:rPr>
  </w:style>
  <w:style w:type="paragraph" w:customStyle="1" w:styleId="51DDFF8ECD564ACB93F77EE0EEB7AD1B">
    <w:name w:val="51DDFF8ECD564ACB93F77EE0EEB7AD1B"/>
    <w:rsid w:val="00240526"/>
    <w:rPr>
      <w:lang w:val="en-US" w:eastAsia="en-US"/>
    </w:rPr>
  </w:style>
  <w:style w:type="paragraph" w:customStyle="1" w:styleId="1F01DD47237640529123A29C666A4504">
    <w:name w:val="1F01DD47237640529123A29C666A4504"/>
    <w:rsid w:val="00240526"/>
    <w:rPr>
      <w:lang w:val="en-US" w:eastAsia="en-US"/>
    </w:rPr>
  </w:style>
  <w:style w:type="paragraph" w:customStyle="1" w:styleId="0F77FB46F9ED4805B8B2C5B71CF091EC">
    <w:name w:val="0F77FB46F9ED4805B8B2C5B71CF091EC"/>
    <w:rsid w:val="00240526"/>
    <w:rPr>
      <w:lang w:val="en-US" w:eastAsia="en-US"/>
    </w:rPr>
  </w:style>
  <w:style w:type="paragraph" w:customStyle="1" w:styleId="327B76193CF041DCA0FD1F38FF37534A">
    <w:name w:val="327B76193CF041DCA0FD1F38FF37534A"/>
    <w:rsid w:val="00240526"/>
    <w:rPr>
      <w:lang w:val="en-US" w:eastAsia="en-US"/>
    </w:rPr>
  </w:style>
  <w:style w:type="paragraph" w:customStyle="1" w:styleId="04AD796218B44D6C92896B8B0F2FAAED">
    <w:name w:val="04AD796218B44D6C92896B8B0F2FAAED"/>
    <w:rsid w:val="00240526"/>
    <w:rPr>
      <w:lang w:val="en-US" w:eastAsia="en-US"/>
    </w:rPr>
  </w:style>
  <w:style w:type="paragraph" w:customStyle="1" w:styleId="F46797DEECDC4E3F806920A02976DD15">
    <w:name w:val="F46797DEECDC4E3F806920A02976DD15"/>
    <w:rsid w:val="00240526"/>
    <w:rPr>
      <w:lang w:val="en-US" w:eastAsia="en-US"/>
    </w:rPr>
  </w:style>
  <w:style w:type="paragraph" w:customStyle="1" w:styleId="FD6188F64E85443DAE07E8672E3BC02E">
    <w:name w:val="FD6188F64E85443DAE07E8672E3BC02E"/>
    <w:rsid w:val="00240526"/>
    <w:rPr>
      <w:lang w:val="en-US" w:eastAsia="en-US"/>
    </w:rPr>
  </w:style>
  <w:style w:type="paragraph" w:customStyle="1" w:styleId="901BCEC6661B473E9BEDCD37E8CE6914">
    <w:name w:val="901BCEC6661B473E9BEDCD37E8CE6914"/>
    <w:rsid w:val="00240526"/>
    <w:rPr>
      <w:lang w:val="en-US" w:eastAsia="en-US"/>
    </w:rPr>
  </w:style>
  <w:style w:type="paragraph" w:customStyle="1" w:styleId="C6B9C6D5D4E041BEAD283646DB194FBE">
    <w:name w:val="C6B9C6D5D4E041BEAD283646DB194FBE"/>
    <w:rsid w:val="00240526"/>
    <w:rPr>
      <w:lang w:val="en-US" w:eastAsia="en-US"/>
    </w:rPr>
  </w:style>
  <w:style w:type="paragraph" w:customStyle="1" w:styleId="A6250AFFCE90417B86EF0AC2CF98D5B0">
    <w:name w:val="A6250AFFCE90417B86EF0AC2CF98D5B0"/>
    <w:rsid w:val="00240526"/>
    <w:rPr>
      <w:lang w:val="en-US" w:eastAsia="en-US"/>
    </w:rPr>
  </w:style>
  <w:style w:type="paragraph" w:customStyle="1" w:styleId="C9215EF22D6B4E4F8F68AA1E6AC096F2">
    <w:name w:val="C9215EF22D6B4E4F8F68AA1E6AC096F2"/>
    <w:rsid w:val="00240526"/>
    <w:rPr>
      <w:lang w:val="en-US" w:eastAsia="en-US"/>
    </w:rPr>
  </w:style>
  <w:style w:type="paragraph" w:customStyle="1" w:styleId="01219047FD6F4CF7BC75BFC38B3D3E60">
    <w:name w:val="01219047FD6F4CF7BC75BFC38B3D3E60"/>
    <w:rsid w:val="00240526"/>
    <w:rPr>
      <w:lang w:val="en-US" w:eastAsia="en-US"/>
    </w:rPr>
  </w:style>
  <w:style w:type="paragraph" w:customStyle="1" w:styleId="AD7C5342D91F4925B1011B19D2D55237">
    <w:name w:val="AD7C5342D91F4925B1011B19D2D55237"/>
    <w:rsid w:val="00240526"/>
    <w:rPr>
      <w:lang w:val="en-US" w:eastAsia="en-US"/>
    </w:rPr>
  </w:style>
  <w:style w:type="paragraph" w:customStyle="1" w:styleId="07ED8E8E9B4E42EAA1306A336C0F47FE">
    <w:name w:val="07ED8E8E9B4E42EAA1306A336C0F47FE"/>
    <w:rsid w:val="00240526"/>
    <w:rPr>
      <w:lang w:val="en-US" w:eastAsia="en-US"/>
    </w:rPr>
  </w:style>
  <w:style w:type="paragraph" w:customStyle="1" w:styleId="76894C1DFDC9453CB489A1B5FB097D65">
    <w:name w:val="76894C1DFDC9453CB489A1B5FB097D65"/>
    <w:rsid w:val="00240526"/>
    <w:rPr>
      <w:lang w:val="en-US" w:eastAsia="en-US"/>
    </w:rPr>
  </w:style>
  <w:style w:type="paragraph" w:customStyle="1" w:styleId="EBA358503E234CA1A1556E9CA726E8D3">
    <w:name w:val="EBA358503E234CA1A1556E9CA726E8D3"/>
    <w:rsid w:val="00240526"/>
    <w:rPr>
      <w:lang w:val="en-US" w:eastAsia="en-US"/>
    </w:rPr>
  </w:style>
  <w:style w:type="paragraph" w:customStyle="1" w:styleId="BE302208DFDB45FABD6A37FB86BE6BA2">
    <w:name w:val="BE302208DFDB45FABD6A37FB86BE6BA2"/>
    <w:rsid w:val="00240526"/>
    <w:rPr>
      <w:lang w:val="en-US" w:eastAsia="en-US"/>
    </w:rPr>
  </w:style>
  <w:style w:type="paragraph" w:customStyle="1" w:styleId="3CFDA035D8BB4228BA617AD88337BF15">
    <w:name w:val="3CFDA035D8BB4228BA617AD88337BF15"/>
    <w:rsid w:val="00240526"/>
    <w:rPr>
      <w:lang w:val="en-US" w:eastAsia="en-US"/>
    </w:rPr>
  </w:style>
  <w:style w:type="paragraph" w:customStyle="1" w:styleId="12E64B27E02446F09297F539C2A560BA">
    <w:name w:val="12E64B27E02446F09297F539C2A560BA"/>
    <w:rsid w:val="00240526"/>
    <w:rPr>
      <w:lang w:val="en-US" w:eastAsia="en-US"/>
    </w:rPr>
  </w:style>
  <w:style w:type="paragraph" w:customStyle="1" w:styleId="FB6CB195A218413386242F834709CF56">
    <w:name w:val="FB6CB195A218413386242F834709CF56"/>
    <w:rsid w:val="00240526"/>
    <w:rPr>
      <w:lang w:val="en-US" w:eastAsia="en-US"/>
    </w:rPr>
  </w:style>
  <w:style w:type="paragraph" w:customStyle="1" w:styleId="7858AE44AE864B718CFA95C3BD2CBA24">
    <w:name w:val="7858AE44AE864B718CFA95C3BD2CBA24"/>
    <w:rsid w:val="00240526"/>
    <w:rPr>
      <w:lang w:val="en-US" w:eastAsia="en-US"/>
    </w:rPr>
  </w:style>
  <w:style w:type="paragraph" w:customStyle="1" w:styleId="D467C4C2C38C4BDCA377562B4038301E">
    <w:name w:val="D467C4C2C38C4BDCA377562B4038301E"/>
    <w:rsid w:val="00240526"/>
    <w:rPr>
      <w:lang w:val="en-US" w:eastAsia="en-US"/>
    </w:rPr>
  </w:style>
  <w:style w:type="paragraph" w:customStyle="1" w:styleId="3D6774185F8F4CDEA3C0E99E9D939DEA">
    <w:name w:val="3D6774185F8F4CDEA3C0E99E9D939DEA"/>
    <w:rsid w:val="00240526"/>
    <w:rPr>
      <w:lang w:val="en-US" w:eastAsia="en-US"/>
    </w:rPr>
  </w:style>
  <w:style w:type="paragraph" w:customStyle="1" w:styleId="904B8BEE69CB4B5CABCC002F35DABB1E">
    <w:name w:val="904B8BEE69CB4B5CABCC002F35DABB1E"/>
    <w:rsid w:val="00240526"/>
    <w:rPr>
      <w:lang w:val="en-US" w:eastAsia="en-US"/>
    </w:rPr>
  </w:style>
  <w:style w:type="paragraph" w:customStyle="1" w:styleId="1891689AD0D643D3968C5C93A6912738">
    <w:name w:val="1891689AD0D643D3968C5C93A6912738"/>
    <w:rsid w:val="00240526"/>
    <w:rPr>
      <w:lang w:val="en-US" w:eastAsia="en-US"/>
    </w:rPr>
  </w:style>
  <w:style w:type="paragraph" w:customStyle="1" w:styleId="EDE164419DB943FB80FF94D20613FDD8">
    <w:name w:val="EDE164419DB943FB80FF94D20613FDD8"/>
    <w:rsid w:val="00240526"/>
    <w:rPr>
      <w:lang w:val="en-US" w:eastAsia="en-US"/>
    </w:rPr>
  </w:style>
  <w:style w:type="paragraph" w:customStyle="1" w:styleId="2B30AB647CD2433980E12AE994712A9C">
    <w:name w:val="2B30AB647CD2433980E12AE994712A9C"/>
    <w:rsid w:val="00240526"/>
    <w:rPr>
      <w:lang w:val="en-US" w:eastAsia="en-US"/>
    </w:rPr>
  </w:style>
  <w:style w:type="paragraph" w:customStyle="1" w:styleId="1BACBF5786624C4F9F88C03AB30463FD">
    <w:name w:val="1BACBF5786624C4F9F88C03AB30463FD"/>
    <w:rsid w:val="00240526"/>
    <w:rPr>
      <w:lang w:val="en-US" w:eastAsia="en-US"/>
    </w:rPr>
  </w:style>
  <w:style w:type="paragraph" w:customStyle="1" w:styleId="E7517AC533294FB683413181940C9A01">
    <w:name w:val="E7517AC533294FB683413181940C9A01"/>
    <w:rsid w:val="00240526"/>
    <w:rPr>
      <w:lang w:val="en-US" w:eastAsia="en-US"/>
    </w:rPr>
  </w:style>
  <w:style w:type="paragraph" w:customStyle="1" w:styleId="10C0549534C64D0FB66CA52E24BC5E67">
    <w:name w:val="10C0549534C64D0FB66CA52E24BC5E67"/>
    <w:rsid w:val="00240526"/>
    <w:rPr>
      <w:lang w:val="en-US" w:eastAsia="en-US"/>
    </w:rPr>
  </w:style>
  <w:style w:type="paragraph" w:customStyle="1" w:styleId="835993F988D84A6ABC10D5FC2B74E0F4">
    <w:name w:val="835993F988D84A6ABC10D5FC2B74E0F4"/>
    <w:rsid w:val="00240526"/>
    <w:rPr>
      <w:lang w:val="en-US" w:eastAsia="en-US"/>
    </w:rPr>
  </w:style>
  <w:style w:type="paragraph" w:customStyle="1" w:styleId="2CAE3ECC45774120AF5041F0208FDC98">
    <w:name w:val="2CAE3ECC45774120AF5041F0208FDC98"/>
    <w:rsid w:val="00240526"/>
    <w:rPr>
      <w:lang w:val="en-US" w:eastAsia="en-US"/>
    </w:rPr>
  </w:style>
  <w:style w:type="paragraph" w:customStyle="1" w:styleId="DEF71FA0BABF43ADA6C9364BFE6DEF72">
    <w:name w:val="DEF71FA0BABF43ADA6C9364BFE6DEF72"/>
    <w:rsid w:val="00240526"/>
    <w:rPr>
      <w:lang w:val="en-US" w:eastAsia="en-US"/>
    </w:rPr>
  </w:style>
  <w:style w:type="paragraph" w:customStyle="1" w:styleId="DDEBE25295214F9BAE66F190AB5D6C56">
    <w:name w:val="DDEBE25295214F9BAE66F190AB5D6C56"/>
    <w:rsid w:val="00240526"/>
    <w:rPr>
      <w:lang w:val="en-US" w:eastAsia="en-US"/>
    </w:rPr>
  </w:style>
  <w:style w:type="paragraph" w:customStyle="1" w:styleId="6D7AC2BFCC40415293A8F0E86CA56478">
    <w:name w:val="6D7AC2BFCC40415293A8F0E86CA56478"/>
    <w:rsid w:val="00240526"/>
    <w:rPr>
      <w:lang w:val="en-US" w:eastAsia="en-US"/>
    </w:rPr>
  </w:style>
  <w:style w:type="paragraph" w:customStyle="1" w:styleId="D7680684F5EE424FBDF65008D74D3F59">
    <w:name w:val="D7680684F5EE424FBDF65008D74D3F59"/>
    <w:rsid w:val="00240526"/>
    <w:rPr>
      <w:lang w:val="en-US" w:eastAsia="en-US"/>
    </w:rPr>
  </w:style>
  <w:style w:type="paragraph" w:customStyle="1" w:styleId="3EA44BA4339745DB863D66A06CF03F06">
    <w:name w:val="3EA44BA4339745DB863D66A06CF03F06"/>
    <w:rsid w:val="00240526"/>
    <w:rPr>
      <w:lang w:val="en-US" w:eastAsia="en-US"/>
    </w:rPr>
  </w:style>
  <w:style w:type="paragraph" w:customStyle="1" w:styleId="D53756606F1C487095A2AD09D35E2024">
    <w:name w:val="D53756606F1C487095A2AD09D35E2024"/>
    <w:rsid w:val="00240526"/>
    <w:rPr>
      <w:lang w:val="en-US" w:eastAsia="en-US"/>
    </w:rPr>
  </w:style>
  <w:style w:type="paragraph" w:customStyle="1" w:styleId="46467642149F44519BE39D0DEFD50A2A">
    <w:name w:val="46467642149F44519BE39D0DEFD50A2A"/>
    <w:rsid w:val="00240526"/>
    <w:rPr>
      <w:lang w:val="en-US" w:eastAsia="en-US"/>
    </w:rPr>
  </w:style>
  <w:style w:type="paragraph" w:customStyle="1" w:styleId="2D34552D54EC470BA5BAAA69E4B124D7">
    <w:name w:val="2D34552D54EC470BA5BAAA69E4B124D7"/>
    <w:rsid w:val="00240526"/>
    <w:rPr>
      <w:lang w:val="en-US" w:eastAsia="en-US"/>
    </w:rPr>
  </w:style>
  <w:style w:type="paragraph" w:customStyle="1" w:styleId="CBB06A0FC48A46B484DAA02FB9D92DE9">
    <w:name w:val="CBB06A0FC48A46B484DAA02FB9D92DE9"/>
    <w:rsid w:val="00240526"/>
    <w:rPr>
      <w:lang w:val="en-US" w:eastAsia="en-US"/>
    </w:rPr>
  </w:style>
  <w:style w:type="paragraph" w:customStyle="1" w:styleId="59D4DC0A95C0458E943148D9B1C0E18B">
    <w:name w:val="59D4DC0A95C0458E943148D9B1C0E18B"/>
    <w:rsid w:val="00240526"/>
    <w:rPr>
      <w:lang w:val="en-US" w:eastAsia="en-US"/>
    </w:rPr>
  </w:style>
  <w:style w:type="paragraph" w:customStyle="1" w:styleId="8F9AA4366EB54DEBB3D3ED9B035B8F06">
    <w:name w:val="8F9AA4366EB54DEBB3D3ED9B035B8F06"/>
    <w:rsid w:val="00240526"/>
    <w:rPr>
      <w:lang w:val="en-US" w:eastAsia="en-US"/>
    </w:rPr>
  </w:style>
  <w:style w:type="paragraph" w:customStyle="1" w:styleId="A83DEB6B4EC243588308969BA03D07D1">
    <w:name w:val="A83DEB6B4EC243588308969BA03D07D1"/>
    <w:rsid w:val="00240526"/>
    <w:rPr>
      <w:lang w:val="en-US" w:eastAsia="en-US"/>
    </w:rPr>
  </w:style>
  <w:style w:type="paragraph" w:customStyle="1" w:styleId="48A7A104B20845E5916B110F69FDC616">
    <w:name w:val="48A7A104B20845E5916B110F69FDC616"/>
    <w:rsid w:val="00240526"/>
    <w:rPr>
      <w:lang w:val="en-US" w:eastAsia="en-US"/>
    </w:rPr>
  </w:style>
  <w:style w:type="paragraph" w:customStyle="1" w:styleId="0561E237ED21415280EA5D394653535E">
    <w:name w:val="0561E237ED21415280EA5D394653535E"/>
    <w:rsid w:val="00240526"/>
    <w:rPr>
      <w:lang w:val="en-US" w:eastAsia="en-US"/>
    </w:rPr>
  </w:style>
  <w:style w:type="paragraph" w:customStyle="1" w:styleId="EC35EE947BE2477AAB7AC971D3FC4FE4">
    <w:name w:val="EC35EE947BE2477AAB7AC971D3FC4FE4"/>
    <w:rsid w:val="00240526"/>
    <w:rPr>
      <w:lang w:val="en-US" w:eastAsia="en-US"/>
    </w:rPr>
  </w:style>
  <w:style w:type="paragraph" w:customStyle="1" w:styleId="7CB5B09A68AB40EAA1F509CBD43E0702">
    <w:name w:val="7CB5B09A68AB40EAA1F509CBD43E0702"/>
    <w:rsid w:val="00240526"/>
    <w:rPr>
      <w:lang w:val="en-US" w:eastAsia="en-US"/>
    </w:rPr>
  </w:style>
  <w:style w:type="paragraph" w:customStyle="1" w:styleId="2B9B9B46A9A94D0BBC796549CA70BAC4">
    <w:name w:val="2B9B9B46A9A94D0BBC796549CA70BAC4"/>
    <w:rsid w:val="00240526"/>
    <w:rPr>
      <w:lang w:val="en-US" w:eastAsia="en-US"/>
    </w:rPr>
  </w:style>
  <w:style w:type="paragraph" w:customStyle="1" w:styleId="DB9C43CAC25443A095C599CDB61799E0">
    <w:name w:val="DB9C43CAC25443A095C599CDB61799E0"/>
    <w:rsid w:val="00240526"/>
    <w:rPr>
      <w:lang w:val="en-US" w:eastAsia="en-US"/>
    </w:rPr>
  </w:style>
  <w:style w:type="paragraph" w:customStyle="1" w:styleId="E63887911D9143B19A25CB538701AB34">
    <w:name w:val="E63887911D9143B19A25CB538701AB34"/>
    <w:rsid w:val="00240526"/>
    <w:rPr>
      <w:lang w:val="en-US" w:eastAsia="en-US"/>
    </w:rPr>
  </w:style>
  <w:style w:type="paragraph" w:customStyle="1" w:styleId="6A00CAEE4D7A498BAF3C056357FEDAA5">
    <w:name w:val="6A00CAEE4D7A498BAF3C056357FEDAA5"/>
    <w:rsid w:val="00240526"/>
    <w:rPr>
      <w:lang w:val="en-US" w:eastAsia="en-US"/>
    </w:rPr>
  </w:style>
  <w:style w:type="paragraph" w:customStyle="1" w:styleId="285CE8D1738A4CD0808043034FB9FFAA">
    <w:name w:val="285CE8D1738A4CD0808043034FB9FFAA"/>
    <w:rsid w:val="00240526"/>
    <w:rPr>
      <w:lang w:val="en-US" w:eastAsia="en-US"/>
    </w:rPr>
  </w:style>
  <w:style w:type="paragraph" w:customStyle="1" w:styleId="5CB1D2D05E9742EBA4E62437A9C9BD06">
    <w:name w:val="5CB1D2D05E9742EBA4E62437A9C9BD06"/>
    <w:rsid w:val="00240526"/>
    <w:rPr>
      <w:lang w:val="en-US" w:eastAsia="en-US"/>
    </w:rPr>
  </w:style>
  <w:style w:type="paragraph" w:customStyle="1" w:styleId="F9956C2667024C1D902B600B70B00050">
    <w:name w:val="F9956C2667024C1D902B600B70B00050"/>
    <w:rsid w:val="00240526"/>
    <w:rPr>
      <w:lang w:val="en-US" w:eastAsia="en-US"/>
    </w:rPr>
  </w:style>
  <w:style w:type="paragraph" w:customStyle="1" w:styleId="E353A9D3FC374052A755EDA31983B7DE">
    <w:name w:val="E353A9D3FC374052A755EDA31983B7DE"/>
    <w:rsid w:val="00240526"/>
    <w:rPr>
      <w:lang w:val="en-US" w:eastAsia="en-US"/>
    </w:rPr>
  </w:style>
  <w:style w:type="paragraph" w:customStyle="1" w:styleId="64B15D2AC42A45D7BF98C6E6238FEC22">
    <w:name w:val="64B15D2AC42A45D7BF98C6E6238FEC22"/>
    <w:rsid w:val="00240526"/>
    <w:rPr>
      <w:lang w:val="en-US" w:eastAsia="en-US"/>
    </w:rPr>
  </w:style>
  <w:style w:type="paragraph" w:customStyle="1" w:styleId="E03A6D2CC3BB42C68ED9495DE996CB8C">
    <w:name w:val="E03A6D2CC3BB42C68ED9495DE996CB8C"/>
    <w:rsid w:val="00240526"/>
    <w:rPr>
      <w:lang w:val="en-US" w:eastAsia="en-US"/>
    </w:rPr>
  </w:style>
  <w:style w:type="paragraph" w:customStyle="1" w:styleId="278AA8B22D6041D6BD1E3FEB47318AB4">
    <w:name w:val="278AA8B22D6041D6BD1E3FEB47318AB4"/>
    <w:rsid w:val="00240526"/>
    <w:rPr>
      <w:lang w:val="en-US" w:eastAsia="en-US"/>
    </w:rPr>
  </w:style>
  <w:style w:type="paragraph" w:customStyle="1" w:styleId="6DA1FE87066D420DB1510A8039CCC32A">
    <w:name w:val="6DA1FE87066D420DB1510A8039CCC32A"/>
    <w:rsid w:val="00240526"/>
    <w:rPr>
      <w:lang w:val="en-US" w:eastAsia="en-US"/>
    </w:rPr>
  </w:style>
  <w:style w:type="paragraph" w:customStyle="1" w:styleId="FD02746CA87F4432B2F1D56AE6E7657A">
    <w:name w:val="FD02746CA87F4432B2F1D56AE6E7657A"/>
    <w:rsid w:val="00240526"/>
    <w:rPr>
      <w:lang w:val="en-US" w:eastAsia="en-US"/>
    </w:rPr>
  </w:style>
  <w:style w:type="paragraph" w:customStyle="1" w:styleId="E61D63C744AD4D81BD6D7F5CCA1B5D6C">
    <w:name w:val="E61D63C744AD4D81BD6D7F5CCA1B5D6C"/>
    <w:rsid w:val="00240526"/>
    <w:rPr>
      <w:lang w:val="en-US" w:eastAsia="en-US"/>
    </w:rPr>
  </w:style>
  <w:style w:type="paragraph" w:customStyle="1" w:styleId="82DBD4F18C6348B4B3805A4BF20A742D">
    <w:name w:val="82DBD4F18C6348B4B3805A4BF20A742D"/>
    <w:rsid w:val="00240526"/>
    <w:rPr>
      <w:lang w:val="en-US" w:eastAsia="en-US"/>
    </w:rPr>
  </w:style>
  <w:style w:type="paragraph" w:customStyle="1" w:styleId="B7B807F5CDEA4FFB903BB04BDF9D1C66">
    <w:name w:val="B7B807F5CDEA4FFB903BB04BDF9D1C66"/>
    <w:rsid w:val="00240526"/>
    <w:rPr>
      <w:lang w:val="en-US" w:eastAsia="en-US"/>
    </w:rPr>
  </w:style>
  <w:style w:type="paragraph" w:customStyle="1" w:styleId="305A30EF9CF04EC798C0B2B9A05730AE">
    <w:name w:val="305A30EF9CF04EC798C0B2B9A05730AE"/>
    <w:rsid w:val="00240526"/>
    <w:rPr>
      <w:lang w:val="en-US" w:eastAsia="en-US"/>
    </w:rPr>
  </w:style>
  <w:style w:type="paragraph" w:customStyle="1" w:styleId="BDDBD194A8A6413CA94FCA436FC7250B">
    <w:name w:val="BDDBD194A8A6413CA94FCA436FC7250B"/>
    <w:rsid w:val="00240526"/>
    <w:rPr>
      <w:lang w:val="en-US" w:eastAsia="en-US"/>
    </w:rPr>
  </w:style>
  <w:style w:type="paragraph" w:customStyle="1" w:styleId="8E417360ABBB437093B505C81BC3825F">
    <w:name w:val="8E417360ABBB437093B505C81BC3825F"/>
    <w:rsid w:val="00240526"/>
    <w:rPr>
      <w:lang w:val="en-US" w:eastAsia="en-US"/>
    </w:rPr>
  </w:style>
  <w:style w:type="paragraph" w:customStyle="1" w:styleId="1545687BD1194D54B4A7A9411A66776B">
    <w:name w:val="1545687BD1194D54B4A7A9411A66776B"/>
    <w:rsid w:val="00240526"/>
    <w:rPr>
      <w:lang w:val="en-US" w:eastAsia="en-US"/>
    </w:rPr>
  </w:style>
  <w:style w:type="paragraph" w:customStyle="1" w:styleId="F3857ECDBF4B49A98A7B2F1CC2E53D4F">
    <w:name w:val="F3857ECDBF4B49A98A7B2F1CC2E53D4F"/>
    <w:rsid w:val="00240526"/>
    <w:rPr>
      <w:lang w:val="en-US" w:eastAsia="en-US"/>
    </w:rPr>
  </w:style>
  <w:style w:type="paragraph" w:customStyle="1" w:styleId="CDA33F6C88B243BE8C85AEC42EFB6383">
    <w:name w:val="CDA33F6C88B243BE8C85AEC42EFB6383"/>
    <w:rsid w:val="00240526"/>
    <w:rPr>
      <w:lang w:val="en-US" w:eastAsia="en-US"/>
    </w:rPr>
  </w:style>
  <w:style w:type="paragraph" w:customStyle="1" w:styleId="DA87DB0EB8D340C08134FC5C6EEDBDBC">
    <w:name w:val="DA87DB0EB8D340C08134FC5C6EEDBDBC"/>
    <w:rsid w:val="00240526"/>
    <w:rPr>
      <w:lang w:val="en-US" w:eastAsia="en-US"/>
    </w:rPr>
  </w:style>
  <w:style w:type="paragraph" w:customStyle="1" w:styleId="A75ABCB88B80469AA80D29D3F0162194">
    <w:name w:val="A75ABCB88B80469AA80D29D3F0162194"/>
    <w:rsid w:val="00240526"/>
    <w:rPr>
      <w:lang w:val="en-US" w:eastAsia="en-US"/>
    </w:rPr>
  </w:style>
  <w:style w:type="paragraph" w:customStyle="1" w:styleId="24376C600D4C442E88977C3AE183EA3C">
    <w:name w:val="24376C600D4C442E88977C3AE183EA3C"/>
    <w:rsid w:val="00240526"/>
    <w:rPr>
      <w:lang w:val="en-US" w:eastAsia="en-US"/>
    </w:rPr>
  </w:style>
  <w:style w:type="paragraph" w:customStyle="1" w:styleId="5FA3C6B45DBF4ECF8D36D887D28F9305">
    <w:name w:val="5FA3C6B45DBF4ECF8D36D887D28F9305"/>
    <w:rsid w:val="00240526"/>
    <w:rPr>
      <w:lang w:val="en-US" w:eastAsia="en-US"/>
    </w:rPr>
  </w:style>
  <w:style w:type="paragraph" w:customStyle="1" w:styleId="D4CBD92EEEDE4253A4E199336DBBA1CF">
    <w:name w:val="D4CBD92EEEDE4253A4E199336DBBA1CF"/>
    <w:rsid w:val="00240526"/>
    <w:rPr>
      <w:lang w:val="en-US" w:eastAsia="en-US"/>
    </w:rPr>
  </w:style>
  <w:style w:type="paragraph" w:customStyle="1" w:styleId="A3FA7B3E60594B1C9396CACB95457345">
    <w:name w:val="A3FA7B3E60594B1C9396CACB95457345"/>
    <w:rsid w:val="00240526"/>
    <w:rPr>
      <w:lang w:val="en-US" w:eastAsia="en-US"/>
    </w:rPr>
  </w:style>
  <w:style w:type="paragraph" w:customStyle="1" w:styleId="EF5A666911634922A2CC0BDB5280D211">
    <w:name w:val="EF5A666911634922A2CC0BDB5280D211"/>
    <w:rsid w:val="00240526"/>
    <w:rPr>
      <w:lang w:val="en-US" w:eastAsia="en-US"/>
    </w:rPr>
  </w:style>
  <w:style w:type="paragraph" w:customStyle="1" w:styleId="097A577892D54965AEEF47AADF1D1435">
    <w:name w:val="097A577892D54965AEEF47AADF1D1435"/>
    <w:rsid w:val="00240526"/>
    <w:rPr>
      <w:lang w:val="en-US" w:eastAsia="en-US"/>
    </w:rPr>
  </w:style>
  <w:style w:type="paragraph" w:customStyle="1" w:styleId="CC966A16BB1F4223BFBACCF1F1E8944F">
    <w:name w:val="CC966A16BB1F4223BFBACCF1F1E8944F"/>
    <w:rsid w:val="00240526"/>
    <w:rPr>
      <w:lang w:val="en-US" w:eastAsia="en-US"/>
    </w:rPr>
  </w:style>
  <w:style w:type="paragraph" w:customStyle="1" w:styleId="3A674D628D1547C185DAAD7F9C13C4DF">
    <w:name w:val="3A674D628D1547C185DAAD7F9C13C4DF"/>
    <w:rsid w:val="00240526"/>
    <w:rPr>
      <w:lang w:val="en-US" w:eastAsia="en-US"/>
    </w:rPr>
  </w:style>
  <w:style w:type="paragraph" w:customStyle="1" w:styleId="A8B4CCD456DC4E2081470A9B6C0C8249">
    <w:name w:val="A8B4CCD456DC4E2081470A9B6C0C8249"/>
    <w:rsid w:val="00240526"/>
    <w:rPr>
      <w:lang w:val="en-US" w:eastAsia="en-US"/>
    </w:rPr>
  </w:style>
  <w:style w:type="paragraph" w:customStyle="1" w:styleId="5FB2DF97C0AF4ABEB4DEF959B7929304">
    <w:name w:val="5FB2DF97C0AF4ABEB4DEF959B7929304"/>
    <w:rsid w:val="00240526"/>
    <w:rPr>
      <w:lang w:val="en-US" w:eastAsia="en-US"/>
    </w:rPr>
  </w:style>
  <w:style w:type="paragraph" w:customStyle="1" w:styleId="53EE8906B2724236AADCC24546DD6E86">
    <w:name w:val="53EE8906B2724236AADCC24546DD6E86"/>
    <w:rsid w:val="00240526"/>
    <w:rPr>
      <w:lang w:val="en-US" w:eastAsia="en-US"/>
    </w:rPr>
  </w:style>
  <w:style w:type="paragraph" w:customStyle="1" w:styleId="E3F9C2D438E84F659158B32D6862E013">
    <w:name w:val="E3F9C2D438E84F659158B32D6862E013"/>
    <w:rsid w:val="00240526"/>
    <w:rPr>
      <w:lang w:val="en-US" w:eastAsia="en-US"/>
    </w:rPr>
  </w:style>
  <w:style w:type="paragraph" w:customStyle="1" w:styleId="C255701073564C3C8618DA02668C0253">
    <w:name w:val="C255701073564C3C8618DA02668C0253"/>
    <w:rsid w:val="00240526"/>
    <w:rPr>
      <w:lang w:val="en-US" w:eastAsia="en-US"/>
    </w:rPr>
  </w:style>
  <w:style w:type="paragraph" w:customStyle="1" w:styleId="D8C93787A64448BD96B99D00FD50888C">
    <w:name w:val="D8C93787A64448BD96B99D00FD50888C"/>
    <w:rsid w:val="00240526"/>
    <w:rPr>
      <w:lang w:val="en-US" w:eastAsia="en-US"/>
    </w:rPr>
  </w:style>
  <w:style w:type="paragraph" w:customStyle="1" w:styleId="BD0ACB22CF6446C9A67CCDB19E24E255">
    <w:name w:val="BD0ACB22CF6446C9A67CCDB19E24E255"/>
    <w:rsid w:val="00240526"/>
    <w:rPr>
      <w:lang w:val="en-US" w:eastAsia="en-US"/>
    </w:rPr>
  </w:style>
  <w:style w:type="paragraph" w:customStyle="1" w:styleId="59346D20AA59491A917402D91D31F381">
    <w:name w:val="59346D20AA59491A917402D91D31F381"/>
    <w:rsid w:val="00240526"/>
    <w:rPr>
      <w:lang w:val="en-US" w:eastAsia="en-US"/>
    </w:rPr>
  </w:style>
  <w:style w:type="paragraph" w:customStyle="1" w:styleId="02E880049FA3451FAB684596647EDBF4">
    <w:name w:val="02E880049FA3451FAB684596647EDBF4"/>
    <w:rsid w:val="00240526"/>
    <w:rPr>
      <w:lang w:val="en-US" w:eastAsia="en-US"/>
    </w:rPr>
  </w:style>
  <w:style w:type="paragraph" w:customStyle="1" w:styleId="A33B7D9DF3374E7F9C98CA250369E572">
    <w:name w:val="A33B7D9DF3374E7F9C98CA250369E572"/>
    <w:rsid w:val="00240526"/>
    <w:rPr>
      <w:lang w:val="en-US" w:eastAsia="en-US"/>
    </w:rPr>
  </w:style>
  <w:style w:type="paragraph" w:customStyle="1" w:styleId="BD325D86CDD743F89F370908A14647B2">
    <w:name w:val="BD325D86CDD743F89F370908A14647B2"/>
    <w:rsid w:val="00240526"/>
    <w:rPr>
      <w:lang w:val="en-US" w:eastAsia="en-US"/>
    </w:rPr>
  </w:style>
  <w:style w:type="paragraph" w:customStyle="1" w:styleId="BE4CC140B18F4FEF98E11472A934B3FC">
    <w:name w:val="BE4CC140B18F4FEF98E11472A934B3FC"/>
    <w:rsid w:val="00240526"/>
    <w:rPr>
      <w:lang w:val="en-US" w:eastAsia="en-US"/>
    </w:rPr>
  </w:style>
  <w:style w:type="paragraph" w:customStyle="1" w:styleId="B3C17C51708A4214BA33F48A3FD7D455">
    <w:name w:val="B3C17C51708A4214BA33F48A3FD7D455"/>
    <w:rsid w:val="00240526"/>
    <w:rPr>
      <w:lang w:val="en-US" w:eastAsia="en-US"/>
    </w:rPr>
  </w:style>
  <w:style w:type="paragraph" w:customStyle="1" w:styleId="440D2534500F4610AD8077C2191F7E09">
    <w:name w:val="440D2534500F4610AD8077C2191F7E09"/>
    <w:rsid w:val="00240526"/>
    <w:rPr>
      <w:lang w:val="en-US" w:eastAsia="en-US"/>
    </w:rPr>
  </w:style>
  <w:style w:type="paragraph" w:customStyle="1" w:styleId="63E11CDCE8CA45889F22232EF5F00235">
    <w:name w:val="63E11CDCE8CA45889F22232EF5F00235"/>
    <w:rsid w:val="00240526"/>
    <w:rPr>
      <w:lang w:val="en-US" w:eastAsia="en-US"/>
    </w:rPr>
  </w:style>
  <w:style w:type="paragraph" w:customStyle="1" w:styleId="FEB63EECB6034867A22BB9A750486690">
    <w:name w:val="FEB63EECB6034867A22BB9A750486690"/>
    <w:rsid w:val="00240526"/>
    <w:rPr>
      <w:lang w:val="en-US" w:eastAsia="en-US"/>
    </w:rPr>
  </w:style>
  <w:style w:type="paragraph" w:customStyle="1" w:styleId="5DAEDBA3D3D746AFA3B772B66F7AE69F">
    <w:name w:val="5DAEDBA3D3D746AFA3B772B66F7AE69F"/>
    <w:rsid w:val="00240526"/>
    <w:rPr>
      <w:lang w:val="en-US" w:eastAsia="en-US"/>
    </w:rPr>
  </w:style>
  <w:style w:type="paragraph" w:customStyle="1" w:styleId="56630E69986544ECB53F6F6954883635">
    <w:name w:val="56630E69986544ECB53F6F6954883635"/>
    <w:rsid w:val="00240526"/>
    <w:rPr>
      <w:lang w:val="en-US" w:eastAsia="en-US"/>
    </w:rPr>
  </w:style>
  <w:style w:type="paragraph" w:customStyle="1" w:styleId="CFE38DBE03904081BD270077E1C3BBB8">
    <w:name w:val="CFE38DBE03904081BD270077E1C3BBB8"/>
    <w:rsid w:val="00240526"/>
    <w:rPr>
      <w:lang w:val="en-US" w:eastAsia="en-US"/>
    </w:rPr>
  </w:style>
  <w:style w:type="paragraph" w:customStyle="1" w:styleId="AFFD32C31160442DA615C6FFDDE38747">
    <w:name w:val="AFFD32C31160442DA615C6FFDDE38747"/>
    <w:rsid w:val="00240526"/>
    <w:rPr>
      <w:lang w:val="en-US" w:eastAsia="en-US"/>
    </w:rPr>
  </w:style>
  <w:style w:type="paragraph" w:customStyle="1" w:styleId="BB046C59AC2148F7923174B8B4DDA0F4">
    <w:name w:val="BB046C59AC2148F7923174B8B4DDA0F4"/>
    <w:rsid w:val="00240526"/>
    <w:rPr>
      <w:lang w:val="en-US" w:eastAsia="en-US"/>
    </w:rPr>
  </w:style>
  <w:style w:type="paragraph" w:customStyle="1" w:styleId="44C11A38040943E29C78866CDD7951F9">
    <w:name w:val="44C11A38040943E29C78866CDD7951F9"/>
    <w:rsid w:val="00240526"/>
    <w:rPr>
      <w:lang w:val="en-US" w:eastAsia="en-US"/>
    </w:rPr>
  </w:style>
  <w:style w:type="paragraph" w:customStyle="1" w:styleId="2C703E356618400DBB10B706127A54B5">
    <w:name w:val="2C703E356618400DBB10B706127A54B5"/>
    <w:rsid w:val="00240526"/>
    <w:rPr>
      <w:lang w:val="en-US" w:eastAsia="en-US"/>
    </w:rPr>
  </w:style>
  <w:style w:type="paragraph" w:customStyle="1" w:styleId="7E0459B2F2844E52AA90A195B3E6EC7F">
    <w:name w:val="7E0459B2F2844E52AA90A195B3E6EC7F"/>
    <w:rsid w:val="00240526"/>
    <w:rPr>
      <w:lang w:val="en-US" w:eastAsia="en-US"/>
    </w:rPr>
  </w:style>
  <w:style w:type="paragraph" w:customStyle="1" w:styleId="C46B593589884A4C8292C4672A7AEB7A">
    <w:name w:val="C46B593589884A4C8292C4672A7AEB7A"/>
    <w:rsid w:val="00240526"/>
    <w:rPr>
      <w:lang w:val="en-US" w:eastAsia="en-US"/>
    </w:rPr>
  </w:style>
  <w:style w:type="paragraph" w:customStyle="1" w:styleId="E9CD0C3CD7BC4AB3973C46495A26EE8B">
    <w:name w:val="E9CD0C3CD7BC4AB3973C46495A26EE8B"/>
    <w:rsid w:val="00240526"/>
    <w:rPr>
      <w:lang w:val="en-US" w:eastAsia="en-US"/>
    </w:rPr>
  </w:style>
  <w:style w:type="paragraph" w:customStyle="1" w:styleId="C453B3730B4F435FACF864840F263251">
    <w:name w:val="C453B3730B4F435FACF864840F263251"/>
    <w:rsid w:val="00240526"/>
    <w:rPr>
      <w:lang w:val="en-US" w:eastAsia="en-US"/>
    </w:rPr>
  </w:style>
  <w:style w:type="paragraph" w:customStyle="1" w:styleId="BDC66E38BBB54C52BDC611B50721EB55">
    <w:name w:val="BDC66E38BBB54C52BDC611B50721EB55"/>
    <w:rsid w:val="00240526"/>
    <w:rPr>
      <w:lang w:val="en-US" w:eastAsia="en-US"/>
    </w:rPr>
  </w:style>
  <w:style w:type="paragraph" w:customStyle="1" w:styleId="985E9ACAFFF8444B9B5A8F6F8A5A6146">
    <w:name w:val="985E9ACAFFF8444B9B5A8F6F8A5A6146"/>
    <w:rsid w:val="00240526"/>
    <w:rPr>
      <w:lang w:val="en-US" w:eastAsia="en-US"/>
    </w:rPr>
  </w:style>
  <w:style w:type="paragraph" w:customStyle="1" w:styleId="A45E642582BC4FBA8BAC2DFB6789C8FB">
    <w:name w:val="A45E642582BC4FBA8BAC2DFB6789C8FB"/>
    <w:rsid w:val="00240526"/>
    <w:rPr>
      <w:lang w:val="en-US" w:eastAsia="en-US"/>
    </w:rPr>
  </w:style>
  <w:style w:type="paragraph" w:customStyle="1" w:styleId="FA6B0B0316B348529374685B4EEC4E8C">
    <w:name w:val="FA6B0B0316B348529374685B4EEC4E8C"/>
    <w:rsid w:val="00240526"/>
    <w:rPr>
      <w:lang w:val="en-US" w:eastAsia="en-US"/>
    </w:rPr>
  </w:style>
  <w:style w:type="paragraph" w:customStyle="1" w:styleId="27CB89F6056440AA99FEDCAFBD89AD2F">
    <w:name w:val="27CB89F6056440AA99FEDCAFBD89AD2F"/>
    <w:rsid w:val="00240526"/>
    <w:rPr>
      <w:lang w:val="en-US" w:eastAsia="en-US"/>
    </w:rPr>
  </w:style>
  <w:style w:type="paragraph" w:customStyle="1" w:styleId="3D29A286E1B447388E19C68C1314B21E">
    <w:name w:val="3D29A286E1B447388E19C68C1314B21E"/>
    <w:rsid w:val="00240526"/>
    <w:rPr>
      <w:lang w:val="en-US" w:eastAsia="en-US"/>
    </w:rPr>
  </w:style>
  <w:style w:type="paragraph" w:customStyle="1" w:styleId="27AD1919E22140FCAD1A76CDB647450C">
    <w:name w:val="27AD1919E22140FCAD1A76CDB647450C"/>
    <w:rsid w:val="00240526"/>
    <w:rPr>
      <w:lang w:val="en-US" w:eastAsia="en-US"/>
    </w:rPr>
  </w:style>
  <w:style w:type="paragraph" w:customStyle="1" w:styleId="87D0E7D7267E488F83F2F818926DEC42">
    <w:name w:val="87D0E7D7267E488F83F2F818926DEC42"/>
    <w:rsid w:val="00240526"/>
    <w:rPr>
      <w:lang w:val="en-US" w:eastAsia="en-US"/>
    </w:rPr>
  </w:style>
  <w:style w:type="paragraph" w:customStyle="1" w:styleId="D8A3577C21E042FDA7C0F5EF797E46D1">
    <w:name w:val="D8A3577C21E042FDA7C0F5EF797E46D1"/>
    <w:rsid w:val="00240526"/>
    <w:rPr>
      <w:lang w:val="en-US" w:eastAsia="en-US"/>
    </w:rPr>
  </w:style>
  <w:style w:type="paragraph" w:customStyle="1" w:styleId="027B080FA2854AFC84F6BBFA2A93312B">
    <w:name w:val="027B080FA2854AFC84F6BBFA2A93312B"/>
    <w:rsid w:val="00240526"/>
    <w:rPr>
      <w:lang w:val="en-US" w:eastAsia="en-US"/>
    </w:rPr>
  </w:style>
  <w:style w:type="paragraph" w:customStyle="1" w:styleId="0129C6B46BE145FAB26CC3B4EA551518">
    <w:name w:val="0129C6B46BE145FAB26CC3B4EA551518"/>
    <w:rsid w:val="00240526"/>
    <w:rPr>
      <w:lang w:val="en-US" w:eastAsia="en-US"/>
    </w:rPr>
  </w:style>
  <w:style w:type="paragraph" w:customStyle="1" w:styleId="6E5B6031F0CF48A384B471F6B9803D59">
    <w:name w:val="6E5B6031F0CF48A384B471F6B9803D59"/>
    <w:rsid w:val="00240526"/>
    <w:rPr>
      <w:lang w:val="en-US" w:eastAsia="en-US"/>
    </w:rPr>
  </w:style>
  <w:style w:type="paragraph" w:customStyle="1" w:styleId="0C860B1989FC4E27991DF2E66B461358">
    <w:name w:val="0C860B1989FC4E27991DF2E66B461358"/>
    <w:rsid w:val="00240526"/>
    <w:rPr>
      <w:lang w:val="en-US" w:eastAsia="en-US"/>
    </w:rPr>
  </w:style>
  <w:style w:type="paragraph" w:customStyle="1" w:styleId="F6EBA99F1BA24A82A261D50E124A6CD8">
    <w:name w:val="F6EBA99F1BA24A82A261D50E124A6CD8"/>
    <w:rsid w:val="00240526"/>
    <w:rPr>
      <w:lang w:val="en-US" w:eastAsia="en-US"/>
    </w:rPr>
  </w:style>
  <w:style w:type="paragraph" w:customStyle="1" w:styleId="69D910D9BEE447439F896F11657F94FA">
    <w:name w:val="69D910D9BEE447439F896F11657F94FA"/>
    <w:rsid w:val="00240526"/>
    <w:rPr>
      <w:lang w:val="en-US" w:eastAsia="en-US"/>
    </w:rPr>
  </w:style>
  <w:style w:type="paragraph" w:customStyle="1" w:styleId="ACCEBB54A9FD408FB9F88292833FDA2F">
    <w:name w:val="ACCEBB54A9FD408FB9F88292833FDA2F"/>
    <w:rsid w:val="00240526"/>
    <w:rPr>
      <w:lang w:val="en-US" w:eastAsia="en-US"/>
    </w:rPr>
  </w:style>
  <w:style w:type="paragraph" w:customStyle="1" w:styleId="9073EA30066948B7A2382036E882AB92">
    <w:name w:val="9073EA30066948B7A2382036E882AB92"/>
    <w:rsid w:val="00240526"/>
    <w:rPr>
      <w:lang w:val="en-US" w:eastAsia="en-US"/>
    </w:rPr>
  </w:style>
  <w:style w:type="paragraph" w:customStyle="1" w:styleId="B4F67F977B5F46338BE5084968EFDA21">
    <w:name w:val="B4F67F977B5F46338BE5084968EFDA21"/>
    <w:rsid w:val="00240526"/>
    <w:rPr>
      <w:lang w:val="en-US" w:eastAsia="en-US"/>
    </w:rPr>
  </w:style>
  <w:style w:type="paragraph" w:customStyle="1" w:styleId="E90806965E4F40EE849A8CF295A2CDAD">
    <w:name w:val="E90806965E4F40EE849A8CF295A2CDAD"/>
    <w:rsid w:val="00240526"/>
    <w:rPr>
      <w:lang w:val="en-US" w:eastAsia="en-US"/>
    </w:rPr>
  </w:style>
  <w:style w:type="paragraph" w:customStyle="1" w:styleId="444A76C9D0EA48B096D00FDFD9BD52D8">
    <w:name w:val="444A76C9D0EA48B096D00FDFD9BD52D8"/>
    <w:rsid w:val="00240526"/>
    <w:rPr>
      <w:lang w:val="en-US" w:eastAsia="en-US"/>
    </w:rPr>
  </w:style>
  <w:style w:type="paragraph" w:customStyle="1" w:styleId="DA380D88CB6C4DCF82354DCCEDFD45CA">
    <w:name w:val="DA380D88CB6C4DCF82354DCCEDFD45CA"/>
    <w:rsid w:val="00240526"/>
    <w:rPr>
      <w:lang w:val="en-US" w:eastAsia="en-US"/>
    </w:rPr>
  </w:style>
  <w:style w:type="paragraph" w:customStyle="1" w:styleId="D22F26C7A7304F34971615EE810DC42E">
    <w:name w:val="D22F26C7A7304F34971615EE810DC42E"/>
    <w:rsid w:val="00240526"/>
    <w:rPr>
      <w:lang w:val="en-US" w:eastAsia="en-US"/>
    </w:rPr>
  </w:style>
  <w:style w:type="paragraph" w:customStyle="1" w:styleId="9EDB6CFA116941F4921E6B1FDA3AEBF6">
    <w:name w:val="9EDB6CFA116941F4921E6B1FDA3AEBF6"/>
    <w:rsid w:val="00240526"/>
    <w:rPr>
      <w:lang w:val="en-US" w:eastAsia="en-US"/>
    </w:rPr>
  </w:style>
  <w:style w:type="paragraph" w:customStyle="1" w:styleId="9DDF5060FAE74F65BADEE66685B6EF6F">
    <w:name w:val="9DDF5060FAE74F65BADEE66685B6EF6F"/>
    <w:rsid w:val="00240526"/>
    <w:rPr>
      <w:lang w:val="en-US" w:eastAsia="en-US"/>
    </w:rPr>
  </w:style>
  <w:style w:type="paragraph" w:customStyle="1" w:styleId="FB6A7D8728DD4350BB6205E4A3F73939">
    <w:name w:val="FB6A7D8728DD4350BB6205E4A3F73939"/>
    <w:rsid w:val="00240526"/>
    <w:rPr>
      <w:lang w:val="en-US" w:eastAsia="en-US"/>
    </w:rPr>
  </w:style>
  <w:style w:type="paragraph" w:customStyle="1" w:styleId="4E00DDBA7E904733806E78395D762E8C">
    <w:name w:val="4E00DDBA7E904733806E78395D762E8C"/>
    <w:rsid w:val="00240526"/>
    <w:rPr>
      <w:lang w:val="en-US" w:eastAsia="en-US"/>
    </w:rPr>
  </w:style>
  <w:style w:type="paragraph" w:customStyle="1" w:styleId="AAFC0D97DA5F470EB3C9A3930BB46D4E">
    <w:name w:val="AAFC0D97DA5F470EB3C9A3930BB46D4E"/>
    <w:rsid w:val="00240526"/>
    <w:rPr>
      <w:lang w:val="en-US" w:eastAsia="en-US"/>
    </w:rPr>
  </w:style>
  <w:style w:type="paragraph" w:customStyle="1" w:styleId="AB3D1643074340C3AED90A799A714193">
    <w:name w:val="AB3D1643074340C3AED90A799A714193"/>
    <w:rsid w:val="00240526"/>
    <w:rPr>
      <w:lang w:val="en-US" w:eastAsia="en-US"/>
    </w:rPr>
  </w:style>
  <w:style w:type="paragraph" w:customStyle="1" w:styleId="4738F0D6F15244E583A5B40E15D7A9EB">
    <w:name w:val="4738F0D6F15244E583A5B40E15D7A9EB"/>
    <w:rsid w:val="00240526"/>
    <w:rPr>
      <w:lang w:val="en-US" w:eastAsia="en-US"/>
    </w:rPr>
  </w:style>
  <w:style w:type="paragraph" w:customStyle="1" w:styleId="4CD983233FF14BD1BE52C732A2C865C6">
    <w:name w:val="4CD983233FF14BD1BE52C732A2C865C6"/>
    <w:rsid w:val="00240526"/>
    <w:rPr>
      <w:lang w:val="en-US" w:eastAsia="en-US"/>
    </w:rPr>
  </w:style>
  <w:style w:type="paragraph" w:customStyle="1" w:styleId="C6EBB81B171B49BC8448D55E7F620206">
    <w:name w:val="C6EBB81B171B49BC8448D55E7F620206"/>
    <w:rsid w:val="00240526"/>
    <w:rPr>
      <w:lang w:val="en-US" w:eastAsia="en-US"/>
    </w:rPr>
  </w:style>
  <w:style w:type="paragraph" w:customStyle="1" w:styleId="E2F061302D37450E85C0D56E79B3AF03">
    <w:name w:val="E2F061302D37450E85C0D56E79B3AF03"/>
    <w:rsid w:val="00240526"/>
    <w:rPr>
      <w:lang w:val="en-US" w:eastAsia="en-US"/>
    </w:rPr>
  </w:style>
  <w:style w:type="paragraph" w:customStyle="1" w:styleId="B884F146B7574E5290A49D0A8C75498C">
    <w:name w:val="B884F146B7574E5290A49D0A8C75498C"/>
    <w:rsid w:val="00240526"/>
    <w:rPr>
      <w:lang w:val="en-US" w:eastAsia="en-US"/>
    </w:rPr>
  </w:style>
  <w:style w:type="paragraph" w:customStyle="1" w:styleId="0E37CCCA55B74CB2B510E99B983E21EB">
    <w:name w:val="0E37CCCA55B74CB2B510E99B983E21EB"/>
    <w:rsid w:val="00240526"/>
    <w:rPr>
      <w:lang w:val="en-US" w:eastAsia="en-US"/>
    </w:rPr>
  </w:style>
  <w:style w:type="paragraph" w:customStyle="1" w:styleId="89FD77EA4CA0416C934D0332D6EF3ED9">
    <w:name w:val="89FD77EA4CA0416C934D0332D6EF3ED9"/>
    <w:rsid w:val="00240526"/>
    <w:rPr>
      <w:lang w:val="en-US" w:eastAsia="en-US"/>
    </w:rPr>
  </w:style>
  <w:style w:type="paragraph" w:customStyle="1" w:styleId="B80BC3E71A4B492792E169F6C8E99ED2">
    <w:name w:val="B80BC3E71A4B492792E169F6C8E99ED2"/>
    <w:rsid w:val="00240526"/>
    <w:rPr>
      <w:lang w:val="en-US" w:eastAsia="en-US"/>
    </w:rPr>
  </w:style>
  <w:style w:type="paragraph" w:customStyle="1" w:styleId="F7191DBC16DA42C4A9B06F3BA018E601">
    <w:name w:val="F7191DBC16DA42C4A9B06F3BA018E601"/>
    <w:rsid w:val="00240526"/>
    <w:rPr>
      <w:lang w:val="en-US" w:eastAsia="en-US"/>
    </w:rPr>
  </w:style>
  <w:style w:type="paragraph" w:customStyle="1" w:styleId="FEA2EAE7E1B348DB87C12CACB423E4BC">
    <w:name w:val="FEA2EAE7E1B348DB87C12CACB423E4BC"/>
    <w:rsid w:val="00240526"/>
    <w:rPr>
      <w:lang w:val="en-US" w:eastAsia="en-US"/>
    </w:rPr>
  </w:style>
  <w:style w:type="paragraph" w:customStyle="1" w:styleId="8D485745FCA6475C9B329A6B99BC7AB2">
    <w:name w:val="8D485745FCA6475C9B329A6B99BC7AB2"/>
    <w:rsid w:val="00240526"/>
    <w:rPr>
      <w:lang w:val="en-US" w:eastAsia="en-US"/>
    </w:rPr>
  </w:style>
  <w:style w:type="paragraph" w:customStyle="1" w:styleId="EC58C9E5F8C34F90A10D05F558D0DAB1">
    <w:name w:val="EC58C9E5F8C34F90A10D05F558D0DAB1"/>
    <w:rsid w:val="00240526"/>
    <w:rPr>
      <w:lang w:val="en-US" w:eastAsia="en-US"/>
    </w:rPr>
  </w:style>
  <w:style w:type="paragraph" w:customStyle="1" w:styleId="9B20D33B71D64FC7AE46614C35F1D8C8">
    <w:name w:val="9B20D33B71D64FC7AE46614C35F1D8C8"/>
    <w:rsid w:val="00240526"/>
    <w:rPr>
      <w:lang w:val="en-US" w:eastAsia="en-US"/>
    </w:rPr>
  </w:style>
  <w:style w:type="paragraph" w:customStyle="1" w:styleId="76DD4F569FEF434C82A423030DD3EB28">
    <w:name w:val="76DD4F569FEF434C82A423030DD3EB28"/>
    <w:rsid w:val="00240526"/>
    <w:rPr>
      <w:lang w:val="en-US" w:eastAsia="en-US"/>
    </w:rPr>
  </w:style>
  <w:style w:type="paragraph" w:customStyle="1" w:styleId="2A52F3BABB8649808519A96C14DA45D3">
    <w:name w:val="2A52F3BABB8649808519A96C14DA45D3"/>
    <w:rsid w:val="00240526"/>
    <w:rPr>
      <w:lang w:val="en-US" w:eastAsia="en-US"/>
    </w:rPr>
  </w:style>
  <w:style w:type="paragraph" w:customStyle="1" w:styleId="B12201C4631C4DF7BB4972CB1B6CEA76">
    <w:name w:val="B12201C4631C4DF7BB4972CB1B6CEA76"/>
    <w:rsid w:val="00240526"/>
    <w:rPr>
      <w:lang w:val="en-US" w:eastAsia="en-US"/>
    </w:rPr>
  </w:style>
  <w:style w:type="paragraph" w:customStyle="1" w:styleId="C8630F021D854055BF57024FEB00681F">
    <w:name w:val="C8630F021D854055BF57024FEB00681F"/>
    <w:rsid w:val="00240526"/>
    <w:rPr>
      <w:lang w:val="en-US" w:eastAsia="en-US"/>
    </w:rPr>
  </w:style>
  <w:style w:type="paragraph" w:customStyle="1" w:styleId="DC2A4A218D9842DD92BF1318D7A1BE22">
    <w:name w:val="DC2A4A218D9842DD92BF1318D7A1BE22"/>
    <w:rsid w:val="00240526"/>
    <w:rPr>
      <w:lang w:val="en-US" w:eastAsia="en-US"/>
    </w:rPr>
  </w:style>
  <w:style w:type="paragraph" w:customStyle="1" w:styleId="8920E9C1938040C0AA80CDA73881FBB3">
    <w:name w:val="8920E9C1938040C0AA80CDA73881FBB3"/>
    <w:rsid w:val="00240526"/>
    <w:rPr>
      <w:lang w:val="en-US" w:eastAsia="en-US"/>
    </w:rPr>
  </w:style>
  <w:style w:type="paragraph" w:customStyle="1" w:styleId="2B616F4C2377421C973AA8713D468DB6">
    <w:name w:val="2B616F4C2377421C973AA8713D468DB6"/>
    <w:rsid w:val="00240526"/>
    <w:rPr>
      <w:lang w:val="en-US" w:eastAsia="en-US"/>
    </w:rPr>
  </w:style>
  <w:style w:type="paragraph" w:customStyle="1" w:styleId="7035E127D52C4ECCA1B504FE4CE3C321">
    <w:name w:val="7035E127D52C4ECCA1B504FE4CE3C321"/>
    <w:rsid w:val="00240526"/>
    <w:rPr>
      <w:lang w:val="en-US" w:eastAsia="en-US"/>
    </w:rPr>
  </w:style>
  <w:style w:type="paragraph" w:customStyle="1" w:styleId="BFDD1AE4E0E3452A9D1946960D33148E">
    <w:name w:val="BFDD1AE4E0E3452A9D1946960D33148E"/>
    <w:rsid w:val="00240526"/>
    <w:rPr>
      <w:lang w:val="en-US" w:eastAsia="en-US"/>
    </w:rPr>
  </w:style>
  <w:style w:type="paragraph" w:customStyle="1" w:styleId="D0AFA296D1154FD8934999B5E45F02C7">
    <w:name w:val="D0AFA296D1154FD8934999B5E45F02C7"/>
    <w:rsid w:val="00240526"/>
    <w:rPr>
      <w:lang w:val="en-US" w:eastAsia="en-US"/>
    </w:rPr>
  </w:style>
  <w:style w:type="paragraph" w:customStyle="1" w:styleId="C589E717372B4BBAA8FD2F5B19CB8D0A">
    <w:name w:val="C589E717372B4BBAA8FD2F5B19CB8D0A"/>
    <w:rsid w:val="00240526"/>
    <w:rPr>
      <w:lang w:val="en-US" w:eastAsia="en-US"/>
    </w:rPr>
  </w:style>
  <w:style w:type="paragraph" w:customStyle="1" w:styleId="C5984F8ABD224AC0AC783B9C95781D7F">
    <w:name w:val="C5984F8ABD224AC0AC783B9C95781D7F"/>
    <w:rsid w:val="00240526"/>
    <w:rPr>
      <w:lang w:val="en-US" w:eastAsia="en-US"/>
    </w:rPr>
  </w:style>
  <w:style w:type="paragraph" w:customStyle="1" w:styleId="733F9962B44F43A9ADA09AAC354EA97F">
    <w:name w:val="733F9962B44F43A9ADA09AAC354EA97F"/>
    <w:rsid w:val="00240526"/>
    <w:rPr>
      <w:lang w:val="en-US" w:eastAsia="en-US"/>
    </w:rPr>
  </w:style>
  <w:style w:type="paragraph" w:customStyle="1" w:styleId="235F87FFD8C54E41BD34713A92A8640B">
    <w:name w:val="235F87FFD8C54E41BD34713A92A8640B"/>
    <w:rsid w:val="00240526"/>
    <w:rPr>
      <w:lang w:val="en-US" w:eastAsia="en-US"/>
    </w:rPr>
  </w:style>
  <w:style w:type="paragraph" w:customStyle="1" w:styleId="DE53E254CD4F4A619168031B541DD1D1">
    <w:name w:val="DE53E254CD4F4A619168031B541DD1D1"/>
    <w:rsid w:val="00240526"/>
    <w:rPr>
      <w:lang w:val="en-US" w:eastAsia="en-US"/>
    </w:rPr>
  </w:style>
  <w:style w:type="paragraph" w:customStyle="1" w:styleId="5DA0D9E6AD9F41A1B80F9FCCD0DA2177">
    <w:name w:val="5DA0D9E6AD9F41A1B80F9FCCD0DA2177"/>
    <w:rsid w:val="00240526"/>
    <w:rPr>
      <w:lang w:val="en-US" w:eastAsia="en-US"/>
    </w:rPr>
  </w:style>
  <w:style w:type="paragraph" w:customStyle="1" w:styleId="4D7A2EA24CFC41E4B600D28CF208A374">
    <w:name w:val="4D7A2EA24CFC41E4B600D28CF208A374"/>
    <w:rsid w:val="00240526"/>
    <w:rPr>
      <w:lang w:val="en-US" w:eastAsia="en-US"/>
    </w:rPr>
  </w:style>
  <w:style w:type="paragraph" w:customStyle="1" w:styleId="4FF8D6C0EA2C4184B4C056077E589A79">
    <w:name w:val="4FF8D6C0EA2C4184B4C056077E589A79"/>
    <w:rsid w:val="00240526"/>
    <w:rPr>
      <w:lang w:val="en-US" w:eastAsia="en-US"/>
    </w:rPr>
  </w:style>
  <w:style w:type="paragraph" w:customStyle="1" w:styleId="725D38D5213E4E18B901CFA1FCFA0B77">
    <w:name w:val="725D38D5213E4E18B901CFA1FCFA0B77"/>
    <w:rsid w:val="00240526"/>
    <w:rPr>
      <w:lang w:val="en-US" w:eastAsia="en-US"/>
    </w:rPr>
  </w:style>
  <w:style w:type="paragraph" w:customStyle="1" w:styleId="6D9747FF5115482087E54C2EE1EBCAEC">
    <w:name w:val="6D9747FF5115482087E54C2EE1EBCAEC"/>
    <w:rsid w:val="00240526"/>
    <w:rPr>
      <w:lang w:val="en-US" w:eastAsia="en-US"/>
    </w:rPr>
  </w:style>
  <w:style w:type="paragraph" w:customStyle="1" w:styleId="F9947E150F234E0F8B8E49CF649AF557">
    <w:name w:val="F9947E150F234E0F8B8E49CF649AF557"/>
    <w:rsid w:val="00240526"/>
    <w:rPr>
      <w:lang w:val="en-US" w:eastAsia="en-US"/>
    </w:rPr>
  </w:style>
  <w:style w:type="paragraph" w:customStyle="1" w:styleId="124A2E266C8E4C3D8AE51C2EDA4AAEEF">
    <w:name w:val="124A2E266C8E4C3D8AE51C2EDA4AAEEF"/>
    <w:rsid w:val="00240526"/>
    <w:rPr>
      <w:lang w:val="en-US" w:eastAsia="en-US"/>
    </w:rPr>
  </w:style>
  <w:style w:type="paragraph" w:customStyle="1" w:styleId="916A5FD0398949C0A4120291EF9045F9">
    <w:name w:val="916A5FD0398949C0A4120291EF9045F9"/>
    <w:rsid w:val="00240526"/>
    <w:rPr>
      <w:lang w:val="en-US" w:eastAsia="en-US"/>
    </w:rPr>
  </w:style>
  <w:style w:type="paragraph" w:customStyle="1" w:styleId="75B1C1BB44D14727912E352FB83F36FE">
    <w:name w:val="75B1C1BB44D14727912E352FB83F36FE"/>
    <w:rsid w:val="00240526"/>
    <w:rPr>
      <w:lang w:val="en-US" w:eastAsia="en-US"/>
    </w:rPr>
  </w:style>
  <w:style w:type="paragraph" w:customStyle="1" w:styleId="B00CCC6852E94A609E6A6E863CD94BCA">
    <w:name w:val="B00CCC6852E94A609E6A6E863CD94BCA"/>
    <w:rsid w:val="00240526"/>
    <w:rPr>
      <w:lang w:val="en-US" w:eastAsia="en-US"/>
    </w:rPr>
  </w:style>
  <w:style w:type="paragraph" w:customStyle="1" w:styleId="B3DEB05E269F407A946F0E2126FB029E">
    <w:name w:val="B3DEB05E269F407A946F0E2126FB029E"/>
    <w:rsid w:val="00240526"/>
    <w:rPr>
      <w:lang w:val="en-US" w:eastAsia="en-US"/>
    </w:rPr>
  </w:style>
  <w:style w:type="paragraph" w:customStyle="1" w:styleId="21EA7936E3204AD89CDAC3E1433B43BD">
    <w:name w:val="21EA7936E3204AD89CDAC3E1433B43BD"/>
    <w:rsid w:val="00240526"/>
    <w:rPr>
      <w:lang w:val="en-US" w:eastAsia="en-US"/>
    </w:rPr>
  </w:style>
  <w:style w:type="paragraph" w:customStyle="1" w:styleId="1869429EB4694EFFAA6CB6A9AC1961CF">
    <w:name w:val="1869429EB4694EFFAA6CB6A9AC1961CF"/>
    <w:rsid w:val="00240526"/>
    <w:rPr>
      <w:lang w:val="en-US" w:eastAsia="en-US"/>
    </w:rPr>
  </w:style>
  <w:style w:type="paragraph" w:customStyle="1" w:styleId="42A79CE2625944369EBBF262AD775B54">
    <w:name w:val="42A79CE2625944369EBBF262AD775B54"/>
    <w:rsid w:val="00240526"/>
    <w:rPr>
      <w:lang w:val="en-US" w:eastAsia="en-US"/>
    </w:rPr>
  </w:style>
  <w:style w:type="paragraph" w:customStyle="1" w:styleId="FD1739BA8CF04E788A1975BA036B052B">
    <w:name w:val="FD1739BA8CF04E788A1975BA036B052B"/>
    <w:rsid w:val="00240526"/>
    <w:rPr>
      <w:lang w:val="en-US" w:eastAsia="en-US"/>
    </w:rPr>
  </w:style>
  <w:style w:type="paragraph" w:customStyle="1" w:styleId="7A1F838FF9B44DE1B17EBF8DA42960F6">
    <w:name w:val="7A1F838FF9B44DE1B17EBF8DA42960F6"/>
    <w:rsid w:val="00240526"/>
    <w:rPr>
      <w:lang w:val="en-US" w:eastAsia="en-US"/>
    </w:rPr>
  </w:style>
  <w:style w:type="paragraph" w:customStyle="1" w:styleId="C76215C999B049C7BE1339F03B170ACB">
    <w:name w:val="C76215C999B049C7BE1339F03B170ACB"/>
    <w:rsid w:val="00240526"/>
    <w:rPr>
      <w:lang w:val="en-US" w:eastAsia="en-US"/>
    </w:rPr>
  </w:style>
  <w:style w:type="paragraph" w:customStyle="1" w:styleId="3CBDCBF4843E4D7B9BA205514A412C12">
    <w:name w:val="3CBDCBF4843E4D7B9BA205514A412C12"/>
    <w:rsid w:val="00240526"/>
    <w:rPr>
      <w:lang w:val="en-US" w:eastAsia="en-US"/>
    </w:rPr>
  </w:style>
  <w:style w:type="paragraph" w:customStyle="1" w:styleId="1A70E37CF1AD48D3AB7D8672FD9382D2">
    <w:name w:val="1A70E37CF1AD48D3AB7D8672FD9382D2"/>
    <w:rsid w:val="00240526"/>
    <w:rPr>
      <w:lang w:val="en-US" w:eastAsia="en-US"/>
    </w:rPr>
  </w:style>
  <w:style w:type="paragraph" w:customStyle="1" w:styleId="A04558EA6E2E4A7398EAFD20D26F10A8">
    <w:name w:val="A04558EA6E2E4A7398EAFD20D26F10A8"/>
    <w:rsid w:val="00240526"/>
    <w:rPr>
      <w:lang w:val="en-US" w:eastAsia="en-US"/>
    </w:rPr>
  </w:style>
  <w:style w:type="paragraph" w:customStyle="1" w:styleId="7D27C6A1784B4F31A2380706C93FDA15">
    <w:name w:val="7D27C6A1784B4F31A2380706C93FDA15"/>
    <w:rsid w:val="00240526"/>
    <w:rPr>
      <w:lang w:val="en-US" w:eastAsia="en-US"/>
    </w:rPr>
  </w:style>
  <w:style w:type="paragraph" w:customStyle="1" w:styleId="A38CC6837B944F2E83A7C4A53B5F04DA">
    <w:name w:val="A38CC6837B944F2E83A7C4A53B5F04DA"/>
    <w:rsid w:val="00240526"/>
    <w:rPr>
      <w:lang w:val="en-US" w:eastAsia="en-US"/>
    </w:rPr>
  </w:style>
  <w:style w:type="paragraph" w:customStyle="1" w:styleId="A741C0A86D0346A5B24CA3C2AF698957">
    <w:name w:val="A741C0A86D0346A5B24CA3C2AF698957"/>
    <w:rsid w:val="00240526"/>
    <w:rPr>
      <w:lang w:val="en-US" w:eastAsia="en-US"/>
    </w:rPr>
  </w:style>
  <w:style w:type="paragraph" w:customStyle="1" w:styleId="BAA390BD0F4146BD815AAFF09FA59E82">
    <w:name w:val="BAA390BD0F4146BD815AAFF09FA59E82"/>
    <w:rsid w:val="00240526"/>
    <w:rPr>
      <w:lang w:val="en-US" w:eastAsia="en-US"/>
    </w:rPr>
  </w:style>
  <w:style w:type="paragraph" w:customStyle="1" w:styleId="1BD51864465C4C5B8C1E4883356F3CB9">
    <w:name w:val="1BD51864465C4C5B8C1E4883356F3CB9"/>
    <w:rsid w:val="00240526"/>
    <w:rPr>
      <w:lang w:val="en-US" w:eastAsia="en-US"/>
    </w:rPr>
  </w:style>
  <w:style w:type="paragraph" w:customStyle="1" w:styleId="8496D9E4C0B0463AAD637D20E739530E">
    <w:name w:val="8496D9E4C0B0463AAD637D20E739530E"/>
    <w:rsid w:val="00240526"/>
    <w:rPr>
      <w:lang w:val="en-US" w:eastAsia="en-US"/>
    </w:rPr>
  </w:style>
  <w:style w:type="paragraph" w:customStyle="1" w:styleId="6A19D67C4DD848A38F15875E7D012DDE">
    <w:name w:val="6A19D67C4DD848A38F15875E7D012DDE"/>
    <w:rsid w:val="00240526"/>
    <w:rPr>
      <w:lang w:val="en-US" w:eastAsia="en-US"/>
    </w:rPr>
  </w:style>
  <w:style w:type="paragraph" w:customStyle="1" w:styleId="FE6F764DE2D1493D867C5CE023C740DE">
    <w:name w:val="FE6F764DE2D1493D867C5CE023C740DE"/>
    <w:rsid w:val="007535A5"/>
    <w:rPr>
      <w:lang w:val="en-US" w:eastAsia="en-US"/>
    </w:rPr>
  </w:style>
  <w:style w:type="paragraph" w:customStyle="1" w:styleId="FE03B6528FDA4A4BABB9D29753505645">
    <w:name w:val="FE03B6528FDA4A4BABB9D29753505645"/>
    <w:rsid w:val="007535A5"/>
    <w:rPr>
      <w:lang w:val="en-US" w:eastAsia="en-US"/>
    </w:rPr>
  </w:style>
  <w:style w:type="paragraph" w:customStyle="1" w:styleId="C3121123154145F6A8519F7E22C55A29">
    <w:name w:val="C3121123154145F6A8519F7E22C55A29"/>
    <w:rsid w:val="007535A5"/>
    <w:rPr>
      <w:lang w:val="en-US" w:eastAsia="en-US"/>
    </w:rPr>
  </w:style>
  <w:style w:type="paragraph" w:customStyle="1" w:styleId="DC09274A6E7E45C58EC411C49B5C278B">
    <w:name w:val="DC09274A6E7E45C58EC411C49B5C278B"/>
    <w:rsid w:val="007535A5"/>
    <w:rPr>
      <w:lang w:val="en-US" w:eastAsia="en-US"/>
    </w:rPr>
  </w:style>
  <w:style w:type="paragraph" w:customStyle="1" w:styleId="C93B42FA741A491AB51A3C16145F943D">
    <w:name w:val="C93B42FA741A491AB51A3C16145F943D"/>
    <w:rsid w:val="007535A5"/>
    <w:rPr>
      <w:lang w:val="en-US" w:eastAsia="en-US"/>
    </w:rPr>
  </w:style>
  <w:style w:type="paragraph" w:customStyle="1" w:styleId="1BE29EC54B7E48CCBEF41ACF32EEDFDD">
    <w:name w:val="1BE29EC54B7E48CCBEF41ACF32EEDFDD"/>
    <w:rsid w:val="007535A5"/>
    <w:rPr>
      <w:lang w:val="en-US" w:eastAsia="en-US"/>
    </w:rPr>
  </w:style>
  <w:style w:type="paragraph" w:customStyle="1" w:styleId="80999238C2494309A204D70624362D52">
    <w:name w:val="80999238C2494309A204D70624362D52"/>
    <w:rsid w:val="007535A5"/>
    <w:rPr>
      <w:lang w:val="en-US" w:eastAsia="en-US"/>
    </w:rPr>
  </w:style>
  <w:style w:type="paragraph" w:customStyle="1" w:styleId="412B0827D7864B609BE6BBC87CACA4C9">
    <w:name w:val="412B0827D7864B609BE6BBC87CACA4C9"/>
    <w:rsid w:val="007535A5"/>
    <w:rPr>
      <w:lang w:val="en-US" w:eastAsia="en-US"/>
    </w:rPr>
  </w:style>
  <w:style w:type="paragraph" w:customStyle="1" w:styleId="7E4B121698204697B7EE6119B76505AE">
    <w:name w:val="7E4B121698204697B7EE6119B76505AE"/>
    <w:rsid w:val="007535A5"/>
    <w:rPr>
      <w:lang w:val="en-US" w:eastAsia="en-US"/>
    </w:rPr>
  </w:style>
  <w:style w:type="paragraph" w:customStyle="1" w:styleId="671C363E4D694A3CB6F174A28EE2C301">
    <w:name w:val="671C363E4D694A3CB6F174A28EE2C301"/>
    <w:rsid w:val="007535A5"/>
    <w:rPr>
      <w:lang w:val="en-US" w:eastAsia="en-US"/>
    </w:rPr>
  </w:style>
  <w:style w:type="paragraph" w:customStyle="1" w:styleId="3AD0F027FBE54163B3FB6CC7A0BC269E">
    <w:name w:val="3AD0F027FBE54163B3FB6CC7A0BC269E"/>
    <w:rsid w:val="007535A5"/>
    <w:rPr>
      <w:lang w:val="en-US" w:eastAsia="en-US"/>
    </w:rPr>
  </w:style>
  <w:style w:type="paragraph" w:customStyle="1" w:styleId="BC7DF6EFD62D451AAF13248B8C8CA7D5">
    <w:name w:val="BC7DF6EFD62D451AAF13248B8C8CA7D5"/>
    <w:rsid w:val="007535A5"/>
    <w:rPr>
      <w:lang w:val="en-US" w:eastAsia="en-US"/>
    </w:rPr>
  </w:style>
  <w:style w:type="paragraph" w:customStyle="1" w:styleId="9AE151FF562449D49F083B5C4DD056FD">
    <w:name w:val="9AE151FF562449D49F083B5C4DD056FD"/>
    <w:rsid w:val="007535A5"/>
    <w:rPr>
      <w:lang w:val="en-US" w:eastAsia="en-US"/>
    </w:rPr>
  </w:style>
  <w:style w:type="paragraph" w:customStyle="1" w:styleId="A82AC5A041FF4465A8641553A4725280">
    <w:name w:val="A82AC5A041FF4465A8641553A4725280"/>
    <w:rsid w:val="007535A5"/>
    <w:rPr>
      <w:lang w:val="en-US" w:eastAsia="en-US"/>
    </w:rPr>
  </w:style>
  <w:style w:type="paragraph" w:customStyle="1" w:styleId="62B0B633DA6D4C5CB890B0903EE8249D">
    <w:name w:val="62B0B633DA6D4C5CB890B0903EE8249D"/>
    <w:rsid w:val="007535A5"/>
    <w:rPr>
      <w:lang w:val="en-US" w:eastAsia="en-US"/>
    </w:rPr>
  </w:style>
  <w:style w:type="paragraph" w:customStyle="1" w:styleId="5A0DF06113B34EB8A7D5CA2C7A3857E4">
    <w:name w:val="5A0DF06113B34EB8A7D5CA2C7A3857E4"/>
    <w:rsid w:val="007535A5"/>
    <w:rPr>
      <w:lang w:val="en-US" w:eastAsia="en-US"/>
    </w:rPr>
  </w:style>
  <w:style w:type="paragraph" w:customStyle="1" w:styleId="F5C3A9C8D9CB4C0CB0DB3526D2C9514B">
    <w:name w:val="F5C3A9C8D9CB4C0CB0DB3526D2C9514B"/>
    <w:rsid w:val="007535A5"/>
    <w:rPr>
      <w:lang w:val="en-US" w:eastAsia="en-US"/>
    </w:rPr>
  </w:style>
  <w:style w:type="paragraph" w:customStyle="1" w:styleId="40A4A891C9C243CFB12857088F431084">
    <w:name w:val="40A4A891C9C243CFB12857088F431084"/>
    <w:rsid w:val="007535A5"/>
    <w:rPr>
      <w:lang w:val="en-US" w:eastAsia="en-US"/>
    </w:rPr>
  </w:style>
  <w:style w:type="paragraph" w:customStyle="1" w:styleId="D91F5A94C7134D7AAC456FE038A8695C">
    <w:name w:val="D91F5A94C7134D7AAC456FE038A8695C"/>
    <w:rsid w:val="007535A5"/>
    <w:rPr>
      <w:lang w:val="en-US" w:eastAsia="en-US"/>
    </w:rPr>
  </w:style>
  <w:style w:type="paragraph" w:customStyle="1" w:styleId="74BF5DF2F6124C4C85BC99B350BC0E65">
    <w:name w:val="74BF5DF2F6124C4C85BC99B350BC0E65"/>
    <w:rsid w:val="007535A5"/>
    <w:rPr>
      <w:lang w:val="en-US" w:eastAsia="en-US"/>
    </w:rPr>
  </w:style>
  <w:style w:type="paragraph" w:customStyle="1" w:styleId="49223282E12A4A85B5F304E26D246BE1">
    <w:name w:val="49223282E12A4A85B5F304E26D246BE1"/>
    <w:rsid w:val="007535A5"/>
    <w:rPr>
      <w:lang w:val="en-US" w:eastAsia="en-US"/>
    </w:rPr>
  </w:style>
  <w:style w:type="paragraph" w:customStyle="1" w:styleId="26C16012FEF444BEB9393604B272BDAA">
    <w:name w:val="26C16012FEF444BEB9393604B272BDAA"/>
    <w:rsid w:val="007535A5"/>
    <w:rPr>
      <w:lang w:val="en-US" w:eastAsia="en-US"/>
    </w:rPr>
  </w:style>
  <w:style w:type="paragraph" w:customStyle="1" w:styleId="09F6D13B49D94EFE993765BF91D601A0">
    <w:name w:val="09F6D13B49D94EFE993765BF91D601A0"/>
    <w:rsid w:val="007535A5"/>
    <w:rPr>
      <w:lang w:val="en-US" w:eastAsia="en-US"/>
    </w:rPr>
  </w:style>
  <w:style w:type="paragraph" w:customStyle="1" w:styleId="CE15AA5A80B046C3BF8B5DDD04940DE5">
    <w:name w:val="CE15AA5A80B046C3BF8B5DDD04940DE5"/>
    <w:rsid w:val="007535A5"/>
    <w:rPr>
      <w:lang w:val="en-US" w:eastAsia="en-US"/>
    </w:rPr>
  </w:style>
  <w:style w:type="paragraph" w:customStyle="1" w:styleId="30DF3DF8D36B4BE89D1DEC3A268AF5CA">
    <w:name w:val="30DF3DF8D36B4BE89D1DEC3A268AF5CA"/>
    <w:rsid w:val="007535A5"/>
    <w:rPr>
      <w:lang w:val="en-US" w:eastAsia="en-US"/>
    </w:rPr>
  </w:style>
  <w:style w:type="paragraph" w:customStyle="1" w:styleId="75A1B29EC12243998B8F4A1A696CCBAC">
    <w:name w:val="75A1B29EC12243998B8F4A1A696CCBAC"/>
    <w:rsid w:val="007535A5"/>
    <w:rPr>
      <w:lang w:val="en-US" w:eastAsia="en-US"/>
    </w:rPr>
  </w:style>
  <w:style w:type="paragraph" w:customStyle="1" w:styleId="0CBDB9662CBD43929D17DFF3723B175B">
    <w:name w:val="0CBDB9662CBD43929D17DFF3723B175B"/>
    <w:rsid w:val="007535A5"/>
    <w:rPr>
      <w:lang w:val="en-US" w:eastAsia="en-US"/>
    </w:rPr>
  </w:style>
  <w:style w:type="paragraph" w:customStyle="1" w:styleId="BC19759172B64EF2A01D98D256CA7836">
    <w:name w:val="BC19759172B64EF2A01D98D256CA7836"/>
    <w:rsid w:val="007535A5"/>
    <w:rPr>
      <w:lang w:val="en-US" w:eastAsia="en-US"/>
    </w:rPr>
  </w:style>
  <w:style w:type="paragraph" w:customStyle="1" w:styleId="76C6AB71A99742C4A466497CF5C499B2">
    <w:name w:val="76C6AB71A99742C4A466497CF5C499B2"/>
    <w:rsid w:val="007535A5"/>
    <w:rPr>
      <w:lang w:val="en-US" w:eastAsia="en-US"/>
    </w:rPr>
  </w:style>
  <w:style w:type="paragraph" w:customStyle="1" w:styleId="4DC2FA034B904930955F34106E6E535C">
    <w:name w:val="4DC2FA034B904930955F34106E6E535C"/>
    <w:rsid w:val="007535A5"/>
    <w:rPr>
      <w:lang w:val="en-US" w:eastAsia="en-US"/>
    </w:rPr>
  </w:style>
  <w:style w:type="paragraph" w:customStyle="1" w:styleId="7A324261C403418287C9CFC8A5164E32">
    <w:name w:val="7A324261C403418287C9CFC8A5164E32"/>
    <w:rsid w:val="007535A5"/>
    <w:rPr>
      <w:lang w:val="en-US" w:eastAsia="en-US"/>
    </w:rPr>
  </w:style>
  <w:style w:type="paragraph" w:customStyle="1" w:styleId="E63FD7CD5B0E469786CD6A3F97C01216">
    <w:name w:val="E63FD7CD5B0E469786CD6A3F97C01216"/>
    <w:rsid w:val="007535A5"/>
    <w:rPr>
      <w:lang w:val="en-US" w:eastAsia="en-US"/>
    </w:rPr>
  </w:style>
  <w:style w:type="paragraph" w:customStyle="1" w:styleId="91E1993B844541E28CBC7097E4B7A449">
    <w:name w:val="91E1993B844541E28CBC7097E4B7A449"/>
    <w:rsid w:val="007535A5"/>
    <w:rPr>
      <w:lang w:val="en-US" w:eastAsia="en-US"/>
    </w:rPr>
  </w:style>
  <w:style w:type="paragraph" w:customStyle="1" w:styleId="F6011EB8DB254BD0BF9FE56909C8C147">
    <w:name w:val="F6011EB8DB254BD0BF9FE56909C8C147"/>
    <w:rsid w:val="007535A5"/>
    <w:rPr>
      <w:lang w:val="en-US" w:eastAsia="en-US"/>
    </w:rPr>
  </w:style>
  <w:style w:type="paragraph" w:customStyle="1" w:styleId="F22DFCBEA3D242FEBC7E10F1E0CB10BF">
    <w:name w:val="F22DFCBEA3D242FEBC7E10F1E0CB10BF"/>
    <w:rsid w:val="007535A5"/>
    <w:rPr>
      <w:lang w:val="en-US" w:eastAsia="en-US"/>
    </w:rPr>
  </w:style>
  <w:style w:type="paragraph" w:customStyle="1" w:styleId="79E3B5913D8D4E7EACBCFC31C017511E">
    <w:name w:val="79E3B5913D8D4E7EACBCFC31C017511E"/>
    <w:rsid w:val="007535A5"/>
    <w:rPr>
      <w:lang w:val="en-US" w:eastAsia="en-US"/>
    </w:rPr>
  </w:style>
  <w:style w:type="paragraph" w:customStyle="1" w:styleId="36582738C510461EAC208F44D2BC7DE5">
    <w:name w:val="36582738C510461EAC208F44D2BC7DE5"/>
    <w:rsid w:val="007535A5"/>
    <w:rPr>
      <w:lang w:val="en-US" w:eastAsia="en-US"/>
    </w:rPr>
  </w:style>
  <w:style w:type="paragraph" w:customStyle="1" w:styleId="D54B06E49EE04AB3BBBCA3077932D571">
    <w:name w:val="D54B06E49EE04AB3BBBCA3077932D571"/>
    <w:rsid w:val="007535A5"/>
    <w:rPr>
      <w:lang w:val="en-US" w:eastAsia="en-US"/>
    </w:rPr>
  </w:style>
  <w:style w:type="paragraph" w:customStyle="1" w:styleId="0EABA6E8BE66459FB6EA9761360FA751">
    <w:name w:val="0EABA6E8BE66459FB6EA9761360FA751"/>
    <w:rsid w:val="007535A5"/>
    <w:rPr>
      <w:lang w:val="en-US" w:eastAsia="en-US"/>
    </w:rPr>
  </w:style>
  <w:style w:type="paragraph" w:customStyle="1" w:styleId="08653C53A47E4E3D9F4957021696B385">
    <w:name w:val="08653C53A47E4E3D9F4957021696B385"/>
    <w:rsid w:val="007535A5"/>
    <w:rPr>
      <w:lang w:val="en-US" w:eastAsia="en-US"/>
    </w:rPr>
  </w:style>
  <w:style w:type="paragraph" w:customStyle="1" w:styleId="BD9B370F50A14AC2BDB8E9B329F3F5B5">
    <w:name w:val="BD9B370F50A14AC2BDB8E9B329F3F5B5"/>
    <w:rsid w:val="007535A5"/>
    <w:rPr>
      <w:lang w:val="en-US" w:eastAsia="en-US"/>
    </w:rPr>
  </w:style>
  <w:style w:type="paragraph" w:customStyle="1" w:styleId="7153BBB58EF646F4B1F36A29D07417B8">
    <w:name w:val="7153BBB58EF646F4B1F36A29D07417B8"/>
    <w:rsid w:val="007535A5"/>
    <w:rPr>
      <w:lang w:val="en-US" w:eastAsia="en-US"/>
    </w:rPr>
  </w:style>
  <w:style w:type="paragraph" w:customStyle="1" w:styleId="F0C483053081454A9FCD90FD31496518">
    <w:name w:val="F0C483053081454A9FCD90FD31496518"/>
    <w:rsid w:val="007535A5"/>
    <w:rPr>
      <w:lang w:val="en-US" w:eastAsia="en-US"/>
    </w:rPr>
  </w:style>
  <w:style w:type="paragraph" w:customStyle="1" w:styleId="DC7B170AB25F4AA38011E95F22212D2D">
    <w:name w:val="DC7B170AB25F4AA38011E95F22212D2D"/>
    <w:rsid w:val="007535A5"/>
    <w:rPr>
      <w:lang w:val="en-US" w:eastAsia="en-US"/>
    </w:rPr>
  </w:style>
  <w:style w:type="paragraph" w:customStyle="1" w:styleId="84624DEC11584A8FB9DAF4FCBEC2D627">
    <w:name w:val="84624DEC11584A8FB9DAF4FCBEC2D627"/>
    <w:rsid w:val="007535A5"/>
    <w:rPr>
      <w:lang w:val="en-US" w:eastAsia="en-US"/>
    </w:rPr>
  </w:style>
  <w:style w:type="paragraph" w:customStyle="1" w:styleId="B2453C198E634A59AE1B48C8CE331769">
    <w:name w:val="B2453C198E634A59AE1B48C8CE331769"/>
    <w:rsid w:val="007535A5"/>
    <w:rPr>
      <w:lang w:val="en-US" w:eastAsia="en-US"/>
    </w:rPr>
  </w:style>
  <w:style w:type="paragraph" w:customStyle="1" w:styleId="80B61F0096DF4CCE87239F0BD7547C8B">
    <w:name w:val="80B61F0096DF4CCE87239F0BD7547C8B"/>
    <w:rsid w:val="007535A5"/>
    <w:rPr>
      <w:lang w:val="en-US" w:eastAsia="en-US"/>
    </w:rPr>
  </w:style>
  <w:style w:type="paragraph" w:customStyle="1" w:styleId="92711CB1764443DDB85222074F9DF673">
    <w:name w:val="92711CB1764443DDB85222074F9DF673"/>
    <w:rsid w:val="007535A5"/>
    <w:rPr>
      <w:lang w:val="en-US" w:eastAsia="en-US"/>
    </w:rPr>
  </w:style>
  <w:style w:type="paragraph" w:customStyle="1" w:styleId="72EACA701E1F42E9AA0C6A92B87ADAD1">
    <w:name w:val="72EACA701E1F42E9AA0C6A92B87ADAD1"/>
    <w:rsid w:val="007535A5"/>
    <w:rPr>
      <w:lang w:val="en-US" w:eastAsia="en-US"/>
    </w:rPr>
  </w:style>
  <w:style w:type="paragraph" w:customStyle="1" w:styleId="5971B16F9F3E4534A3B0181AEBA96CFF">
    <w:name w:val="5971B16F9F3E4534A3B0181AEBA96CFF"/>
    <w:rsid w:val="007535A5"/>
    <w:rPr>
      <w:lang w:val="en-US" w:eastAsia="en-US"/>
    </w:rPr>
  </w:style>
  <w:style w:type="paragraph" w:customStyle="1" w:styleId="CF047972CD0C498FA1C9557FAF61EF68">
    <w:name w:val="CF047972CD0C498FA1C9557FAF61EF68"/>
    <w:rsid w:val="007535A5"/>
    <w:rPr>
      <w:lang w:val="en-US" w:eastAsia="en-US"/>
    </w:rPr>
  </w:style>
  <w:style w:type="paragraph" w:customStyle="1" w:styleId="5B7310A6B4CC426FBC5B5D0B76C95211">
    <w:name w:val="5B7310A6B4CC426FBC5B5D0B76C95211"/>
    <w:rsid w:val="007535A5"/>
    <w:rPr>
      <w:lang w:val="en-US" w:eastAsia="en-US"/>
    </w:rPr>
  </w:style>
  <w:style w:type="paragraph" w:customStyle="1" w:styleId="BF507A6EE92443959A0D7C22712C92AC">
    <w:name w:val="BF507A6EE92443959A0D7C22712C92AC"/>
    <w:rsid w:val="007535A5"/>
    <w:rPr>
      <w:lang w:val="en-US" w:eastAsia="en-US"/>
    </w:rPr>
  </w:style>
  <w:style w:type="paragraph" w:customStyle="1" w:styleId="A15A01F7545F4FF6989BAAC350F95F2A">
    <w:name w:val="A15A01F7545F4FF6989BAAC350F95F2A"/>
    <w:rsid w:val="007535A5"/>
    <w:rPr>
      <w:lang w:val="en-US" w:eastAsia="en-US"/>
    </w:rPr>
  </w:style>
  <w:style w:type="paragraph" w:customStyle="1" w:styleId="2D00878AD5354AD58DCF27103330690D">
    <w:name w:val="2D00878AD5354AD58DCF27103330690D"/>
    <w:rsid w:val="007535A5"/>
    <w:rPr>
      <w:lang w:val="en-US" w:eastAsia="en-US"/>
    </w:rPr>
  </w:style>
  <w:style w:type="paragraph" w:customStyle="1" w:styleId="19EE61588470447C8ABA532CD15CC362">
    <w:name w:val="19EE61588470447C8ABA532CD15CC362"/>
    <w:rsid w:val="007535A5"/>
    <w:rPr>
      <w:lang w:val="en-US" w:eastAsia="en-US"/>
    </w:rPr>
  </w:style>
  <w:style w:type="paragraph" w:customStyle="1" w:styleId="2598902377204E9CA7F4B094451D3752">
    <w:name w:val="2598902377204E9CA7F4B094451D3752"/>
    <w:rsid w:val="007535A5"/>
    <w:rPr>
      <w:lang w:val="en-US" w:eastAsia="en-US"/>
    </w:rPr>
  </w:style>
  <w:style w:type="paragraph" w:customStyle="1" w:styleId="6B883F29D19E4AF9A4EF4937AF8684BB">
    <w:name w:val="6B883F29D19E4AF9A4EF4937AF8684BB"/>
    <w:rsid w:val="007535A5"/>
    <w:rPr>
      <w:lang w:val="en-US" w:eastAsia="en-US"/>
    </w:rPr>
  </w:style>
  <w:style w:type="paragraph" w:customStyle="1" w:styleId="1969A863D6D0437D92B7430A9E01B813">
    <w:name w:val="1969A863D6D0437D92B7430A9E01B813"/>
    <w:rsid w:val="007535A5"/>
    <w:rPr>
      <w:lang w:val="en-US" w:eastAsia="en-US"/>
    </w:rPr>
  </w:style>
  <w:style w:type="paragraph" w:customStyle="1" w:styleId="48FA22DFA10A439C98104010E621F7D8">
    <w:name w:val="48FA22DFA10A439C98104010E621F7D8"/>
    <w:rsid w:val="007535A5"/>
    <w:rPr>
      <w:lang w:val="en-US" w:eastAsia="en-US"/>
    </w:rPr>
  </w:style>
  <w:style w:type="paragraph" w:customStyle="1" w:styleId="6DBE9A7DFBB84CAD89D064952353C1B0">
    <w:name w:val="6DBE9A7DFBB84CAD89D064952353C1B0"/>
    <w:rsid w:val="007535A5"/>
    <w:rPr>
      <w:lang w:val="en-US" w:eastAsia="en-US"/>
    </w:rPr>
  </w:style>
  <w:style w:type="paragraph" w:customStyle="1" w:styleId="C5A367539E5A48568F331F92581362EE">
    <w:name w:val="C5A367539E5A48568F331F92581362EE"/>
    <w:rsid w:val="007535A5"/>
    <w:rPr>
      <w:lang w:val="en-US" w:eastAsia="en-US"/>
    </w:rPr>
  </w:style>
  <w:style w:type="paragraph" w:customStyle="1" w:styleId="1E4D6AC940E14D40966873B53026F406">
    <w:name w:val="1E4D6AC940E14D40966873B53026F406"/>
    <w:rsid w:val="007535A5"/>
    <w:rPr>
      <w:lang w:val="en-US" w:eastAsia="en-US"/>
    </w:rPr>
  </w:style>
  <w:style w:type="paragraph" w:customStyle="1" w:styleId="A9501B6135F24F5C8B1161E63E406E11">
    <w:name w:val="A9501B6135F24F5C8B1161E63E406E11"/>
    <w:rsid w:val="007535A5"/>
    <w:rPr>
      <w:lang w:val="en-US" w:eastAsia="en-US"/>
    </w:rPr>
  </w:style>
  <w:style w:type="paragraph" w:customStyle="1" w:styleId="C658A772425A47208EE66509863AFBB1">
    <w:name w:val="C658A772425A47208EE66509863AFBB1"/>
    <w:rsid w:val="007535A5"/>
    <w:rPr>
      <w:lang w:val="en-US" w:eastAsia="en-US"/>
    </w:rPr>
  </w:style>
  <w:style w:type="paragraph" w:customStyle="1" w:styleId="92E48CCCBA6740BAA45AE16F1CF94BC0">
    <w:name w:val="92E48CCCBA6740BAA45AE16F1CF94BC0"/>
    <w:rsid w:val="007535A5"/>
    <w:rPr>
      <w:lang w:val="en-US" w:eastAsia="en-US"/>
    </w:rPr>
  </w:style>
  <w:style w:type="paragraph" w:customStyle="1" w:styleId="21DB4519FF494D088CE1BED621930900">
    <w:name w:val="21DB4519FF494D088CE1BED621930900"/>
    <w:rsid w:val="007535A5"/>
    <w:rPr>
      <w:lang w:val="en-US" w:eastAsia="en-US"/>
    </w:rPr>
  </w:style>
  <w:style w:type="paragraph" w:customStyle="1" w:styleId="925DB9D836D249289ADED86D928D38E8">
    <w:name w:val="925DB9D836D249289ADED86D928D38E8"/>
    <w:rsid w:val="007535A5"/>
    <w:rPr>
      <w:lang w:val="en-US" w:eastAsia="en-US"/>
    </w:rPr>
  </w:style>
  <w:style w:type="paragraph" w:customStyle="1" w:styleId="4351FB8225AC439A8107B7FB6D0A8FFD">
    <w:name w:val="4351FB8225AC439A8107B7FB6D0A8FFD"/>
    <w:rsid w:val="007535A5"/>
    <w:rPr>
      <w:lang w:val="en-US" w:eastAsia="en-US"/>
    </w:rPr>
  </w:style>
  <w:style w:type="paragraph" w:customStyle="1" w:styleId="F124BBB7908743F4B9E748C7681ED609">
    <w:name w:val="F124BBB7908743F4B9E748C7681ED609"/>
    <w:rsid w:val="007535A5"/>
    <w:rPr>
      <w:lang w:val="en-US" w:eastAsia="en-US"/>
    </w:rPr>
  </w:style>
  <w:style w:type="paragraph" w:customStyle="1" w:styleId="C463E9CFF7F7414681977D4B2F3E58B5">
    <w:name w:val="C463E9CFF7F7414681977D4B2F3E58B5"/>
    <w:rsid w:val="007535A5"/>
    <w:rPr>
      <w:lang w:val="en-US" w:eastAsia="en-US"/>
    </w:rPr>
  </w:style>
  <w:style w:type="paragraph" w:customStyle="1" w:styleId="447F79FB03684AC1BB1CF78A1AB63639">
    <w:name w:val="447F79FB03684AC1BB1CF78A1AB63639"/>
    <w:rsid w:val="007535A5"/>
    <w:rPr>
      <w:lang w:val="en-US" w:eastAsia="en-US"/>
    </w:rPr>
  </w:style>
  <w:style w:type="paragraph" w:customStyle="1" w:styleId="AFE7A6870B6F408AA4DC0EF2B4F7F643">
    <w:name w:val="AFE7A6870B6F408AA4DC0EF2B4F7F643"/>
    <w:rsid w:val="007535A5"/>
    <w:rPr>
      <w:lang w:val="en-US" w:eastAsia="en-US"/>
    </w:rPr>
  </w:style>
  <w:style w:type="paragraph" w:customStyle="1" w:styleId="815671B91466427EAE60D687A1553D73">
    <w:name w:val="815671B91466427EAE60D687A1553D73"/>
    <w:rsid w:val="007535A5"/>
    <w:rPr>
      <w:lang w:val="en-US" w:eastAsia="en-US"/>
    </w:rPr>
  </w:style>
  <w:style w:type="paragraph" w:customStyle="1" w:styleId="876F1D9AC7AC41ECAFC232BAF68E0B34">
    <w:name w:val="876F1D9AC7AC41ECAFC232BAF68E0B34"/>
    <w:rsid w:val="007535A5"/>
    <w:rPr>
      <w:lang w:val="en-US" w:eastAsia="en-US"/>
    </w:rPr>
  </w:style>
  <w:style w:type="paragraph" w:customStyle="1" w:styleId="9EE0F5BE2BEB4353AFBFCDE92E83C1EF">
    <w:name w:val="9EE0F5BE2BEB4353AFBFCDE92E83C1EF"/>
    <w:rsid w:val="007535A5"/>
    <w:rPr>
      <w:lang w:val="en-US" w:eastAsia="en-US"/>
    </w:rPr>
  </w:style>
  <w:style w:type="paragraph" w:customStyle="1" w:styleId="620A6E8B35C943F7BD600F872482E82B">
    <w:name w:val="620A6E8B35C943F7BD600F872482E82B"/>
    <w:rsid w:val="007535A5"/>
    <w:rPr>
      <w:lang w:val="en-US" w:eastAsia="en-US"/>
    </w:rPr>
  </w:style>
  <w:style w:type="paragraph" w:customStyle="1" w:styleId="10F04A0FA84044D3BC8119BDA3570B54">
    <w:name w:val="10F04A0FA84044D3BC8119BDA3570B54"/>
    <w:rsid w:val="007535A5"/>
    <w:rPr>
      <w:lang w:val="en-US" w:eastAsia="en-US"/>
    </w:rPr>
  </w:style>
  <w:style w:type="paragraph" w:customStyle="1" w:styleId="8C785527CC0D41E68A65D3A8C57F6763">
    <w:name w:val="8C785527CC0D41E68A65D3A8C57F6763"/>
    <w:rsid w:val="007535A5"/>
    <w:rPr>
      <w:lang w:val="en-US" w:eastAsia="en-US"/>
    </w:rPr>
  </w:style>
  <w:style w:type="paragraph" w:customStyle="1" w:styleId="D09330F361FD42A3B51CDAC33E8E1099">
    <w:name w:val="D09330F361FD42A3B51CDAC33E8E1099"/>
    <w:rsid w:val="007535A5"/>
    <w:rPr>
      <w:lang w:val="en-US" w:eastAsia="en-US"/>
    </w:rPr>
  </w:style>
  <w:style w:type="paragraph" w:customStyle="1" w:styleId="566070CA0797403D80454BFCBC6371CB">
    <w:name w:val="566070CA0797403D80454BFCBC6371CB"/>
    <w:rsid w:val="007535A5"/>
    <w:rPr>
      <w:lang w:val="en-US" w:eastAsia="en-US"/>
    </w:rPr>
  </w:style>
  <w:style w:type="paragraph" w:customStyle="1" w:styleId="97572770C15C4533B4FE026949B5FF0C">
    <w:name w:val="97572770C15C4533B4FE026949B5FF0C"/>
    <w:rsid w:val="007535A5"/>
    <w:rPr>
      <w:lang w:val="en-US" w:eastAsia="en-US"/>
    </w:rPr>
  </w:style>
  <w:style w:type="paragraph" w:customStyle="1" w:styleId="48E59EDA0EF842BAB7184BFB706E9559">
    <w:name w:val="48E59EDA0EF842BAB7184BFB706E9559"/>
    <w:rsid w:val="007535A5"/>
    <w:rPr>
      <w:lang w:val="en-US" w:eastAsia="en-US"/>
    </w:rPr>
  </w:style>
  <w:style w:type="paragraph" w:customStyle="1" w:styleId="DDC031AF77294DC4814B464906BAE547">
    <w:name w:val="DDC031AF77294DC4814B464906BAE547"/>
    <w:rsid w:val="007535A5"/>
    <w:rPr>
      <w:lang w:val="en-US" w:eastAsia="en-US"/>
    </w:rPr>
  </w:style>
  <w:style w:type="paragraph" w:customStyle="1" w:styleId="9FCBE78D2F484AF0AA6C0C324687F8AD">
    <w:name w:val="9FCBE78D2F484AF0AA6C0C324687F8AD"/>
    <w:rsid w:val="007535A5"/>
    <w:rPr>
      <w:lang w:val="en-US" w:eastAsia="en-US"/>
    </w:rPr>
  </w:style>
  <w:style w:type="paragraph" w:customStyle="1" w:styleId="CA7D134E26004E3D8478E234005CB426">
    <w:name w:val="CA7D134E26004E3D8478E234005CB426"/>
    <w:rsid w:val="007535A5"/>
    <w:rPr>
      <w:lang w:val="en-US" w:eastAsia="en-US"/>
    </w:rPr>
  </w:style>
  <w:style w:type="paragraph" w:customStyle="1" w:styleId="A426071B7C164EACA55867DF4F2438D5">
    <w:name w:val="A426071B7C164EACA55867DF4F2438D5"/>
    <w:rsid w:val="007535A5"/>
    <w:rPr>
      <w:lang w:val="en-US" w:eastAsia="en-US"/>
    </w:rPr>
  </w:style>
  <w:style w:type="paragraph" w:customStyle="1" w:styleId="BF7B5C41BF5144F283395D460A9F0051">
    <w:name w:val="BF7B5C41BF5144F283395D460A9F0051"/>
    <w:rsid w:val="007535A5"/>
    <w:rPr>
      <w:lang w:val="en-US" w:eastAsia="en-US"/>
    </w:rPr>
  </w:style>
  <w:style w:type="paragraph" w:customStyle="1" w:styleId="B95DF411787B4B1BA43E4BB2D853FE02">
    <w:name w:val="B95DF411787B4B1BA43E4BB2D853FE02"/>
    <w:rsid w:val="007535A5"/>
    <w:rPr>
      <w:lang w:val="en-US" w:eastAsia="en-US"/>
    </w:rPr>
  </w:style>
  <w:style w:type="paragraph" w:customStyle="1" w:styleId="59396F2BBCE3447D966D32778562001E">
    <w:name w:val="59396F2BBCE3447D966D32778562001E"/>
    <w:rsid w:val="007535A5"/>
    <w:rPr>
      <w:lang w:val="en-US" w:eastAsia="en-US"/>
    </w:rPr>
  </w:style>
  <w:style w:type="paragraph" w:customStyle="1" w:styleId="9C5D9D416D334B64A980500B1234141C">
    <w:name w:val="9C5D9D416D334B64A980500B1234141C"/>
    <w:rsid w:val="007535A5"/>
    <w:rPr>
      <w:lang w:val="en-US" w:eastAsia="en-US"/>
    </w:rPr>
  </w:style>
  <w:style w:type="paragraph" w:customStyle="1" w:styleId="104B0649491A4F0BB887DFBDDAEB546B">
    <w:name w:val="104B0649491A4F0BB887DFBDDAEB546B"/>
    <w:rsid w:val="007535A5"/>
    <w:rPr>
      <w:lang w:val="en-US" w:eastAsia="en-US"/>
    </w:rPr>
  </w:style>
  <w:style w:type="paragraph" w:customStyle="1" w:styleId="1E1CA519E8EB4C5CB7035CD58E8BA9D5">
    <w:name w:val="1E1CA519E8EB4C5CB7035CD58E8BA9D5"/>
    <w:rsid w:val="007535A5"/>
    <w:rPr>
      <w:lang w:val="en-US" w:eastAsia="en-US"/>
    </w:rPr>
  </w:style>
  <w:style w:type="paragraph" w:customStyle="1" w:styleId="81C328B0BE9941C1A9807AFECDDB81CB">
    <w:name w:val="81C328B0BE9941C1A9807AFECDDB81CB"/>
    <w:rsid w:val="007535A5"/>
    <w:rPr>
      <w:lang w:val="en-US" w:eastAsia="en-US"/>
    </w:rPr>
  </w:style>
  <w:style w:type="paragraph" w:customStyle="1" w:styleId="9BC6C3E4B2E041AA82385975F2F0F1C9">
    <w:name w:val="9BC6C3E4B2E041AA82385975F2F0F1C9"/>
    <w:rsid w:val="007535A5"/>
    <w:rPr>
      <w:lang w:val="en-US" w:eastAsia="en-US"/>
    </w:rPr>
  </w:style>
  <w:style w:type="paragraph" w:customStyle="1" w:styleId="1EF5637933B144719FB6E3D29A3AEDE3">
    <w:name w:val="1EF5637933B144719FB6E3D29A3AEDE3"/>
    <w:rsid w:val="007535A5"/>
    <w:rPr>
      <w:lang w:val="en-US" w:eastAsia="en-US"/>
    </w:rPr>
  </w:style>
  <w:style w:type="paragraph" w:customStyle="1" w:styleId="30DFB407F84745B4BBD1B90D88540681">
    <w:name w:val="30DFB407F84745B4BBD1B90D88540681"/>
    <w:rsid w:val="007535A5"/>
    <w:rPr>
      <w:lang w:val="en-US" w:eastAsia="en-US"/>
    </w:rPr>
  </w:style>
  <w:style w:type="paragraph" w:customStyle="1" w:styleId="533F83D1127E404CA9471762CD3A606C">
    <w:name w:val="533F83D1127E404CA9471762CD3A606C"/>
    <w:rsid w:val="007535A5"/>
    <w:rPr>
      <w:lang w:val="en-US" w:eastAsia="en-US"/>
    </w:rPr>
  </w:style>
  <w:style w:type="paragraph" w:customStyle="1" w:styleId="825608B4E7B14FA99DC3F9DF45E3E6F6">
    <w:name w:val="825608B4E7B14FA99DC3F9DF45E3E6F6"/>
    <w:rsid w:val="007535A5"/>
    <w:rPr>
      <w:lang w:val="en-US" w:eastAsia="en-US"/>
    </w:rPr>
  </w:style>
  <w:style w:type="paragraph" w:customStyle="1" w:styleId="183B0C3893CD484483A2991333AF9F89">
    <w:name w:val="183B0C3893CD484483A2991333AF9F89"/>
    <w:rsid w:val="007535A5"/>
    <w:rPr>
      <w:lang w:val="en-US" w:eastAsia="en-US"/>
    </w:rPr>
  </w:style>
  <w:style w:type="paragraph" w:customStyle="1" w:styleId="4B566CC530E748E7A6665C09E076A7F7">
    <w:name w:val="4B566CC530E748E7A6665C09E076A7F7"/>
    <w:rsid w:val="007535A5"/>
    <w:rPr>
      <w:lang w:val="en-US" w:eastAsia="en-US"/>
    </w:rPr>
  </w:style>
  <w:style w:type="paragraph" w:customStyle="1" w:styleId="5DFCAD151FEA4A16AD04C3B60CA6E607">
    <w:name w:val="5DFCAD151FEA4A16AD04C3B60CA6E607"/>
    <w:rsid w:val="007535A5"/>
    <w:rPr>
      <w:lang w:val="en-US" w:eastAsia="en-US"/>
    </w:rPr>
  </w:style>
  <w:style w:type="paragraph" w:customStyle="1" w:styleId="EF0493972AF3445DAA58608F3CCB7720">
    <w:name w:val="EF0493972AF3445DAA58608F3CCB7720"/>
    <w:rsid w:val="007535A5"/>
    <w:rPr>
      <w:lang w:val="en-US" w:eastAsia="en-US"/>
    </w:rPr>
  </w:style>
  <w:style w:type="paragraph" w:customStyle="1" w:styleId="05ECFB076A8A486F9B5D87EE1FA00E9A">
    <w:name w:val="05ECFB076A8A486F9B5D87EE1FA00E9A"/>
    <w:rsid w:val="007535A5"/>
    <w:rPr>
      <w:lang w:val="en-US" w:eastAsia="en-US"/>
    </w:rPr>
  </w:style>
  <w:style w:type="paragraph" w:customStyle="1" w:styleId="6FE6600229AE434AA5E74B86F009DB69">
    <w:name w:val="6FE6600229AE434AA5E74B86F009DB69"/>
    <w:rsid w:val="007535A5"/>
    <w:rPr>
      <w:lang w:val="en-US" w:eastAsia="en-US"/>
    </w:rPr>
  </w:style>
  <w:style w:type="paragraph" w:customStyle="1" w:styleId="226B297A05F94D03B8577FD295E45DC7">
    <w:name w:val="226B297A05F94D03B8577FD295E45DC7"/>
    <w:rsid w:val="007535A5"/>
    <w:rPr>
      <w:lang w:val="en-US" w:eastAsia="en-US"/>
    </w:rPr>
  </w:style>
  <w:style w:type="paragraph" w:customStyle="1" w:styleId="1A6846FC82F947DC9FDE00C985A80485">
    <w:name w:val="1A6846FC82F947DC9FDE00C985A80485"/>
    <w:rsid w:val="007535A5"/>
    <w:rPr>
      <w:lang w:val="en-US" w:eastAsia="en-US"/>
    </w:rPr>
  </w:style>
  <w:style w:type="paragraph" w:customStyle="1" w:styleId="7A63DCD3D7A141DCAFEBFF23B6BEEFCB">
    <w:name w:val="7A63DCD3D7A141DCAFEBFF23B6BEEFCB"/>
    <w:rsid w:val="007535A5"/>
    <w:rPr>
      <w:lang w:val="en-US" w:eastAsia="en-US"/>
    </w:rPr>
  </w:style>
  <w:style w:type="paragraph" w:customStyle="1" w:styleId="9415D33A80DA4CF180857778CD8334E5">
    <w:name w:val="9415D33A80DA4CF180857778CD8334E5"/>
    <w:rsid w:val="007535A5"/>
    <w:rPr>
      <w:lang w:val="en-US" w:eastAsia="en-US"/>
    </w:rPr>
  </w:style>
  <w:style w:type="paragraph" w:customStyle="1" w:styleId="55ED7030EA20422BADA50B98158BCFDF">
    <w:name w:val="55ED7030EA20422BADA50B98158BCFDF"/>
    <w:rsid w:val="007535A5"/>
    <w:rPr>
      <w:lang w:val="en-US" w:eastAsia="en-US"/>
    </w:rPr>
  </w:style>
  <w:style w:type="paragraph" w:customStyle="1" w:styleId="25766F10F5B54EC3B0F34A9017CADC97">
    <w:name w:val="25766F10F5B54EC3B0F34A9017CADC97"/>
    <w:rsid w:val="007535A5"/>
    <w:rPr>
      <w:lang w:val="en-US" w:eastAsia="en-US"/>
    </w:rPr>
  </w:style>
  <w:style w:type="paragraph" w:customStyle="1" w:styleId="9800074CDF2243BABE83B5249A3E5D15">
    <w:name w:val="9800074CDF2243BABE83B5249A3E5D15"/>
    <w:rsid w:val="007535A5"/>
    <w:rPr>
      <w:lang w:val="en-US" w:eastAsia="en-US"/>
    </w:rPr>
  </w:style>
  <w:style w:type="paragraph" w:customStyle="1" w:styleId="65BCF748752442C1A408DB1446F80F05">
    <w:name w:val="65BCF748752442C1A408DB1446F80F05"/>
    <w:rsid w:val="007535A5"/>
    <w:rPr>
      <w:lang w:val="en-US" w:eastAsia="en-US"/>
    </w:rPr>
  </w:style>
  <w:style w:type="paragraph" w:customStyle="1" w:styleId="A1FA98EF50424160ACAEECCD06F41D28">
    <w:name w:val="A1FA98EF50424160ACAEECCD06F41D28"/>
    <w:rsid w:val="007535A5"/>
    <w:rPr>
      <w:lang w:val="en-US" w:eastAsia="en-US"/>
    </w:rPr>
  </w:style>
  <w:style w:type="paragraph" w:customStyle="1" w:styleId="3B4BBE86E4A04BABA574DDB697F5C113">
    <w:name w:val="3B4BBE86E4A04BABA574DDB697F5C113"/>
    <w:rsid w:val="007535A5"/>
    <w:rPr>
      <w:lang w:val="en-US" w:eastAsia="en-US"/>
    </w:rPr>
  </w:style>
  <w:style w:type="paragraph" w:customStyle="1" w:styleId="EF7B151074534CA2AA3A8142CFA63FBC">
    <w:name w:val="EF7B151074534CA2AA3A8142CFA63FBC"/>
    <w:rsid w:val="007535A5"/>
    <w:rPr>
      <w:lang w:val="en-US" w:eastAsia="en-US"/>
    </w:rPr>
  </w:style>
  <w:style w:type="paragraph" w:customStyle="1" w:styleId="20214ABCF3C847938FF81F26E4DCF9EF">
    <w:name w:val="20214ABCF3C847938FF81F26E4DCF9EF"/>
    <w:rsid w:val="007535A5"/>
    <w:rPr>
      <w:lang w:val="en-US" w:eastAsia="en-US"/>
    </w:rPr>
  </w:style>
  <w:style w:type="paragraph" w:customStyle="1" w:styleId="F0543719901F47F2B72197E4EB61C6A1">
    <w:name w:val="F0543719901F47F2B72197E4EB61C6A1"/>
    <w:rsid w:val="007535A5"/>
    <w:rPr>
      <w:lang w:val="en-US" w:eastAsia="en-US"/>
    </w:rPr>
  </w:style>
  <w:style w:type="paragraph" w:customStyle="1" w:styleId="193188673C4A413F88F98096C8A91DBB">
    <w:name w:val="193188673C4A413F88F98096C8A91DBB"/>
    <w:rsid w:val="007535A5"/>
    <w:rPr>
      <w:lang w:val="en-US" w:eastAsia="en-US"/>
    </w:rPr>
  </w:style>
  <w:style w:type="paragraph" w:customStyle="1" w:styleId="0FB078DE8D2E4245B8BB06EB67ED68FA">
    <w:name w:val="0FB078DE8D2E4245B8BB06EB67ED68FA"/>
    <w:rsid w:val="007535A5"/>
    <w:rPr>
      <w:lang w:val="en-US" w:eastAsia="en-US"/>
    </w:rPr>
  </w:style>
  <w:style w:type="paragraph" w:customStyle="1" w:styleId="ABD53D7B83224F7FBEE8F763E957AF45">
    <w:name w:val="ABD53D7B83224F7FBEE8F763E957AF45"/>
    <w:rsid w:val="007535A5"/>
    <w:rPr>
      <w:lang w:val="en-US" w:eastAsia="en-US"/>
    </w:rPr>
  </w:style>
  <w:style w:type="paragraph" w:customStyle="1" w:styleId="C6F17B8B7C5F4206879B483671682485">
    <w:name w:val="C6F17B8B7C5F4206879B483671682485"/>
    <w:rsid w:val="007535A5"/>
    <w:rPr>
      <w:lang w:val="en-US" w:eastAsia="en-US"/>
    </w:rPr>
  </w:style>
  <w:style w:type="paragraph" w:customStyle="1" w:styleId="FE3B29FA0B094656BD19FF675AD35C4F">
    <w:name w:val="FE3B29FA0B094656BD19FF675AD35C4F"/>
    <w:rsid w:val="007535A5"/>
    <w:rPr>
      <w:lang w:val="en-US" w:eastAsia="en-US"/>
    </w:rPr>
  </w:style>
  <w:style w:type="paragraph" w:customStyle="1" w:styleId="21BDD71F54B644ECA7448A466A436BDE">
    <w:name w:val="21BDD71F54B644ECA7448A466A436BDE"/>
    <w:rsid w:val="007535A5"/>
    <w:rPr>
      <w:lang w:val="en-US" w:eastAsia="en-US"/>
    </w:rPr>
  </w:style>
  <w:style w:type="paragraph" w:customStyle="1" w:styleId="0114EE2AC67949008D4622A248274572">
    <w:name w:val="0114EE2AC67949008D4622A248274572"/>
    <w:rsid w:val="007535A5"/>
    <w:rPr>
      <w:lang w:val="en-US" w:eastAsia="en-US"/>
    </w:rPr>
  </w:style>
  <w:style w:type="paragraph" w:customStyle="1" w:styleId="3C24C0CE2F4F4FC68B679AD8D76C9285">
    <w:name w:val="3C24C0CE2F4F4FC68B679AD8D76C9285"/>
    <w:rsid w:val="007535A5"/>
    <w:rPr>
      <w:lang w:val="en-US" w:eastAsia="en-US"/>
    </w:rPr>
  </w:style>
  <w:style w:type="paragraph" w:customStyle="1" w:styleId="6252B4EF3AF44492B5A356F4BB7F16A6">
    <w:name w:val="6252B4EF3AF44492B5A356F4BB7F16A6"/>
    <w:rsid w:val="007535A5"/>
    <w:rPr>
      <w:lang w:val="en-US" w:eastAsia="en-US"/>
    </w:rPr>
  </w:style>
  <w:style w:type="paragraph" w:customStyle="1" w:styleId="EFA1E12671774AF9BA399C185010E972">
    <w:name w:val="EFA1E12671774AF9BA399C185010E972"/>
    <w:rsid w:val="007535A5"/>
    <w:rPr>
      <w:lang w:val="en-US" w:eastAsia="en-US"/>
    </w:rPr>
  </w:style>
  <w:style w:type="paragraph" w:customStyle="1" w:styleId="421E7D7D002D4302ABA0A2027C76574F">
    <w:name w:val="421E7D7D002D4302ABA0A2027C76574F"/>
    <w:rsid w:val="007535A5"/>
    <w:rPr>
      <w:lang w:val="en-US" w:eastAsia="en-US"/>
    </w:rPr>
  </w:style>
  <w:style w:type="paragraph" w:customStyle="1" w:styleId="4DA367FF19924934985BC30BC2035C9C">
    <w:name w:val="4DA367FF19924934985BC30BC2035C9C"/>
    <w:rsid w:val="007535A5"/>
    <w:rPr>
      <w:lang w:val="en-US" w:eastAsia="en-US"/>
    </w:rPr>
  </w:style>
  <w:style w:type="paragraph" w:customStyle="1" w:styleId="C8B36512711B4F16B9A2D4348DB1B61F">
    <w:name w:val="C8B36512711B4F16B9A2D4348DB1B61F"/>
    <w:rsid w:val="007535A5"/>
    <w:rPr>
      <w:lang w:val="en-US" w:eastAsia="en-US"/>
    </w:rPr>
  </w:style>
  <w:style w:type="paragraph" w:customStyle="1" w:styleId="2FE0199BAECD45BF9047CD9C091F90F7">
    <w:name w:val="2FE0199BAECD45BF9047CD9C091F90F7"/>
    <w:rsid w:val="007535A5"/>
    <w:rPr>
      <w:lang w:val="en-US" w:eastAsia="en-US"/>
    </w:rPr>
  </w:style>
  <w:style w:type="paragraph" w:customStyle="1" w:styleId="50C2A6F0E3EA4AF8A9DEF20086ECC9DA">
    <w:name w:val="50C2A6F0E3EA4AF8A9DEF20086ECC9DA"/>
    <w:rsid w:val="007535A5"/>
    <w:rPr>
      <w:lang w:val="en-US" w:eastAsia="en-US"/>
    </w:rPr>
  </w:style>
  <w:style w:type="paragraph" w:customStyle="1" w:styleId="7A037210318E4C8AA01079ECA50297DF">
    <w:name w:val="7A037210318E4C8AA01079ECA50297DF"/>
    <w:rsid w:val="007535A5"/>
    <w:rPr>
      <w:lang w:val="en-US" w:eastAsia="en-US"/>
    </w:rPr>
  </w:style>
  <w:style w:type="paragraph" w:customStyle="1" w:styleId="E5B1F7107F8540F38820426B7020540C">
    <w:name w:val="E5B1F7107F8540F38820426B7020540C"/>
    <w:rsid w:val="007535A5"/>
    <w:rPr>
      <w:lang w:val="en-US" w:eastAsia="en-US"/>
    </w:rPr>
  </w:style>
  <w:style w:type="paragraph" w:customStyle="1" w:styleId="0C72B2ECA08542F2972F38E72BCD531C">
    <w:name w:val="0C72B2ECA08542F2972F38E72BCD531C"/>
    <w:rsid w:val="00282136"/>
    <w:rPr>
      <w:lang w:val="en-US" w:eastAsia="en-US"/>
    </w:rPr>
  </w:style>
  <w:style w:type="paragraph" w:customStyle="1" w:styleId="4529977CF5D640F3A884A39B844490C5">
    <w:name w:val="4529977CF5D640F3A884A39B844490C5"/>
    <w:rsid w:val="00282136"/>
    <w:rPr>
      <w:lang w:val="en-US" w:eastAsia="en-US"/>
    </w:rPr>
  </w:style>
  <w:style w:type="paragraph" w:customStyle="1" w:styleId="08BE50577B8E431288E0E2B36BE7D5F1">
    <w:name w:val="08BE50577B8E431288E0E2B36BE7D5F1"/>
    <w:rsid w:val="00282136"/>
    <w:rPr>
      <w:lang w:val="en-US" w:eastAsia="en-US"/>
    </w:rPr>
  </w:style>
  <w:style w:type="paragraph" w:customStyle="1" w:styleId="9A8EC4B33F834603A60037AEACB94C87">
    <w:name w:val="9A8EC4B33F834603A60037AEACB94C87"/>
    <w:rsid w:val="00282136"/>
    <w:rPr>
      <w:lang w:val="en-US" w:eastAsia="en-US"/>
    </w:rPr>
  </w:style>
  <w:style w:type="paragraph" w:customStyle="1" w:styleId="29B709967EF1400C8AB677EC003420C5">
    <w:name w:val="29B709967EF1400C8AB677EC003420C5"/>
    <w:rsid w:val="00282136"/>
    <w:rPr>
      <w:lang w:val="en-US" w:eastAsia="en-US"/>
    </w:rPr>
  </w:style>
  <w:style w:type="paragraph" w:customStyle="1" w:styleId="DF8904B7473E46FFBEF131AA8DBF12C6">
    <w:name w:val="DF8904B7473E46FFBEF131AA8DBF12C6"/>
    <w:rsid w:val="00282136"/>
    <w:rPr>
      <w:lang w:val="en-US" w:eastAsia="en-US"/>
    </w:rPr>
  </w:style>
  <w:style w:type="paragraph" w:customStyle="1" w:styleId="6F8C9D1BE2D743599F4E88994BD7FA85">
    <w:name w:val="6F8C9D1BE2D743599F4E88994BD7FA85"/>
    <w:rsid w:val="00282136"/>
    <w:rPr>
      <w:lang w:val="en-US" w:eastAsia="en-US"/>
    </w:rPr>
  </w:style>
  <w:style w:type="paragraph" w:customStyle="1" w:styleId="CBA4BA37D32642F4B2C0DB2A2974706E">
    <w:name w:val="CBA4BA37D32642F4B2C0DB2A2974706E"/>
    <w:rsid w:val="00282136"/>
    <w:rPr>
      <w:lang w:val="en-US" w:eastAsia="en-US"/>
    </w:rPr>
  </w:style>
  <w:style w:type="paragraph" w:customStyle="1" w:styleId="C3000F91CCC446A2AC4983B47B8AA34D">
    <w:name w:val="C3000F91CCC446A2AC4983B47B8AA34D"/>
    <w:rsid w:val="00282136"/>
    <w:rPr>
      <w:lang w:val="en-US" w:eastAsia="en-US"/>
    </w:rPr>
  </w:style>
  <w:style w:type="paragraph" w:customStyle="1" w:styleId="FC6F218E0F534B2793ACF92EBFCF76DE">
    <w:name w:val="FC6F218E0F534B2793ACF92EBFCF76DE"/>
    <w:rsid w:val="00282136"/>
    <w:rPr>
      <w:lang w:val="en-US" w:eastAsia="en-US"/>
    </w:rPr>
  </w:style>
  <w:style w:type="paragraph" w:customStyle="1" w:styleId="E150DE8A6F614E62BCD19DB873197F15">
    <w:name w:val="E150DE8A6F614E62BCD19DB873197F15"/>
    <w:rsid w:val="00282136"/>
    <w:rPr>
      <w:lang w:val="en-US" w:eastAsia="en-US"/>
    </w:rPr>
  </w:style>
  <w:style w:type="paragraph" w:customStyle="1" w:styleId="A52A0459AFCF457F94F25FCF2AF30C63">
    <w:name w:val="A52A0459AFCF457F94F25FCF2AF30C63"/>
    <w:rsid w:val="00282136"/>
    <w:rPr>
      <w:lang w:val="en-US" w:eastAsia="en-US"/>
    </w:rPr>
  </w:style>
  <w:style w:type="paragraph" w:customStyle="1" w:styleId="240558C301534611BE118F64371D1F16">
    <w:name w:val="240558C301534611BE118F64371D1F16"/>
    <w:rsid w:val="00282136"/>
    <w:rPr>
      <w:lang w:val="en-US" w:eastAsia="en-US"/>
    </w:rPr>
  </w:style>
  <w:style w:type="paragraph" w:customStyle="1" w:styleId="92C3C1947AD6476182F4FEBDD3B30E37">
    <w:name w:val="92C3C1947AD6476182F4FEBDD3B30E37"/>
    <w:rsid w:val="00282136"/>
    <w:rPr>
      <w:lang w:val="en-US" w:eastAsia="en-US"/>
    </w:rPr>
  </w:style>
  <w:style w:type="paragraph" w:customStyle="1" w:styleId="3D58EB3490204CE890F4436F309EF869">
    <w:name w:val="3D58EB3490204CE890F4436F309EF869"/>
    <w:rsid w:val="00282136"/>
    <w:rPr>
      <w:lang w:val="en-US" w:eastAsia="en-US"/>
    </w:rPr>
  </w:style>
  <w:style w:type="paragraph" w:customStyle="1" w:styleId="F139E65D91A9469EA2EC447BE75FAF85">
    <w:name w:val="F139E65D91A9469EA2EC447BE75FAF85"/>
    <w:rsid w:val="00282136"/>
    <w:rPr>
      <w:lang w:val="en-US" w:eastAsia="en-US"/>
    </w:rPr>
  </w:style>
  <w:style w:type="paragraph" w:customStyle="1" w:styleId="0A45D8CC817E44A6B525CFB8ED0E9B3E">
    <w:name w:val="0A45D8CC817E44A6B525CFB8ED0E9B3E"/>
    <w:rsid w:val="00282136"/>
    <w:rPr>
      <w:lang w:val="en-US" w:eastAsia="en-US"/>
    </w:rPr>
  </w:style>
  <w:style w:type="paragraph" w:customStyle="1" w:styleId="F863763632234ECC9AC5E7F9D14715D0">
    <w:name w:val="F863763632234ECC9AC5E7F9D14715D0"/>
    <w:rsid w:val="00282136"/>
    <w:rPr>
      <w:lang w:val="en-US" w:eastAsia="en-US"/>
    </w:rPr>
  </w:style>
  <w:style w:type="paragraph" w:customStyle="1" w:styleId="7B5315DFEDFD48B18BDC90B4246E80EF">
    <w:name w:val="7B5315DFEDFD48B18BDC90B4246E80EF"/>
    <w:rsid w:val="00282136"/>
    <w:rPr>
      <w:lang w:val="en-US" w:eastAsia="en-US"/>
    </w:rPr>
  </w:style>
  <w:style w:type="paragraph" w:customStyle="1" w:styleId="113C0DBA612940C6B6D88706D84E12DF">
    <w:name w:val="113C0DBA612940C6B6D88706D84E12DF"/>
    <w:rsid w:val="00282136"/>
    <w:rPr>
      <w:lang w:val="en-US" w:eastAsia="en-US"/>
    </w:rPr>
  </w:style>
  <w:style w:type="paragraph" w:customStyle="1" w:styleId="3701DF6693264292979D049B5A2E9560">
    <w:name w:val="3701DF6693264292979D049B5A2E9560"/>
    <w:rsid w:val="00282136"/>
    <w:rPr>
      <w:lang w:val="en-US" w:eastAsia="en-US"/>
    </w:rPr>
  </w:style>
  <w:style w:type="paragraph" w:customStyle="1" w:styleId="E647A8ECC9394B058F6BCE0B4D854155">
    <w:name w:val="E647A8ECC9394B058F6BCE0B4D854155"/>
    <w:rsid w:val="00282136"/>
    <w:rPr>
      <w:lang w:val="en-US" w:eastAsia="en-US"/>
    </w:rPr>
  </w:style>
  <w:style w:type="paragraph" w:customStyle="1" w:styleId="874968A430F74FA18A5E533B4CD4BC98">
    <w:name w:val="874968A430F74FA18A5E533B4CD4BC98"/>
    <w:rsid w:val="00282136"/>
    <w:rPr>
      <w:lang w:val="en-US" w:eastAsia="en-US"/>
    </w:rPr>
  </w:style>
  <w:style w:type="paragraph" w:customStyle="1" w:styleId="1983F247DAE345A68A39D47DA66ADD88">
    <w:name w:val="1983F247DAE345A68A39D47DA66ADD88"/>
    <w:rsid w:val="00282136"/>
    <w:rPr>
      <w:lang w:val="en-US" w:eastAsia="en-US"/>
    </w:rPr>
  </w:style>
  <w:style w:type="paragraph" w:customStyle="1" w:styleId="35D9C287D1DA4DE69A788E7512115C3D">
    <w:name w:val="35D9C287D1DA4DE69A788E7512115C3D"/>
    <w:rsid w:val="00282136"/>
    <w:rPr>
      <w:lang w:val="en-US" w:eastAsia="en-US"/>
    </w:rPr>
  </w:style>
  <w:style w:type="paragraph" w:customStyle="1" w:styleId="76A5B50639B6484E8AE79CD1EAC90396">
    <w:name w:val="76A5B50639B6484E8AE79CD1EAC90396"/>
    <w:rsid w:val="00282136"/>
    <w:rPr>
      <w:lang w:val="en-US" w:eastAsia="en-US"/>
    </w:rPr>
  </w:style>
  <w:style w:type="paragraph" w:customStyle="1" w:styleId="131847877A6A437DB6A1C6816D09096E">
    <w:name w:val="131847877A6A437DB6A1C6816D09096E"/>
    <w:rsid w:val="00282136"/>
    <w:rPr>
      <w:lang w:val="en-US" w:eastAsia="en-US"/>
    </w:rPr>
  </w:style>
  <w:style w:type="paragraph" w:customStyle="1" w:styleId="A1270BAFA9D44989978BBD296DAB9631">
    <w:name w:val="A1270BAFA9D44989978BBD296DAB9631"/>
    <w:rsid w:val="00282136"/>
    <w:rPr>
      <w:lang w:val="en-US" w:eastAsia="en-US"/>
    </w:rPr>
  </w:style>
  <w:style w:type="paragraph" w:customStyle="1" w:styleId="C0CE212E174049AF9B451E6F35F2050F">
    <w:name w:val="C0CE212E174049AF9B451E6F35F2050F"/>
    <w:rsid w:val="00282136"/>
    <w:rPr>
      <w:lang w:val="en-US" w:eastAsia="en-US"/>
    </w:rPr>
  </w:style>
  <w:style w:type="paragraph" w:customStyle="1" w:styleId="71192A7D4302427887B76BC66EF50CDA">
    <w:name w:val="71192A7D4302427887B76BC66EF50CDA"/>
    <w:rsid w:val="00282136"/>
    <w:rPr>
      <w:lang w:val="en-US" w:eastAsia="en-US"/>
    </w:rPr>
  </w:style>
  <w:style w:type="paragraph" w:customStyle="1" w:styleId="667607CD17774C78AAE32FE57531EB75">
    <w:name w:val="667607CD17774C78AAE32FE57531EB75"/>
    <w:rsid w:val="00282136"/>
    <w:rPr>
      <w:lang w:val="en-US" w:eastAsia="en-US"/>
    </w:rPr>
  </w:style>
  <w:style w:type="paragraph" w:customStyle="1" w:styleId="63041F708FFE4972A2C9B86971950E6F">
    <w:name w:val="63041F708FFE4972A2C9B86971950E6F"/>
    <w:rsid w:val="00282136"/>
    <w:rPr>
      <w:lang w:val="en-US" w:eastAsia="en-US"/>
    </w:rPr>
  </w:style>
  <w:style w:type="paragraph" w:customStyle="1" w:styleId="9DFF4D98E2A341D7B685E99FA30A3FE6">
    <w:name w:val="9DFF4D98E2A341D7B685E99FA30A3FE6"/>
    <w:rsid w:val="00282136"/>
    <w:rPr>
      <w:lang w:val="en-US" w:eastAsia="en-US"/>
    </w:rPr>
  </w:style>
  <w:style w:type="paragraph" w:customStyle="1" w:styleId="A2802830A7D74483A32C9ED0369E7C2F">
    <w:name w:val="A2802830A7D74483A32C9ED0369E7C2F"/>
    <w:rsid w:val="00282136"/>
    <w:rPr>
      <w:lang w:val="en-US" w:eastAsia="en-US"/>
    </w:rPr>
  </w:style>
  <w:style w:type="paragraph" w:customStyle="1" w:styleId="BDF0AF3742614D5B8EA19F8F6D6B02A9">
    <w:name w:val="BDF0AF3742614D5B8EA19F8F6D6B02A9"/>
    <w:rsid w:val="00282136"/>
    <w:rPr>
      <w:lang w:val="en-US" w:eastAsia="en-US"/>
    </w:rPr>
  </w:style>
  <w:style w:type="paragraph" w:customStyle="1" w:styleId="AA1C2B3A605E457B99E9C7BC785DF895">
    <w:name w:val="AA1C2B3A605E457B99E9C7BC785DF895"/>
    <w:rsid w:val="00282136"/>
    <w:rPr>
      <w:lang w:val="en-US" w:eastAsia="en-US"/>
    </w:rPr>
  </w:style>
  <w:style w:type="paragraph" w:customStyle="1" w:styleId="7634CEC723914AC7A8E01F271F97CA86">
    <w:name w:val="7634CEC723914AC7A8E01F271F97CA86"/>
    <w:rsid w:val="00282136"/>
    <w:rPr>
      <w:lang w:val="en-US" w:eastAsia="en-US"/>
    </w:rPr>
  </w:style>
  <w:style w:type="paragraph" w:customStyle="1" w:styleId="A2ED4DC87FAA483C8A1ADA1E1011F71B">
    <w:name w:val="A2ED4DC87FAA483C8A1ADA1E1011F71B"/>
    <w:rsid w:val="00282136"/>
    <w:rPr>
      <w:lang w:val="en-US" w:eastAsia="en-US"/>
    </w:rPr>
  </w:style>
  <w:style w:type="paragraph" w:customStyle="1" w:styleId="35FAF8B8AA764DCB8F5FD4350F617B96">
    <w:name w:val="35FAF8B8AA764DCB8F5FD4350F617B96"/>
    <w:rsid w:val="00282136"/>
    <w:rPr>
      <w:lang w:val="en-US" w:eastAsia="en-US"/>
    </w:rPr>
  </w:style>
  <w:style w:type="paragraph" w:customStyle="1" w:styleId="6C746002A2E445B685712809E28AA36B">
    <w:name w:val="6C746002A2E445B685712809E28AA36B"/>
    <w:rsid w:val="00282136"/>
    <w:rPr>
      <w:lang w:val="en-US" w:eastAsia="en-US"/>
    </w:rPr>
  </w:style>
  <w:style w:type="paragraph" w:customStyle="1" w:styleId="E01FB08641084BA08F103248608E5770">
    <w:name w:val="E01FB08641084BA08F103248608E5770"/>
    <w:rsid w:val="00282136"/>
    <w:rPr>
      <w:lang w:val="en-US" w:eastAsia="en-US"/>
    </w:rPr>
  </w:style>
  <w:style w:type="paragraph" w:customStyle="1" w:styleId="D31D398F03614FF081AC9ECEAF4FEA6A">
    <w:name w:val="D31D398F03614FF081AC9ECEAF4FEA6A"/>
    <w:rsid w:val="00282136"/>
    <w:rPr>
      <w:lang w:val="en-US" w:eastAsia="en-US"/>
    </w:rPr>
  </w:style>
  <w:style w:type="paragraph" w:customStyle="1" w:styleId="6EC419721BE84CE4B51A5F86449C2A74">
    <w:name w:val="6EC419721BE84CE4B51A5F86449C2A74"/>
    <w:rsid w:val="00282136"/>
    <w:rPr>
      <w:lang w:val="en-US" w:eastAsia="en-US"/>
    </w:rPr>
  </w:style>
  <w:style w:type="paragraph" w:customStyle="1" w:styleId="FD25407C9B1F452F88BEA83F90499B66">
    <w:name w:val="FD25407C9B1F452F88BEA83F90499B66"/>
    <w:rsid w:val="00282136"/>
    <w:rPr>
      <w:lang w:val="en-US" w:eastAsia="en-US"/>
    </w:rPr>
  </w:style>
  <w:style w:type="paragraph" w:customStyle="1" w:styleId="D965CEF619774742B01EC60870C3B6C4">
    <w:name w:val="D965CEF619774742B01EC60870C3B6C4"/>
    <w:rsid w:val="00282136"/>
    <w:rPr>
      <w:lang w:val="en-US" w:eastAsia="en-US"/>
    </w:rPr>
  </w:style>
  <w:style w:type="paragraph" w:customStyle="1" w:styleId="39B176A0CCB549EAB613442BEF40F537">
    <w:name w:val="39B176A0CCB549EAB613442BEF40F537"/>
    <w:rsid w:val="00282136"/>
    <w:rPr>
      <w:lang w:val="en-US" w:eastAsia="en-US"/>
    </w:rPr>
  </w:style>
  <w:style w:type="paragraph" w:customStyle="1" w:styleId="79349E975A2B4122AE699B40F49EEEFF">
    <w:name w:val="79349E975A2B4122AE699B40F49EEEFF"/>
    <w:rsid w:val="00282136"/>
    <w:rPr>
      <w:lang w:val="en-US" w:eastAsia="en-US"/>
    </w:rPr>
  </w:style>
  <w:style w:type="paragraph" w:customStyle="1" w:styleId="5B6D7537B2684E6991062D023AD48D0D">
    <w:name w:val="5B6D7537B2684E6991062D023AD48D0D"/>
    <w:rsid w:val="00282136"/>
    <w:rPr>
      <w:lang w:val="en-US" w:eastAsia="en-US"/>
    </w:rPr>
  </w:style>
  <w:style w:type="paragraph" w:customStyle="1" w:styleId="31D2A6F2FB4642119AD1BEB11DC12C12">
    <w:name w:val="31D2A6F2FB4642119AD1BEB11DC12C12"/>
    <w:rsid w:val="00282136"/>
    <w:rPr>
      <w:lang w:val="en-US" w:eastAsia="en-US"/>
    </w:rPr>
  </w:style>
  <w:style w:type="paragraph" w:customStyle="1" w:styleId="773768096A2246859DDDE7896666CB6C">
    <w:name w:val="773768096A2246859DDDE7896666CB6C"/>
    <w:rsid w:val="00282136"/>
    <w:rPr>
      <w:lang w:val="en-US" w:eastAsia="en-US"/>
    </w:rPr>
  </w:style>
  <w:style w:type="paragraph" w:customStyle="1" w:styleId="4E6D065715ED49C59EA1218484F08DC6">
    <w:name w:val="4E6D065715ED49C59EA1218484F08DC6"/>
    <w:rsid w:val="00282136"/>
    <w:rPr>
      <w:lang w:val="en-US" w:eastAsia="en-US"/>
    </w:rPr>
  </w:style>
  <w:style w:type="paragraph" w:customStyle="1" w:styleId="D75658AAD72C474E85F6D12BAF23B81D">
    <w:name w:val="D75658AAD72C474E85F6D12BAF23B81D"/>
    <w:rsid w:val="00282136"/>
    <w:rPr>
      <w:lang w:val="en-US" w:eastAsia="en-US"/>
    </w:rPr>
  </w:style>
  <w:style w:type="paragraph" w:customStyle="1" w:styleId="2F40E9CBACD24CB4A526E4E481FF946C">
    <w:name w:val="2F40E9CBACD24CB4A526E4E481FF946C"/>
    <w:rsid w:val="00282136"/>
    <w:rPr>
      <w:lang w:val="en-US" w:eastAsia="en-US"/>
    </w:rPr>
  </w:style>
  <w:style w:type="paragraph" w:customStyle="1" w:styleId="AEC2665D607E450784768D440C9E734F">
    <w:name w:val="AEC2665D607E450784768D440C9E734F"/>
    <w:rsid w:val="00282136"/>
    <w:rPr>
      <w:lang w:val="en-US" w:eastAsia="en-US"/>
    </w:rPr>
  </w:style>
  <w:style w:type="paragraph" w:customStyle="1" w:styleId="9F8593D943AC45BF951BFF9214B78C01">
    <w:name w:val="9F8593D943AC45BF951BFF9214B78C01"/>
    <w:rsid w:val="00282136"/>
    <w:rPr>
      <w:lang w:val="en-US" w:eastAsia="en-US"/>
    </w:rPr>
  </w:style>
  <w:style w:type="paragraph" w:customStyle="1" w:styleId="28E9DF12AFFA4188A5A83CC83061DBCD">
    <w:name w:val="28E9DF12AFFA4188A5A83CC83061DBCD"/>
    <w:rsid w:val="00282136"/>
    <w:rPr>
      <w:lang w:val="en-US" w:eastAsia="en-US"/>
    </w:rPr>
  </w:style>
  <w:style w:type="paragraph" w:customStyle="1" w:styleId="0C39711828E6486AA630B39C1A0D2D9B">
    <w:name w:val="0C39711828E6486AA630B39C1A0D2D9B"/>
    <w:rsid w:val="00282136"/>
    <w:rPr>
      <w:lang w:val="en-US" w:eastAsia="en-US"/>
    </w:rPr>
  </w:style>
  <w:style w:type="paragraph" w:customStyle="1" w:styleId="70A98A9610CA4BDD9B7ECB01B430EA9C">
    <w:name w:val="70A98A9610CA4BDD9B7ECB01B430EA9C"/>
    <w:rsid w:val="00282136"/>
    <w:rPr>
      <w:lang w:val="en-US" w:eastAsia="en-US"/>
    </w:rPr>
  </w:style>
  <w:style w:type="paragraph" w:customStyle="1" w:styleId="DC32D16C351F487D813A5B7CD17E3BF1">
    <w:name w:val="DC32D16C351F487D813A5B7CD17E3BF1"/>
    <w:rsid w:val="00282136"/>
    <w:rPr>
      <w:lang w:val="en-US" w:eastAsia="en-US"/>
    </w:rPr>
  </w:style>
  <w:style w:type="paragraph" w:customStyle="1" w:styleId="EA023953F03942A9BA3DABD2BDAB420F">
    <w:name w:val="EA023953F03942A9BA3DABD2BDAB420F"/>
    <w:rsid w:val="00282136"/>
    <w:rPr>
      <w:lang w:val="en-US" w:eastAsia="en-US"/>
    </w:rPr>
  </w:style>
  <w:style w:type="paragraph" w:customStyle="1" w:styleId="C1B8BA676BEC4A45BA17255A9B8E9A13">
    <w:name w:val="C1B8BA676BEC4A45BA17255A9B8E9A13"/>
    <w:rsid w:val="00282136"/>
    <w:rPr>
      <w:lang w:val="en-US" w:eastAsia="en-US"/>
    </w:rPr>
  </w:style>
  <w:style w:type="paragraph" w:customStyle="1" w:styleId="E511152FA39A4EAAB627E47D5BA34BAC">
    <w:name w:val="E511152FA39A4EAAB627E47D5BA34BAC"/>
    <w:rsid w:val="00282136"/>
    <w:rPr>
      <w:lang w:val="en-US" w:eastAsia="en-US"/>
    </w:rPr>
  </w:style>
  <w:style w:type="paragraph" w:customStyle="1" w:styleId="5EA0FE072DF2410FBB4FB048F71F61CC">
    <w:name w:val="5EA0FE072DF2410FBB4FB048F71F61CC"/>
    <w:rsid w:val="00282136"/>
    <w:rPr>
      <w:lang w:val="en-US" w:eastAsia="en-US"/>
    </w:rPr>
  </w:style>
  <w:style w:type="paragraph" w:customStyle="1" w:styleId="EF0B27DA5C514336A033A0FAE9B9E5C1">
    <w:name w:val="EF0B27DA5C514336A033A0FAE9B9E5C1"/>
    <w:rsid w:val="00282136"/>
    <w:rPr>
      <w:lang w:val="en-US" w:eastAsia="en-US"/>
    </w:rPr>
  </w:style>
  <w:style w:type="paragraph" w:customStyle="1" w:styleId="19E30382D8BD447D91EA6659CD79F518">
    <w:name w:val="19E30382D8BD447D91EA6659CD79F518"/>
    <w:rsid w:val="00282136"/>
    <w:rPr>
      <w:lang w:val="en-US" w:eastAsia="en-US"/>
    </w:rPr>
  </w:style>
  <w:style w:type="paragraph" w:customStyle="1" w:styleId="7BC5AC78E4C342BDA6BB6C1B66E9577B">
    <w:name w:val="7BC5AC78E4C342BDA6BB6C1B66E9577B"/>
    <w:rsid w:val="00282136"/>
    <w:rPr>
      <w:lang w:val="en-US" w:eastAsia="en-US"/>
    </w:rPr>
  </w:style>
  <w:style w:type="paragraph" w:customStyle="1" w:styleId="53FD1323652247418385E9B8416327C1">
    <w:name w:val="53FD1323652247418385E9B8416327C1"/>
    <w:rsid w:val="00282136"/>
    <w:rPr>
      <w:lang w:val="en-US" w:eastAsia="en-US"/>
    </w:rPr>
  </w:style>
  <w:style w:type="paragraph" w:customStyle="1" w:styleId="01EFB7E504374D38B5DB60C836701400">
    <w:name w:val="01EFB7E504374D38B5DB60C836701400"/>
    <w:rsid w:val="00282136"/>
    <w:rPr>
      <w:lang w:val="en-US" w:eastAsia="en-US"/>
    </w:rPr>
  </w:style>
  <w:style w:type="paragraph" w:customStyle="1" w:styleId="A53659547F4E4FB8A2625A3579721D4D">
    <w:name w:val="A53659547F4E4FB8A2625A3579721D4D"/>
    <w:rsid w:val="00282136"/>
    <w:rPr>
      <w:lang w:val="en-US" w:eastAsia="en-US"/>
    </w:rPr>
  </w:style>
  <w:style w:type="paragraph" w:customStyle="1" w:styleId="03F82BE3CAEE424290A5DBEC88522A63">
    <w:name w:val="03F82BE3CAEE424290A5DBEC88522A63"/>
    <w:rsid w:val="00282136"/>
    <w:rPr>
      <w:lang w:val="en-US" w:eastAsia="en-US"/>
    </w:rPr>
  </w:style>
  <w:style w:type="paragraph" w:customStyle="1" w:styleId="D567C345B2DD4048ACC1B81514C1A6EB">
    <w:name w:val="D567C345B2DD4048ACC1B81514C1A6EB"/>
    <w:rsid w:val="00282136"/>
    <w:rPr>
      <w:lang w:val="en-US" w:eastAsia="en-US"/>
    </w:rPr>
  </w:style>
  <w:style w:type="paragraph" w:customStyle="1" w:styleId="B01E3A7061AA46DDA21533CEBF21112C">
    <w:name w:val="B01E3A7061AA46DDA21533CEBF21112C"/>
    <w:rsid w:val="00282136"/>
    <w:rPr>
      <w:lang w:val="en-US" w:eastAsia="en-US"/>
    </w:rPr>
  </w:style>
  <w:style w:type="paragraph" w:customStyle="1" w:styleId="6B81E564365C4CDCA23DCA85F44400F3">
    <w:name w:val="6B81E564365C4CDCA23DCA85F44400F3"/>
    <w:rsid w:val="00282136"/>
    <w:rPr>
      <w:lang w:val="en-US" w:eastAsia="en-US"/>
    </w:rPr>
  </w:style>
  <w:style w:type="paragraph" w:customStyle="1" w:styleId="529CD91496094E6D91D16935B9CC2A7E">
    <w:name w:val="529CD91496094E6D91D16935B9CC2A7E"/>
    <w:rsid w:val="00282136"/>
    <w:rPr>
      <w:lang w:val="en-US" w:eastAsia="en-US"/>
    </w:rPr>
  </w:style>
  <w:style w:type="paragraph" w:customStyle="1" w:styleId="0981C40D9EFA4E8C99F7544DD51B2812">
    <w:name w:val="0981C40D9EFA4E8C99F7544DD51B2812"/>
    <w:rsid w:val="00282136"/>
    <w:rPr>
      <w:lang w:val="en-US" w:eastAsia="en-US"/>
    </w:rPr>
  </w:style>
  <w:style w:type="paragraph" w:customStyle="1" w:styleId="33386E75618742F386EBF208B7B42815">
    <w:name w:val="33386E75618742F386EBF208B7B42815"/>
    <w:rsid w:val="00282136"/>
    <w:rPr>
      <w:lang w:val="en-US" w:eastAsia="en-US"/>
    </w:rPr>
  </w:style>
  <w:style w:type="paragraph" w:customStyle="1" w:styleId="8AC68FD5BCC444CF92D1D9F11C8B227D">
    <w:name w:val="8AC68FD5BCC444CF92D1D9F11C8B227D"/>
    <w:rsid w:val="00282136"/>
    <w:rPr>
      <w:lang w:val="en-US" w:eastAsia="en-US"/>
    </w:rPr>
  </w:style>
  <w:style w:type="paragraph" w:customStyle="1" w:styleId="8A0C4F8CDD4F465DA2D8671434C90E6B">
    <w:name w:val="8A0C4F8CDD4F465DA2D8671434C90E6B"/>
    <w:rsid w:val="00282136"/>
    <w:rPr>
      <w:lang w:val="en-US" w:eastAsia="en-US"/>
    </w:rPr>
  </w:style>
  <w:style w:type="paragraph" w:customStyle="1" w:styleId="BB327EBAC9244A8BA7A9541BAF1DCBBB">
    <w:name w:val="BB327EBAC9244A8BA7A9541BAF1DCBBB"/>
    <w:rsid w:val="00282136"/>
    <w:rPr>
      <w:lang w:val="en-US" w:eastAsia="en-US"/>
    </w:rPr>
  </w:style>
  <w:style w:type="paragraph" w:customStyle="1" w:styleId="2E61870CAB7A4601BD965AC94E8ABB5D">
    <w:name w:val="2E61870CAB7A4601BD965AC94E8ABB5D"/>
    <w:rsid w:val="00282136"/>
    <w:rPr>
      <w:lang w:val="en-US" w:eastAsia="en-US"/>
    </w:rPr>
  </w:style>
  <w:style w:type="paragraph" w:customStyle="1" w:styleId="A7ACEED9A9084EF887C4741BB848D45B">
    <w:name w:val="A7ACEED9A9084EF887C4741BB848D45B"/>
    <w:rsid w:val="00282136"/>
    <w:rPr>
      <w:lang w:val="en-US" w:eastAsia="en-US"/>
    </w:rPr>
  </w:style>
  <w:style w:type="paragraph" w:customStyle="1" w:styleId="7E753A432104432DB6A541B95057BE1F">
    <w:name w:val="7E753A432104432DB6A541B95057BE1F"/>
    <w:rsid w:val="00282136"/>
    <w:rPr>
      <w:lang w:val="en-US" w:eastAsia="en-US"/>
    </w:rPr>
  </w:style>
  <w:style w:type="paragraph" w:customStyle="1" w:styleId="251CBDBB2FD645B7B9FA85C6A0D25CEA">
    <w:name w:val="251CBDBB2FD645B7B9FA85C6A0D25CEA"/>
    <w:rsid w:val="00282136"/>
    <w:rPr>
      <w:lang w:val="en-US" w:eastAsia="en-US"/>
    </w:rPr>
  </w:style>
  <w:style w:type="paragraph" w:customStyle="1" w:styleId="0A7D1CD3E8494D339C0C7919595D571B">
    <w:name w:val="0A7D1CD3E8494D339C0C7919595D571B"/>
    <w:rsid w:val="00282136"/>
    <w:rPr>
      <w:lang w:val="en-US" w:eastAsia="en-US"/>
    </w:rPr>
  </w:style>
  <w:style w:type="paragraph" w:customStyle="1" w:styleId="5EEB150ECB8E4682B234AD91D52C624E">
    <w:name w:val="5EEB150ECB8E4682B234AD91D52C624E"/>
    <w:rsid w:val="00282136"/>
    <w:rPr>
      <w:lang w:val="en-US" w:eastAsia="en-US"/>
    </w:rPr>
  </w:style>
  <w:style w:type="paragraph" w:customStyle="1" w:styleId="9A0F30DBC4FF42BA9DBAC1076CF59BB9">
    <w:name w:val="9A0F30DBC4FF42BA9DBAC1076CF59BB9"/>
    <w:rsid w:val="00282136"/>
    <w:rPr>
      <w:lang w:val="en-US" w:eastAsia="en-US"/>
    </w:rPr>
  </w:style>
  <w:style w:type="paragraph" w:customStyle="1" w:styleId="FAD57166351B4A8883F370297DE25839">
    <w:name w:val="FAD57166351B4A8883F370297DE25839"/>
    <w:rsid w:val="00282136"/>
    <w:rPr>
      <w:lang w:val="en-US" w:eastAsia="en-US"/>
    </w:rPr>
  </w:style>
  <w:style w:type="paragraph" w:customStyle="1" w:styleId="514B7A1861574D26A9050EB8578F0D23">
    <w:name w:val="514B7A1861574D26A9050EB8578F0D23"/>
    <w:rsid w:val="00282136"/>
    <w:rPr>
      <w:lang w:val="en-US" w:eastAsia="en-US"/>
    </w:rPr>
  </w:style>
  <w:style w:type="paragraph" w:customStyle="1" w:styleId="E5268F6C41EB431FB8A267A89F295754">
    <w:name w:val="E5268F6C41EB431FB8A267A89F295754"/>
    <w:rsid w:val="00282136"/>
    <w:rPr>
      <w:lang w:val="en-US" w:eastAsia="en-US"/>
    </w:rPr>
  </w:style>
  <w:style w:type="paragraph" w:customStyle="1" w:styleId="DB70362D10374F53B708A2FCE54A1FBA">
    <w:name w:val="DB70362D10374F53B708A2FCE54A1FBA"/>
    <w:rsid w:val="00282136"/>
    <w:rPr>
      <w:lang w:val="en-US" w:eastAsia="en-US"/>
    </w:rPr>
  </w:style>
  <w:style w:type="paragraph" w:customStyle="1" w:styleId="AD14B28B170447B28E75BC83C7791D78">
    <w:name w:val="AD14B28B170447B28E75BC83C7791D78"/>
    <w:rsid w:val="00282136"/>
    <w:rPr>
      <w:lang w:val="en-US" w:eastAsia="en-US"/>
    </w:rPr>
  </w:style>
  <w:style w:type="paragraph" w:customStyle="1" w:styleId="BE1690EB4FA6454381496B57B20F5CA1">
    <w:name w:val="BE1690EB4FA6454381496B57B20F5CA1"/>
    <w:rsid w:val="00282136"/>
    <w:rPr>
      <w:lang w:val="en-US" w:eastAsia="en-US"/>
    </w:rPr>
  </w:style>
  <w:style w:type="paragraph" w:customStyle="1" w:styleId="5A061CBD8DA3402F9D70AAC370420147">
    <w:name w:val="5A061CBD8DA3402F9D70AAC370420147"/>
    <w:rsid w:val="00282136"/>
    <w:rPr>
      <w:lang w:val="en-US" w:eastAsia="en-US"/>
    </w:rPr>
  </w:style>
  <w:style w:type="paragraph" w:customStyle="1" w:styleId="D228ECE6407D4DF897A19A09C68BB639">
    <w:name w:val="D228ECE6407D4DF897A19A09C68BB639"/>
    <w:rsid w:val="00282136"/>
    <w:rPr>
      <w:lang w:val="en-US" w:eastAsia="en-US"/>
    </w:rPr>
  </w:style>
  <w:style w:type="paragraph" w:customStyle="1" w:styleId="2D9C1DA0EF124345908324CF671D0DBD">
    <w:name w:val="2D9C1DA0EF124345908324CF671D0DBD"/>
    <w:rsid w:val="00282136"/>
    <w:rPr>
      <w:lang w:val="en-US" w:eastAsia="en-US"/>
    </w:rPr>
  </w:style>
  <w:style w:type="paragraph" w:customStyle="1" w:styleId="46288E1E80D34CE8AE244418BED7AFE5">
    <w:name w:val="46288E1E80D34CE8AE244418BED7AFE5"/>
    <w:rsid w:val="00282136"/>
    <w:rPr>
      <w:lang w:val="en-US" w:eastAsia="en-US"/>
    </w:rPr>
  </w:style>
  <w:style w:type="paragraph" w:customStyle="1" w:styleId="6858F585D96B46B3B9AE66FD44E24C32">
    <w:name w:val="6858F585D96B46B3B9AE66FD44E24C32"/>
    <w:rsid w:val="00282136"/>
    <w:rPr>
      <w:lang w:val="en-US" w:eastAsia="en-US"/>
    </w:rPr>
  </w:style>
  <w:style w:type="paragraph" w:customStyle="1" w:styleId="21D5107661A8468493C48F1ED2AB3F93">
    <w:name w:val="21D5107661A8468493C48F1ED2AB3F93"/>
    <w:rsid w:val="00282136"/>
    <w:rPr>
      <w:lang w:val="en-US" w:eastAsia="en-US"/>
    </w:rPr>
  </w:style>
  <w:style w:type="paragraph" w:customStyle="1" w:styleId="4E17CF1649E94DD4872BDFAC424F4E60">
    <w:name w:val="4E17CF1649E94DD4872BDFAC424F4E60"/>
    <w:rsid w:val="00282136"/>
    <w:rPr>
      <w:lang w:val="en-US" w:eastAsia="en-US"/>
    </w:rPr>
  </w:style>
  <w:style w:type="paragraph" w:customStyle="1" w:styleId="280F8F200AA742E99CC91CC784A9BE0B">
    <w:name w:val="280F8F200AA742E99CC91CC784A9BE0B"/>
    <w:rsid w:val="00282136"/>
    <w:rPr>
      <w:lang w:val="en-US" w:eastAsia="en-US"/>
    </w:rPr>
  </w:style>
  <w:style w:type="paragraph" w:customStyle="1" w:styleId="767C4861C9EF43EBB7B6D5015C44F57A">
    <w:name w:val="767C4861C9EF43EBB7B6D5015C44F57A"/>
    <w:rsid w:val="00282136"/>
    <w:rPr>
      <w:lang w:val="en-US" w:eastAsia="en-US"/>
    </w:rPr>
  </w:style>
  <w:style w:type="paragraph" w:customStyle="1" w:styleId="AB5904DD318541B8A57CE8263A076D36">
    <w:name w:val="AB5904DD318541B8A57CE8263A076D36"/>
    <w:rsid w:val="00282136"/>
    <w:rPr>
      <w:lang w:val="en-US" w:eastAsia="en-US"/>
    </w:rPr>
  </w:style>
  <w:style w:type="paragraph" w:customStyle="1" w:styleId="8CEE23341D84421BA5D7AE85CC17EE5C">
    <w:name w:val="8CEE23341D84421BA5D7AE85CC17EE5C"/>
    <w:rsid w:val="00282136"/>
    <w:rPr>
      <w:lang w:val="en-US" w:eastAsia="en-US"/>
    </w:rPr>
  </w:style>
  <w:style w:type="paragraph" w:customStyle="1" w:styleId="A7AD811ECB524E5197DC89E82BBBB750">
    <w:name w:val="A7AD811ECB524E5197DC89E82BBBB750"/>
    <w:rsid w:val="00282136"/>
    <w:rPr>
      <w:lang w:val="en-US" w:eastAsia="en-US"/>
    </w:rPr>
  </w:style>
  <w:style w:type="paragraph" w:customStyle="1" w:styleId="D54DBBF2332C470AA523258A41B072AB">
    <w:name w:val="D54DBBF2332C470AA523258A41B072AB"/>
    <w:rsid w:val="00282136"/>
    <w:rPr>
      <w:lang w:val="en-US" w:eastAsia="en-US"/>
    </w:rPr>
  </w:style>
  <w:style w:type="paragraph" w:customStyle="1" w:styleId="1083A17B4AF843E3A234A6358D46B1B2">
    <w:name w:val="1083A17B4AF843E3A234A6358D46B1B2"/>
    <w:rsid w:val="00282136"/>
    <w:rPr>
      <w:lang w:val="en-US" w:eastAsia="en-US"/>
    </w:rPr>
  </w:style>
  <w:style w:type="paragraph" w:customStyle="1" w:styleId="6EED542C13934311956872660ED2E67B">
    <w:name w:val="6EED542C13934311956872660ED2E67B"/>
    <w:rsid w:val="00282136"/>
    <w:rPr>
      <w:lang w:val="en-US" w:eastAsia="en-US"/>
    </w:rPr>
  </w:style>
  <w:style w:type="paragraph" w:customStyle="1" w:styleId="47BB81724AA8401EAA8077E2F9FEF012">
    <w:name w:val="47BB81724AA8401EAA8077E2F9FEF012"/>
    <w:rsid w:val="00282136"/>
    <w:rPr>
      <w:lang w:val="en-US" w:eastAsia="en-US"/>
    </w:rPr>
  </w:style>
  <w:style w:type="paragraph" w:customStyle="1" w:styleId="B6BE267A4E2A478E9A8AE8A1930B2F60">
    <w:name w:val="B6BE267A4E2A478E9A8AE8A1930B2F60"/>
    <w:rsid w:val="00282136"/>
    <w:rPr>
      <w:lang w:val="en-US" w:eastAsia="en-US"/>
    </w:rPr>
  </w:style>
  <w:style w:type="paragraph" w:customStyle="1" w:styleId="CDAEFC41ECF643C5BE2E8E04D352292F">
    <w:name w:val="CDAEFC41ECF643C5BE2E8E04D352292F"/>
    <w:rsid w:val="00282136"/>
    <w:rPr>
      <w:lang w:val="en-US" w:eastAsia="en-US"/>
    </w:rPr>
  </w:style>
  <w:style w:type="paragraph" w:customStyle="1" w:styleId="816213D84E084291B72B78ECCF6D174E">
    <w:name w:val="816213D84E084291B72B78ECCF6D174E"/>
    <w:rsid w:val="00282136"/>
    <w:rPr>
      <w:lang w:val="en-US" w:eastAsia="en-US"/>
    </w:rPr>
  </w:style>
  <w:style w:type="paragraph" w:customStyle="1" w:styleId="EB6CCBBD1C014EF0A971DEF815A44A7E">
    <w:name w:val="EB6CCBBD1C014EF0A971DEF815A44A7E"/>
    <w:rsid w:val="00282136"/>
    <w:rPr>
      <w:lang w:val="en-US" w:eastAsia="en-US"/>
    </w:rPr>
  </w:style>
  <w:style w:type="paragraph" w:customStyle="1" w:styleId="87D88AADB9B446B78D723C5FC0AFB226">
    <w:name w:val="87D88AADB9B446B78D723C5FC0AFB226"/>
    <w:rsid w:val="00282136"/>
    <w:rPr>
      <w:lang w:val="en-US" w:eastAsia="en-US"/>
    </w:rPr>
  </w:style>
  <w:style w:type="paragraph" w:customStyle="1" w:styleId="8F39738D14624A86BC9EDEDD3D153F33">
    <w:name w:val="8F39738D14624A86BC9EDEDD3D153F33"/>
    <w:rsid w:val="00282136"/>
    <w:rPr>
      <w:lang w:val="en-US" w:eastAsia="en-US"/>
    </w:rPr>
  </w:style>
  <w:style w:type="paragraph" w:customStyle="1" w:styleId="6B608F373F9749679C2970A8C72E4431">
    <w:name w:val="6B608F373F9749679C2970A8C72E4431"/>
    <w:rsid w:val="00282136"/>
    <w:rPr>
      <w:lang w:val="en-US" w:eastAsia="en-US"/>
    </w:rPr>
  </w:style>
  <w:style w:type="paragraph" w:customStyle="1" w:styleId="3381FDC5A8E847CAB23107EADA421883">
    <w:name w:val="3381FDC5A8E847CAB23107EADA421883"/>
    <w:rsid w:val="00282136"/>
    <w:rPr>
      <w:lang w:val="en-US" w:eastAsia="en-US"/>
    </w:rPr>
  </w:style>
  <w:style w:type="paragraph" w:customStyle="1" w:styleId="56E955F00FA54A169960393F07C2D5E3">
    <w:name w:val="56E955F00FA54A169960393F07C2D5E3"/>
    <w:rsid w:val="00282136"/>
    <w:rPr>
      <w:lang w:val="en-US" w:eastAsia="en-US"/>
    </w:rPr>
  </w:style>
  <w:style w:type="paragraph" w:customStyle="1" w:styleId="E22951C9F6BC4B66A8533A2D60BE46A1">
    <w:name w:val="E22951C9F6BC4B66A8533A2D60BE46A1"/>
    <w:rsid w:val="00282136"/>
    <w:rPr>
      <w:lang w:val="en-US" w:eastAsia="en-US"/>
    </w:rPr>
  </w:style>
  <w:style w:type="paragraph" w:customStyle="1" w:styleId="674531677A584463AD2BC3253B9D99EA">
    <w:name w:val="674531677A584463AD2BC3253B9D99EA"/>
    <w:rsid w:val="00282136"/>
    <w:rPr>
      <w:lang w:val="en-US" w:eastAsia="en-US"/>
    </w:rPr>
  </w:style>
  <w:style w:type="paragraph" w:customStyle="1" w:styleId="3F035506852F47D287C3DEECD2ECD120">
    <w:name w:val="3F035506852F47D287C3DEECD2ECD120"/>
    <w:rsid w:val="00282136"/>
    <w:rPr>
      <w:lang w:val="en-US" w:eastAsia="en-US"/>
    </w:rPr>
  </w:style>
  <w:style w:type="paragraph" w:customStyle="1" w:styleId="EC802586DB194E3DA8C8E7C46395FF5D">
    <w:name w:val="EC802586DB194E3DA8C8E7C46395FF5D"/>
    <w:rsid w:val="00282136"/>
    <w:rPr>
      <w:lang w:val="en-US" w:eastAsia="en-US"/>
    </w:rPr>
  </w:style>
  <w:style w:type="paragraph" w:customStyle="1" w:styleId="17A1E587CDC548D9BBFDF52C36D71056">
    <w:name w:val="17A1E587CDC548D9BBFDF52C36D71056"/>
    <w:rsid w:val="00282136"/>
    <w:rPr>
      <w:lang w:val="en-US" w:eastAsia="en-US"/>
    </w:rPr>
  </w:style>
  <w:style w:type="paragraph" w:customStyle="1" w:styleId="EEB5AA90282F49F7AC7980E11F9C59D6">
    <w:name w:val="EEB5AA90282F49F7AC7980E11F9C59D6"/>
    <w:rsid w:val="00282136"/>
    <w:rPr>
      <w:lang w:val="en-US" w:eastAsia="en-US"/>
    </w:rPr>
  </w:style>
  <w:style w:type="paragraph" w:customStyle="1" w:styleId="D8626EC8758448169EC638DFC3F12FA7">
    <w:name w:val="D8626EC8758448169EC638DFC3F12FA7"/>
    <w:rsid w:val="00282136"/>
    <w:rPr>
      <w:lang w:val="en-US" w:eastAsia="en-US"/>
    </w:rPr>
  </w:style>
  <w:style w:type="paragraph" w:customStyle="1" w:styleId="250A8BA82D4E4BC39A6A818D4AAAC4D5">
    <w:name w:val="250A8BA82D4E4BC39A6A818D4AAAC4D5"/>
    <w:rsid w:val="00282136"/>
    <w:rPr>
      <w:lang w:val="en-US" w:eastAsia="en-US"/>
    </w:rPr>
  </w:style>
  <w:style w:type="paragraph" w:customStyle="1" w:styleId="EBBDEEC1155C49079F488211A5266C62">
    <w:name w:val="EBBDEEC1155C49079F488211A5266C62"/>
    <w:rsid w:val="00282136"/>
    <w:rPr>
      <w:lang w:val="en-US" w:eastAsia="en-US"/>
    </w:rPr>
  </w:style>
  <w:style w:type="paragraph" w:customStyle="1" w:styleId="74FBC4E1460444A19CE035122FC44ADF">
    <w:name w:val="74FBC4E1460444A19CE035122FC44ADF"/>
    <w:rsid w:val="00282136"/>
    <w:rPr>
      <w:lang w:val="en-US" w:eastAsia="en-US"/>
    </w:rPr>
  </w:style>
  <w:style w:type="paragraph" w:customStyle="1" w:styleId="3689136FDB5A4DB192AD4AA8C34B8814">
    <w:name w:val="3689136FDB5A4DB192AD4AA8C34B8814"/>
    <w:rsid w:val="00282136"/>
    <w:rPr>
      <w:lang w:val="en-US" w:eastAsia="en-US"/>
    </w:rPr>
  </w:style>
  <w:style w:type="paragraph" w:customStyle="1" w:styleId="0C651F5542254B99ADF90A71604C9F89">
    <w:name w:val="0C651F5542254B99ADF90A71604C9F89"/>
    <w:rsid w:val="00282136"/>
    <w:rPr>
      <w:lang w:val="en-US" w:eastAsia="en-US"/>
    </w:rPr>
  </w:style>
  <w:style w:type="paragraph" w:customStyle="1" w:styleId="F6D7DE823F634A5EBEA4139B5DFE6360">
    <w:name w:val="F6D7DE823F634A5EBEA4139B5DFE6360"/>
    <w:rsid w:val="00282136"/>
    <w:rPr>
      <w:lang w:val="en-US" w:eastAsia="en-US"/>
    </w:rPr>
  </w:style>
  <w:style w:type="paragraph" w:customStyle="1" w:styleId="EF3A97CEDD21494580D5D94EA362E11E">
    <w:name w:val="EF3A97CEDD21494580D5D94EA362E11E"/>
    <w:rsid w:val="00282136"/>
    <w:rPr>
      <w:lang w:val="en-US" w:eastAsia="en-US"/>
    </w:rPr>
  </w:style>
  <w:style w:type="paragraph" w:customStyle="1" w:styleId="B631DD9269784A11A4E7927633300993">
    <w:name w:val="B631DD9269784A11A4E7927633300993"/>
    <w:rsid w:val="00282136"/>
    <w:rPr>
      <w:lang w:val="en-US" w:eastAsia="en-US"/>
    </w:rPr>
  </w:style>
  <w:style w:type="paragraph" w:customStyle="1" w:styleId="C45C2C49B9E949B2A2D534E88CF17E86">
    <w:name w:val="C45C2C49B9E949B2A2D534E88CF17E86"/>
    <w:rsid w:val="00282136"/>
    <w:rPr>
      <w:lang w:val="en-US" w:eastAsia="en-US"/>
    </w:rPr>
  </w:style>
  <w:style w:type="paragraph" w:customStyle="1" w:styleId="59B1386EFD144F71BC301DB3289E872A">
    <w:name w:val="59B1386EFD144F71BC301DB3289E872A"/>
    <w:rsid w:val="00282136"/>
    <w:rPr>
      <w:lang w:val="en-US" w:eastAsia="en-US"/>
    </w:rPr>
  </w:style>
  <w:style w:type="paragraph" w:customStyle="1" w:styleId="3551CFDE061B4B449FDD8005BE79D593">
    <w:name w:val="3551CFDE061B4B449FDD8005BE79D593"/>
    <w:rsid w:val="00282136"/>
    <w:rPr>
      <w:lang w:val="en-US" w:eastAsia="en-US"/>
    </w:rPr>
  </w:style>
  <w:style w:type="paragraph" w:customStyle="1" w:styleId="ADE31A86E69D4D43A65C903315DB3BB7">
    <w:name w:val="ADE31A86E69D4D43A65C903315DB3BB7"/>
    <w:rsid w:val="00282136"/>
    <w:rPr>
      <w:lang w:val="en-US" w:eastAsia="en-US"/>
    </w:rPr>
  </w:style>
  <w:style w:type="paragraph" w:customStyle="1" w:styleId="D0BBB645D62B46DAA56C3CA3185D64AA">
    <w:name w:val="D0BBB645D62B46DAA56C3CA3185D64AA"/>
    <w:rsid w:val="00282136"/>
    <w:rPr>
      <w:lang w:val="en-US" w:eastAsia="en-US"/>
    </w:rPr>
  </w:style>
  <w:style w:type="paragraph" w:customStyle="1" w:styleId="C0429E4369E8403C9CE47DED392C61A6">
    <w:name w:val="C0429E4369E8403C9CE47DED392C61A6"/>
    <w:rsid w:val="00282136"/>
    <w:rPr>
      <w:lang w:val="en-US" w:eastAsia="en-US"/>
    </w:rPr>
  </w:style>
  <w:style w:type="paragraph" w:customStyle="1" w:styleId="1DC0C13DC11646CA8F266D67869B0B4B">
    <w:name w:val="1DC0C13DC11646CA8F266D67869B0B4B"/>
    <w:rsid w:val="00282136"/>
    <w:rPr>
      <w:lang w:val="en-US" w:eastAsia="en-US"/>
    </w:rPr>
  </w:style>
  <w:style w:type="paragraph" w:customStyle="1" w:styleId="0C0A3974F4C54A6F920B1AB0CDF6BF05">
    <w:name w:val="0C0A3974F4C54A6F920B1AB0CDF6BF05"/>
    <w:rsid w:val="00282136"/>
    <w:rPr>
      <w:lang w:val="en-US" w:eastAsia="en-US"/>
    </w:rPr>
  </w:style>
  <w:style w:type="paragraph" w:customStyle="1" w:styleId="D2D1B3034D0D49EAAB0CAD775C2902ED">
    <w:name w:val="D2D1B3034D0D49EAAB0CAD775C2902ED"/>
    <w:rsid w:val="00282136"/>
    <w:rPr>
      <w:lang w:val="en-US" w:eastAsia="en-US"/>
    </w:rPr>
  </w:style>
  <w:style w:type="paragraph" w:customStyle="1" w:styleId="5A7194B1EDEB41F08B14F4CF6CF64311">
    <w:name w:val="5A7194B1EDEB41F08B14F4CF6CF64311"/>
    <w:rsid w:val="00282136"/>
    <w:rPr>
      <w:lang w:val="en-US" w:eastAsia="en-US"/>
    </w:rPr>
  </w:style>
  <w:style w:type="paragraph" w:customStyle="1" w:styleId="CFBCA438D6FF43B5A6DC422F2B5EA044">
    <w:name w:val="CFBCA438D6FF43B5A6DC422F2B5EA044"/>
    <w:rsid w:val="00282136"/>
    <w:rPr>
      <w:lang w:val="en-US" w:eastAsia="en-US"/>
    </w:rPr>
  </w:style>
  <w:style w:type="paragraph" w:customStyle="1" w:styleId="88E2B7108B40449B89BF41655B66809C">
    <w:name w:val="88E2B7108B40449B89BF41655B66809C"/>
    <w:rsid w:val="00282136"/>
    <w:rPr>
      <w:lang w:val="en-US" w:eastAsia="en-US"/>
    </w:rPr>
  </w:style>
  <w:style w:type="paragraph" w:customStyle="1" w:styleId="760B1F13A1C6457E8E8D9531F6E42607">
    <w:name w:val="760B1F13A1C6457E8E8D9531F6E42607"/>
    <w:rsid w:val="00282136"/>
    <w:rPr>
      <w:lang w:val="en-US" w:eastAsia="en-US"/>
    </w:rPr>
  </w:style>
  <w:style w:type="paragraph" w:customStyle="1" w:styleId="E28E582B34E4459889E923BB2B03EB23">
    <w:name w:val="E28E582B34E4459889E923BB2B03EB23"/>
    <w:rsid w:val="00282136"/>
    <w:rPr>
      <w:lang w:val="en-US" w:eastAsia="en-US"/>
    </w:rPr>
  </w:style>
  <w:style w:type="paragraph" w:customStyle="1" w:styleId="A7172F88CA814E2A9517D093E77A12F4">
    <w:name w:val="A7172F88CA814E2A9517D093E77A12F4"/>
    <w:rsid w:val="00282136"/>
    <w:rPr>
      <w:lang w:val="en-US" w:eastAsia="en-US"/>
    </w:rPr>
  </w:style>
  <w:style w:type="paragraph" w:customStyle="1" w:styleId="FF2556B6D4D34D90AFC3FEEC04B2E426">
    <w:name w:val="FF2556B6D4D34D90AFC3FEEC04B2E426"/>
    <w:rsid w:val="00282136"/>
    <w:rPr>
      <w:lang w:val="en-US" w:eastAsia="en-US"/>
    </w:rPr>
  </w:style>
  <w:style w:type="paragraph" w:customStyle="1" w:styleId="8A45C728A5B44562BB4FA85EDCBED83B">
    <w:name w:val="8A45C728A5B44562BB4FA85EDCBED83B"/>
    <w:rsid w:val="00282136"/>
    <w:rPr>
      <w:lang w:val="en-US" w:eastAsia="en-US"/>
    </w:rPr>
  </w:style>
  <w:style w:type="paragraph" w:customStyle="1" w:styleId="C5B5A26DCA9D49EBA17C1B0CD0CE6AB9">
    <w:name w:val="C5B5A26DCA9D49EBA17C1B0CD0CE6AB9"/>
    <w:rsid w:val="00282136"/>
    <w:rPr>
      <w:lang w:val="en-US" w:eastAsia="en-US"/>
    </w:rPr>
  </w:style>
  <w:style w:type="paragraph" w:customStyle="1" w:styleId="D1DC6E797B1940F0BA02F59130B35943">
    <w:name w:val="D1DC6E797B1940F0BA02F59130B35943"/>
    <w:rsid w:val="00282136"/>
    <w:rPr>
      <w:lang w:val="en-US" w:eastAsia="en-US"/>
    </w:rPr>
  </w:style>
  <w:style w:type="paragraph" w:customStyle="1" w:styleId="A09F26E21C2B4A3992F75D1E2F588207">
    <w:name w:val="A09F26E21C2B4A3992F75D1E2F588207"/>
    <w:rsid w:val="00282136"/>
    <w:rPr>
      <w:lang w:val="en-US" w:eastAsia="en-US"/>
    </w:rPr>
  </w:style>
  <w:style w:type="paragraph" w:customStyle="1" w:styleId="F12CDA0A78FC471480DE3547CC6048F0">
    <w:name w:val="F12CDA0A78FC471480DE3547CC6048F0"/>
    <w:rsid w:val="00282136"/>
    <w:rPr>
      <w:lang w:val="en-US" w:eastAsia="en-US"/>
    </w:rPr>
  </w:style>
  <w:style w:type="paragraph" w:customStyle="1" w:styleId="A4346C251DD845A19FCF7BC841E155C0">
    <w:name w:val="A4346C251DD845A19FCF7BC841E155C0"/>
    <w:rsid w:val="00282136"/>
    <w:rPr>
      <w:lang w:val="en-US" w:eastAsia="en-US"/>
    </w:rPr>
  </w:style>
  <w:style w:type="paragraph" w:customStyle="1" w:styleId="8D0FC34DF530490B9F85AFBD338CCCE4">
    <w:name w:val="8D0FC34DF530490B9F85AFBD338CCCE4"/>
    <w:rsid w:val="00282136"/>
    <w:rPr>
      <w:lang w:val="en-US" w:eastAsia="en-US"/>
    </w:rPr>
  </w:style>
  <w:style w:type="paragraph" w:customStyle="1" w:styleId="2D5B38D34EAB4E05BC63D3EE0981E190">
    <w:name w:val="2D5B38D34EAB4E05BC63D3EE0981E190"/>
    <w:rsid w:val="00282136"/>
    <w:rPr>
      <w:lang w:val="en-US" w:eastAsia="en-US"/>
    </w:rPr>
  </w:style>
  <w:style w:type="paragraph" w:customStyle="1" w:styleId="1988465348D9485F86C823ED69AED56E">
    <w:name w:val="1988465348D9485F86C823ED69AED56E"/>
    <w:rsid w:val="00282136"/>
    <w:rPr>
      <w:lang w:val="en-US" w:eastAsia="en-US"/>
    </w:rPr>
  </w:style>
  <w:style w:type="paragraph" w:customStyle="1" w:styleId="D2BE9E5A9E3F41DBAB9CF7C1C180FFA7">
    <w:name w:val="D2BE9E5A9E3F41DBAB9CF7C1C180FFA7"/>
    <w:rsid w:val="00282136"/>
    <w:rPr>
      <w:lang w:val="en-US" w:eastAsia="en-US"/>
    </w:rPr>
  </w:style>
  <w:style w:type="paragraph" w:customStyle="1" w:styleId="F46920D552B84750975F6A54EEDB9148">
    <w:name w:val="F46920D552B84750975F6A54EEDB9148"/>
    <w:rsid w:val="00282136"/>
    <w:rPr>
      <w:lang w:val="en-US" w:eastAsia="en-US"/>
    </w:rPr>
  </w:style>
  <w:style w:type="paragraph" w:customStyle="1" w:styleId="A7BCB2FCFBBE4750BD8717079B7D6483">
    <w:name w:val="A7BCB2FCFBBE4750BD8717079B7D6483"/>
    <w:rsid w:val="00282136"/>
    <w:rPr>
      <w:lang w:val="en-US" w:eastAsia="en-US"/>
    </w:rPr>
  </w:style>
  <w:style w:type="paragraph" w:customStyle="1" w:styleId="8E1EA4C18C7C40D5BECDFCB035205707">
    <w:name w:val="8E1EA4C18C7C40D5BECDFCB035205707"/>
    <w:rsid w:val="00282136"/>
    <w:rPr>
      <w:lang w:val="en-US" w:eastAsia="en-US"/>
    </w:rPr>
  </w:style>
  <w:style w:type="paragraph" w:customStyle="1" w:styleId="B8DD07B212B2458B951ED25F971C5A1A">
    <w:name w:val="B8DD07B212B2458B951ED25F971C5A1A"/>
    <w:rsid w:val="00282136"/>
    <w:rPr>
      <w:lang w:val="en-US" w:eastAsia="en-US"/>
    </w:rPr>
  </w:style>
  <w:style w:type="paragraph" w:customStyle="1" w:styleId="6E749AE7FB5D4C448DCE7CC4015FB7F1">
    <w:name w:val="6E749AE7FB5D4C448DCE7CC4015FB7F1"/>
    <w:rsid w:val="00282136"/>
    <w:rPr>
      <w:lang w:val="en-US" w:eastAsia="en-US"/>
    </w:rPr>
  </w:style>
  <w:style w:type="paragraph" w:customStyle="1" w:styleId="4EFE7A0F340E437DB9295D429F40A734">
    <w:name w:val="4EFE7A0F340E437DB9295D429F40A734"/>
    <w:rsid w:val="00282136"/>
    <w:rPr>
      <w:lang w:val="en-US" w:eastAsia="en-US"/>
    </w:rPr>
  </w:style>
  <w:style w:type="paragraph" w:customStyle="1" w:styleId="61CDF57F50ED4EC397E77F04772EB6FE">
    <w:name w:val="61CDF57F50ED4EC397E77F04772EB6FE"/>
    <w:rsid w:val="00282136"/>
    <w:rPr>
      <w:lang w:val="en-US" w:eastAsia="en-US"/>
    </w:rPr>
  </w:style>
  <w:style w:type="paragraph" w:customStyle="1" w:styleId="7B3A23A3D33343329AA064922AD69F64">
    <w:name w:val="7B3A23A3D33343329AA064922AD69F64"/>
    <w:rsid w:val="00282136"/>
    <w:rPr>
      <w:lang w:val="en-US" w:eastAsia="en-US"/>
    </w:rPr>
  </w:style>
  <w:style w:type="paragraph" w:customStyle="1" w:styleId="7E0380EA8BB1444A9294EB0716A6C66F">
    <w:name w:val="7E0380EA8BB1444A9294EB0716A6C66F"/>
    <w:rsid w:val="00282136"/>
    <w:rPr>
      <w:lang w:val="en-US" w:eastAsia="en-US"/>
    </w:rPr>
  </w:style>
  <w:style w:type="paragraph" w:customStyle="1" w:styleId="C319FD62F796429E8BA338B1D0982FB1">
    <w:name w:val="C319FD62F796429E8BA338B1D0982FB1"/>
    <w:rsid w:val="00282136"/>
    <w:rPr>
      <w:lang w:val="en-US" w:eastAsia="en-US"/>
    </w:rPr>
  </w:style>
  <w:style w:type="paragraph" w:customStyle="1" w:styleId="7158F3CD66164FCF95C4CBB31C726FD3">
    <w:name w:val="7158F3CD66164FCF95C4CBB31C726FD3"/>
    <w:rsid w:val="00282136"/>
    <w:rPr>
      <w:lang w:val="en-US" w:eastAsia="en-US"/>
    </w:rPr>
  </w:style>
  <w:style w:type="paragraph" w:customStyle="1" w:styleId="BE4B06DF91EF412FAA36991F96D651DE">
    <w:name w:val="BE4B06DF91EF412FAA36991F96D651DE"/>
    <w:rsid w:val="00282136"/>
    <w:rPr>
      <w:lang w:val="en-US" w:eastAsia="en-US"/>
    </w:rPr>
  </w:style>
  <w:style w:type="paragraph" w:customStyle="1" w:styleId="33A24979F6E14E9C91A99443B91B419D">
    <w:name w:val="33A24979F6E14E9C91A99443B91B419D"/>
    <w:rsid w:val="00282136"/>
    <w:rPr>
      <w:lang w:val="en-US" w:eastAsia="en-US"/>
    </w:rPr>
  </w:style>
  <w:style w:type="paragraph" w:customStyle="1" w:styleId="E969492B66CF4E51AB54548717C2209E">
    <w:name w:val="E969492B66CF4E51AB54548717C2209E"/>
    <w:rsid w:val="00282136"/>
    <w:rPr>
      <w:lang w:val="en-US" w:eastAsia="en-US"/>
    </w:rPr>
  </w:style>
  <w:style w:type="paragraph" w:customStyle="1" w:styleId="CD07841D4B02434DA1CC22B57EEF220D">
    <w:name w:val="CD07841D4B02434DA1CC22B57EEF220D"/>
    <w:rsid w:val="00282136"/>
    <w:rPr>
      <w:lang w:val="en-US" w:eastAsia="en-US"/>
    </w:rPr>
  </w:style>
  <w:style w:type="paragraph" w:customStyle="1" w:styleId="C2D9CF4B69BA4134A914AB2DB6B0FA24">
    <w:name w:val="C2D9CF4B69BA4134A914AB2DB6B0FA24"/>
    <w:rsid w:val="00282136"/>
    <w:rPr>
      <w:lang w:val="en-US" w:eastAsia="en-US"/>
    </w:rPr>
  </w:style>
  <w:style w:type="paragraph" w:customStyle="1" w:styleId="B15700665B864A379AAD62EB31F99E70">
    <w:name w:val="B15700665B864A379AAD62EB31F99E70"/>
    <w:rsid w:val="00282136"/>
    <w:rPr>
      <w:lang w:val="en-US" w:eastAsia="en-US"/>
    </w:rPr>
  </w:style>
  <w:style w:type="paragraph" w:customStyle="1" w:styleId="15C81858C3CA487DA86C175A9D7037D6">
    <w:name w:val="15C81858C3CA487DA86C175A9D7037D6"/>
    <w:rsid w:val="00282136"/>
    <w:rPr>
      <w:lang w:val="en-US" w:eastAsia="en-US"/>
    </w:rPr>
  </w:style>
  <w:style w:type="paragraph" w:customStyle="1" w:styleId="5B2B965FD08845F0892B1639871C1073">
    <w:name w:val="5B2B965FD08845F0892B1639871C1073"/>
    <w:rsid w:val="00282136"/>
    <w:rPr>
      <w:lang w:val="en-US" w:eastAsia="en-US"/>
    </w:rPr>
  </w:style>
  <w:style w:type="paragraph" w:customStyle="1" w:styleId="F789EECCB3074FF2BEA59D482CAC4F51">
    <w:name w:val="F789EECCB3074FF2BEA59D482CAC4F51"/>
    <w:rsid w:val="00282136"/>
    <w:rPr>
      <w:lang w:val="en-US" w:eastAsia="en-US"/>
    </w:rPr>
  </w:style>
  <w:style w:type="paragraph" w:customStyle="1" w:styleId="5FFFA165BB684F17AD39684BC4CA9510">
    <w:name w:val="5FFFA165BB684F17AD39684BC4CA9510"/>
    <w:rsid w:val="00282136"/>
    <w:rPr>
      <w:lang w:val="en-US" w:eastAsia="en-US"/>
    </w:rPr>
  </w:style>
  <w:style w:type="paragraph" w:customStyle="1" w:styleId="EB3F5208062649C585A77D08810F117D">
    <w:name w:val="EB3F5208062649C585A77D08810F117D"/>
    <w:rsid w:val="00282136"/>
    <w:rPr>
      <w:lang w:val="en-US" w:eastAsia="en-US"/>
    </w:rPr>
  </w:style>
  <w:style w:type="paragraph" w:customStyle="1" w:styleId="53BFE462910444148E68438107408788">
    <w:name w:val="53BFE462910444148E68438107408788"/>
    <w:rsid w:val="00282136"/>
    <w:rPr>
      <w:lang w:val="en-US" w:eastAsia="en-US"/>
    </w:rPr>
  </w:style>
  <w:style w:type="paragraph" w:customStyle="1" w:styleId="76AFB293E04F495AB85692E0F1DCBEB9">
    <w:name w:val="76AFB293E04F495AB85692E0F1DCBEB9"/>
    <w:rsid w:val="00282136"/>
    <w:rPr>
      <w:lang w:val="en-US" w:eastAsia="en-US"/>
    </w:rPr>
  </w:style>
  <w:style w:type="paragraph" w:customStyle="1" w:styleId="33611283B1804872835BA5475E50C01F">
    <w:name w:val="33611283B1804872835BA5475E50C01F"/>
    <w:rsid w:val="00282136"/>
    <w:rPr>
      <w:lang w:val="en-US" w:eastAsia="en-US"/>
    </w:rPr>
  </w:style>
  <w:style w:type="paragraph" w:customStyle="1" w:styleId="B803AE224A534CAABAAA78379DB65D82">
    <w:name w:val="B803AE224A534CAABAAA78379DB65D82"/>
    <w:rsid w:val="00282136"/>
    <w:rPr>
      <w:lang w:val="en-US" w:eastAsia="en-US"/>
    </w:rPr>
  </w:style>
  <w:style w:type="paragraph" w:customStyle="1" w:styleId="AAC95A31A1AD40338743049CE32514F7">
    <w:name w:val="AAC95A31A1AD40338743049CE32514F7"/>
    <w:rsid w:val="00282136"/>
    <w:rPr>
      <w:lang w:val="en-US" w:eastAsia="en-US"/>
    </w:rPr>
  </w:style>
  <w:style w:type="paragraph" w:customStyle="1" w:styleId="622C2E2D6C5749A7B714CEA055C7D3CA">
    <w:name w:val="622C2E2D6C5749A7B714CEA055C7D3CA"/>
    <w:rsid w:val="00282136"/>
    <w:rPr>
      <w:lang w:val="en-US" w:eastAsia="en-US"/>
    </w:rPr>
  </w:style>
  <w:style w:type="paragraph" w:customStyle="1" w:styleId="58EA0B4AB34C46E3A483EAF152899C05">
    <w:name w:val="58EA0B4AB34C46E3A483EAF152899C05"/>
    <w:rsid w:val="00282136"/>
    <w:rPr>
      <w:lang w:val="en-US" w:eastAsia="en-US"/>
    </w:rPr>
  </w:style>
  <w:style w:type="paragraph" w:customStyle="1" w:styleId="B04B0BF671114E22B12F21B0EEA2FE48">
    <w:name w:val="B04B0BF671114E22B12F21B0EEA2FE48"/>
    <w:rsid w:val="00282136"/>
    <w:rPr>
      <w:lang w:val="en-US" w:eastAsia="en-US"/>
    </w:rPr>
  </w:style>
  <w:style w:type="paragraph" w:customStyle="1" w:styleId="92CA87B96D4C4DA698CA80802F27822A">
    <w:name w:val="92CA87B96D4C4DA698CA80802F27822A"/>
    <w:rsid w:val="00282136"/>
    <w:rPr>
      <w:lang w:val="en-US" w:eastAsia="en-US"/>
    </w:rPr>
  </w:style>
  <w:style w:type="paragraph" w:customStyle="1" w:styleId="FB5E4A6B35744BFF9D41E60F027AAD97">
    <w:name w:val="FB5E4A6B35744BFF9D41E60F027AAD97"/>
    <w:rsid w:val="00282136"/>
    <w:rPr>
      <w:lang w:val="en-US" w:eastAsia="en-US"/>
    </w:rPr>
  </w:style>
  <w:style w:type="paragraph" w:customStyle="1" w:styleId="BD901F38F9C342B9B942341D4B23A3BD">
    <w:name w:val="BD901F38F9C342B9B942341D4B23A3BD"/>
    <w:rsid w:val="00282136"/>
    <w:rPr>
      <w:lang w:val="en-US" w:eastAsia="en-US"/>
    </w:rPr>
  </w:style>
  <w:style w:type="paragraph" w:customStyle="1" w:styleId="6641653F26D24E05867A7387D34F00CD">
    <w:name w:val="6641653F26D24E05867A7387D34F00CD"/>
    <w:rsid w:val="00282136"/>
    <w:rPr>
      <w:lang w:val="en-US" w:eastAsia="en-US"/>
    </w:rPr>
  </w:style>
  <w:style w:type="paragraph" w:customStyle="1" w:styleId="DEB79BC8A6704C57B852CD930E642EE4">
    <w:name w:val="DEB79BC8A6704C57B852CD930E642EE4"/>
    <w:rsid w:val="00282136"/>
    <w:rPr>
      <w:lang w:val="en-US" w:eastAsia="en-US"/>
    </w:rPr>
  </w:style>
  <w:style w:type="paragraph" w:customStyle="1" w:styleId="9D6F1FAB564944FCBDC2D31B1F3C8FAE">
    <w:name w:val="9D6F1FAB564944FCBDC2D31B1F3C8FAE"/>
    <w:rsid w:val="00282136"/>
    <w:rPr>
      <w:lang w:val="en-US" w:eastAsia="en-US"/>
    </w:rPr>
  </w:style>
  <w:style w:type="paragraph" w:customStyle="1" w:styleId="42009957EBC042B2813163880635F1A9">
    <w:name w:val="42009957EBC042B2813163880635F1A9"/>
    <w:rsid w:val="00282136"/>
    <w:rPr>
      <w:lang w:val="en-US" w:eastAsia="en-US"/>
    </w:rPr>
  </w:style>
  <w:style w:type="paragraph" w:customStyle="1" w:styleId="757768DCCDA541588AFE7961CD5E3D10">
    <w:name w:val="757768DCCDA541588AFE7961CD5E3D10"/>
    <w:rsid w:val="00282136"/>
    <w:rPr>
      <w:lang w:val="en-US" w:eastAsia="en-US"/>
    </w:rPr>
  </w:style>
  <w:style w:type="paragraph" w:customStyle="1" w:styleId="CD2CCBAA54CA4E3FA6EDF5E309481296">
    <w:name w:val="CD2CCBAA54CA4E3FA6EDF5E309481296"/>
    <w:rsid w:val="00282136"/>
    <w:rPr>
      <w:lang w:val="en-US" w:eastAsia="en-US"/>
    </w:rPr>
  </w:style>
  <w:style w:type="paragraph" w:customStyle="1" w:styleId="B730B75206EA48ABAC4AAB804CC22C0A">
    <w:name w:val="B730B75206EA48ABAC4AAB804CC22C0A"/>
    <w:rsid w:val="00282136"/>
    <w:rPr>
      <w:lang w:val="en-US" w:eastAsia="en-US"/>
    </w:rPr>
  </w:style>
  <w:style w:type="paragraph" w:customStyle="1" w:styleId="546500A984C74D659691B6BDF7293242">
    <w:name w:val="546500A984C74D659691B6BDF7293242"/>
    <w:rsid w:val="00282136"/>
    <w:rPr>
      <w:lang w:val="en-US" w:eastAsia="en-US"/>
    </w:rPr>
  </w:style>
  <w:style w:type="paragraph" w:customStyle="1" w:styleId="71AA4844D8414C7CB6621DC0132966F3">
    <w:name w:val="71AA4844D8414C7CB6621DC0132966F3"/>
    <w:rsid w:val="00282136"/>
    <w:rPr>
      <w:lang w:val="en-US" w:eastAsia="en-US"/>
    </w:rPr>
  </w:style>
  <w:style w:type="paragraph" w:customStyle="1" w:styleId="3AA9551CD5CF48EA9CC1DCC46D0E3355">
    <w:name w:val="3AA9551CD5CF48EA9CC1DCC46D0E3355"/>
    <w:rsid w:val="00282136"/>
    <w:rPr>
      <w:lang w:val="en-US" w:eastAsia="en-US"/>
    </w:rPr>
  </w:style>
  <w:style w:type="paragraph" w:customStyle="1" w:styleId="BEDBB2FA792B4D8A93240CF268E9695D">
    <w:name w:val="BEDBB2FA792B4D8A93240CF268E9695D"/>
    <w:rsid w:val="00282136"/>
    <w:rPr>
      <w:lang w:val="en-US" w:eastAsia="en-US"/>
    </w:rPr>
  </w:style>
  <w:style w:type="paragraph" w:customStyle="1" w:styleId="E7072B1F6B784667B76A80EA335C419B">
    <w:name w:val="E7072B1F6B784667B76A80EA335C419B"/>
    <w:rsid w:val="00282136"/>
    <w:rPr>
      <w:lang w:val="en-US" w:eastAsia="en-US"/>
    </w:rPr>
  </w:style>
  <w:style w:type="paragraph" w:customStyle="1" w:styleId="B69DAF43EEFE42FEAD7163C6926B6B6B">
    <w:name w:val="B69DAF43EEFE42FEAD7163C6926B6B6B"/>
    <w:rsid w:val="00282136"/>
    <w:rPr>
      <w:lang w:val="en-US" w:eastAsia="en-US"/>
    </w:rPr>
  </w:style>
  <w:style w:type="paragraph" w:customStyle="1" w:styleId="A569CCBD34C84AB4B56CAB9B94D19390">
    <w:name w:val="A569CCBD34C84AB4B56CAB9B94D19390"/>
    <w:rsid w:val="00282136"/>
    <w:rPr>
      <w:lang w:val="en-US" w:eastAsia="en-US"/>
    </w:rPr>
  </w:style>
  <w:style w:type="paragraph" w:customStyle="1" w:styleId="4194388C354042C69F3B2CAACA42CB84">
    <w:name w:val="4194388C354042C69F3B2CAACA42CB84"/>
    <w:rsid w:val="00282136"/>
    <w:rPr>
      <w:lang w:val="en-US" w:eastAsia="en-US"/>
    </w:rPr>
  </w:style>
  <w:style w:type="paragraph" w:customStyle="1" w:styleId="3B2491DF50524334880E453B0ADB0378">
    <w:name w:val="3B2491DF50524334880E453B0ADB0378"/>
    <w:rsid w:val="00282136"/>
    <w:rPr>
      <w:lang w:val="en-US" w:eastAsia="en-US"/>
    </w:rPr>
  </w:style>
  <w:style w:type="paragraph" w:customStyle="1" w:styleId="33A32222868B4E848DE09B3E2D42619C">
    <w:name w:val="33A32222868B4E848DE09B3E2D42619C"/>
    <w:rsid w:val="00282136"/>
    <w:rPr>
      <w:lang w:val="en-US" w:eastAsia="en-US"/>
    </w:rPr>
  </w:style>
  <w:style w:type="paragraph" w:customStyle="1" w:styleId="BDE0F09E5F6541E48C9EF21EE3BF6E8D">
    <w:name w:val="BDE0F09E5F6541E48C9EF21EE3BF6E8D"/>
    <w:rsid w:val="00282136"/>
    <w:rPr>
      <w:lang w:val="en-US" w:eastAsia="en-US"/>
    </w:rPr>
  </w:style>
  <w:style w:type="paragraph" w:customStyle="1" w:styleId="E1B3AA309BE146188E5742B143304527">
    <w:name w:val="E1B3AA309BE146188E5742B143304527"/>
    <w:rsid w:val="00282136"/>
    <w:rPr>
      <w:lang w:val="en-US" w:eastAsia="en-US"/>
    </w:rPr>
  </w:style>
  <w:style w:type="paragraph" w:customStyle="1" w:styleId="3D08358F4B264DA7AC6D9ECA228AE41C">
    <w:name w:val="3D08358F4B264DA7AC6D9ECA228AE41C"/>
    <w:rsid w:val="00282136"/>
    <w:rPr>
      <w:lang w:val="en-US" w:eastAsia="en-US"/>
    </w:rPr>
  </w:style>
  <w:style w:type="paragraph" w:customStyle="1" w:styleId="19618F3AB034411AA6414A4DF495B653">
    <w:name w:val="19618F3AB034411AA6414A4DF495B653"/>
    <w:rsid w:val="00282136"/>
    <w:rPr>
      <w:lang w:val="en-US" w:eastAsia="en-US"/>
    </w:rPr>
  </w:style>
  <w:style w:type="paragraph" w:customStyle="1" w:styleId="691CF17CADB143DE9D5C65818BC14660">
    <w:name w:val="691CF17CADB143DE9D5C65818BC14660"/>
    <w:rsid w:val="00282136"/>
    <w:rPr>
      <w:lang w:val="en-US" w:eastAsia="en-US"/>
    </w:rPr>
  </w:style>
  <w:style w:type="paragraph" w:customStyle="1" w:styleId="5793D8C38DAB46D0933FB0B94E59BFD7">
    <w:name w:val="5793D8C38DAB46D0933FB0B94E59BFD7"/>
    <w:rsid w:val="00282136"/>
    <w:rPr>
      <w:lang w:val="en-US" w:eastAsia="en-US"/>
    </w:rPr>
  </w:style>
  <w:style w:type="paragraph" w:customStyle="1" w:styleId="CD44BE88707E4C39B951E4795BCBAF0D">
    <w:name w:val="CD44BE88707E4C39B951E4795BCBAF0D"/>
    <w:rsid w:val="00282136"/>
    <w:rPr>
      <w:lang w:val="en-US" w:eastAsia="en-US"/>
    </w:rPr>
  </w:style>
  <w:style w:type="paragraph" w:customStyle="1" w:styleId="DDE65D8FCB5D40368A155359124DA943">
    <w:name w:val="DDE65D8FCB5D40368A155359124DA943"/>
    <w:rsid w:val="00282136"/>
    <w:rPr>
      <w:lang w:val="en-US" w:eastAsia="en-US"/>
    </w:rPr>
  </w:style>
  <w:style w:type="paragraph" w:customStyle="1" w:styleId="C889882D47DC490BB18DE05A0D9A6006">
    <w:name w:val="C889882D47DC490BB18DE05A0D9A6006"/>
    <w:rsid w:val="00282136"/>
    <w:rPr>
      <w:lang w:val="en-US" w:eastAsia="en-US"/>
    </w:rPr>
  </w:style>
  <w:style w:type="paragraph" w:customStyle="1" w:styleId="27A8F8A7054148C697B4D7790C64933A">
    <w:name w:val="27A8F8A7054148C697B4D7790C64933A"/>
    <w:rsid w:val="00282136"/>
    <w:rPr>
      <w:lang w:val="en-US" w:eastAsia="en-US"/>
    </w:rPr>
  </w:style>
  <w:style w:type="paragraph" w:customStyle="1" w:styleId="7393464112CB4EF59BAAE4260B598A8E">
    <w:name w:val="7393464112CB4EF59BAAE4260B598A8E"/>
    <w:rsid w:val="00282136"/>
    <w:rPr>
      <w:lang w:val="en-US" w:eastAsia="en-US"/>
    </w:rPr>
  </w:style>
  <w:style w:type="paragraph" w:customStyle="1" w:styleId="EE7E772E614B403FA2088CA8DCCB2CFC">
    <w:name w:val="EE7E772E614B403FA2088CA8DCCB2CFC"/>
    <w:rsid w:val="00282136"/>
    <w:rPr>
      <w:lang w:val="en-US" w:eastAsia="en-US"/>
    </w:rPr>
  </w:style>
  <w:style w:type="paragraph" w:customStyle="1" w:styleId="154E29970EEC4B5597B4A69DEC63F3A7">
    <w:name w:val="154E29970EEC4B5597B4A69DEC63F3A7"/>
    <w:rsid w:val="00282136"/>
    <w:rPr>
      <w:lang w:val="en-US" w:eastAsia="en-US"/>
    </w:rPr>
  </w:style>
  <w:style w:type="paragraph" w:customStyle="1" w:styleId="133C267A16634D8FABD2C414E5DE37C7">
    <w:name w:val="133C267A16634D8FABD2C414E5DE37C7"/>
    <w:rsid w:val="00282136"/>
    <w:rPr>
      <w:lang w:val="en-US" w:eastAsia="en-US"/>
    </w:rPr>
  </w:style>
  <w:style w:type="paragraph" w:customStyle="1" w:styleId="9938636190B44BAFB66F54D7605ADBF7">
    <w:name w:val="9938636190B44BAFB66F54D7605ADBF7"/>
    <w:rsid w:val="00282136"/>
    <w:rPr>
      <w:lang w:val="en-US" w:eastAsia="en-US"/>
    </w:rPr>
  </w:style>
  <w:style w:type="paragraph" w:customStyle="1" w:styleId="D71749F2641A4261AD56D22C3614F201">
    <w:name w:val="D71749F2641A4261AD56D22C3614F201"/>
    <w:rsid w:val="00282136"/>
    <w:rPr>
      <w:lang w:val="en-US" w:eastAsia="en-US"/>
    </w:rPr>
  </w:style>
  <w:style w:type="paragraph" w:customStyle="1" w:styleId="C84FB500601A4D19988B8BC107FA6E06">
    <w:name w:val="C84FB500601A4D19988B8BC107FA6E06"/>
    <w:rsid w:val="00282136"/>
    <w:rPr>
      <w:lang w:val="en-US" w:eastAsia="en-US"/>
    </w:rPr>
  </w:style>
  <w:style w:type="paragraph" w:customStyle="1" w:styleId="18059D53EC584ABE8B4AA0377FCF6D0D">
    <w:name w:val="18059D53EC584ABE8B4AA0377FCF6D0D"/>
    <w:rsid w:val="00282136"/>
    <w:rPr>
      <w:lang w:val="en-US" w:eastAsia="en-US"/>
    </w:rPr>
  </w:style>
  <w:style w:type="paragraph" w:customStyle="1" w:styleId="717EEE924A1840CDB27FE3F9D520E673">
    <w:name w:val="717EEE924A1840CDB27FE3F9D520E673"/>
    <w:rsid w:val="00282136"/>
    <w:rPr>
      <w:lang w:val="en-US" w:eastAsia="en-US"/>
    </w:rPr>
  </w:style>
  <w:style w:type="paragraph" w:customStyle="1" w:styleId="29DEA8B583264588AAF968D69E04083A">
    <w:name w:val="29DEA8B583264588AAF968D69E04083A"/>
    <w:rsid w:val="00282136"/>
    <w:rPr>
      <w:lang w:val="en-US" w:eastAsia="en-US"/>
    </w:rPr>
  </w:style>
  <w:style w:type="paragraph" w:customStyle="1" w:styleId="C093F7719F1149C89A4DAB187315504B">
    <w:name w:val="C093F7719F1149C89A4DAB187315504B"/>
    <w:rsid w:val="00282136"/>
    <w:rPr>
      <w:lang w:val="en-US" w:eastAsia="en-US"/>
    </w:rPr>
  </w:style>
  <w:style w:type="paragraph" w:customStyle="1" w:styleId="52D5BF60E4654B85905CBE70F9F78279">
    <w:name w:val="52D5BF60E4654B85905CBE70F9F78279"/>
    <w:rsid w:val="00282136"/>
    <w:rPr>
      <w:lang w:val="en-US" w:eastAsia="en-US"/>
    </w:rPr>
  </w:style>
  <w:style w:type="paragraph" w:customStyle="1" w:styleId="41A9CAE53BA44993BCC20508E7B2FBDD">
    <w:name w:val="41A9CAE53BA44993BCC20508E7B2FBDD"/>
    <w:rsid w:val="00282136"/>
    <w:rPr>
      <w:lang w:val="en-US" w:eastAsia="en-US"/>
    </w:rPr>
  </w:style>
  <w:style w:type="paragraph" w:customStyle="1" w:styleId="02CDFFBB96104E538480BD97B702C3AF">
    <w:name w:val="02CDFFBB96104E538480BD97B702C3AF"/>
    <w:rsid w:val="00282136"/>
    <w:rPr>
      <w:lang w:val="en-US" w:eastAsia="en-US"/>
    </w:rPr>
  </w:style>
  <w:style w:type="paragraph" w:customStyle="1" w:styleId="540BE044062847E4A1220BC353A9B833">
    <w:name w:val="540BE044062847E4A1220BC353A9B833"/>
    <w:rsid w:val="00282136"/>
    <w:rPr>
      <w:lang w:val="en-US" w:eastAsia="en-US"/>
    </w:rPr>
  </w:style>
  <w:style w:type="paragraph" w:customStyle="1" w:styleId="50549803D9974FEDB75056191BAB39F8">
    <w:name w:val="50549803D9974FEDB75056191BAB39F8"/>
    <w:rsid w:val="00282136"/>
    <w:rPr>
      <w:lang w:val="en-US" w:eastAsia="en-US"/>
    </w:rPr>
  </w:style>
  <w:style w:type="paragraph" w:customStyle="1" w:styleId="E7572E0D3687459898B1B011E71E3747">
    <w:name w:val="E7572E0D3687459898B1B011E71E3747"/>
    <w:rsid w:val="00282136"/>
    <w:rPr>
      <w:lang w:val="en-US" w:eastAsia="en-US"/>
    </w:rPr>
  </w:style>
  <w:style w:type="paragraph" w:customStyle="1" w:styleId="D8EB4AC224A24AE08DF6F39672623323">
    <w:name w:val="D8EB4AC224A24AE08DF6F39672623323"/>
    <w:rsid w:val="00282136"/>
    <w:rPr>
      <w:lang w:val="en-US" w:eastAsia="en-US"/>
    </w:rPr>
  </w:style>
  <w:style w:type="paragraph" w:customStyle="1" w:styleId="CA4D59DD5C884C55B1FA671934525095">
    <w:name w:val="CA4D59DD5C884C55B1FA671934525095"/>
    <w:rsid w:val="00282136"/>
    <w:rPr>
      <w:lang w:val="en-US" w:eastAsia="en-US"/>
    </w:rPr>
  </w:style>
  <w:style w:type="paragraph" w:customStyle="1" w:styleId="FEC8AB713CF344FEB9DA13337C557486">
    <w:name w:val="FEC8AB713CF344FEB9DA13337C557486"/>
    <w:rsid w:val="00282136"/>
    <w:rPr>
      <w:lang w:val="en-US" w:eastAsia="en-US"/>
    </w:rPr>
  </w:style>
  <w:style w:type="paragraph" w:customStyle="1" w:styleId="CD91932048A24FC0BB6D5D455309C6F5">
    <w:name w:val="CD91932048A24FC0BB6D5D455309C6F5"/>
    <w:rsid w:val="00282136"/>
    <w:rPr>
      <w:lang w:val="en-US" w:eastAsia="en-US"/>
    </w:rPr>
  </w:style>
  <w:style w:type="paragraph" w:customStyle="1" w:styleId="96D30622CDEB4D94A2799261DFFE286B">
    <w:name w:val="96D30622CDEB4D94A2799261DFFE286B"/>
    <w:rsid w:val="00282136"/>
    <w:rPr>
      <w:lang w:val="en-US" w:eastAsia="en-US"/>
    </w:rPr>
  </w:style>
  <w:style w:type="paragraph" w:customStyle="1" w:styleId="87D66DC3561D409C829353AF4A88A592">
    <w:name w:val="87D66DC3561D409C829353AF4A88A592"/>
    <w:rsid w:val="00282136"/>
    <w:rPr>
      <w:lang w:val="en-US" w:eastAsia="en-US"/>
    </w:rPr>
  </w:style>
  <w:style w:type="paragraph" w:customStyle="1" w:styleId="B95338398AA447219EB9945E89AB046B">
    <w:name w:val="B95338398AA447219EB9945E89AB046B"/>
    <w:rsid w:val="00282136"/>
    <w:rPr>
      <w:lang w:val="en-US" w:eastAsia="en-US"/>
    </w:rPr>
  </w:style>
  <w:style w:type="paragraph" w:customStyle="1" w:styleId="9533C6EB10DD4753B19F3AFDA8F5B241">
    <w:name w:val="9533C6EB10DD4753B19F3AFDA8F5B241"/>
    <w:rsid w:val="00282136"/>
    <w:rPr>
      <w:lang w:val="en-US" w:eastAsia="en-US"/>
    </w:rPr>
  </w:style>
  <w:style w:type="paragraph" w:customStyle="1" w:styleId="868E89E41AA44881BE687CBEC05C4362">
    <w:name w:val="868E89E41AA44881BE687CBEC05C4362"/>
    <w:rsid w:val="00282136"/>
    <w:rPr>
      <w:lang w:val="en-US" w:eastAsia="en-US"/>
    </w:rPr>
  </w:style>
  <w:style w:type="paragraph" w:customStyle="1" w:styleId="FACA10DFAC284998AF5649EC4D856841">
    <w:name w:val="FACA10DFAC284998AF5649EC4D856841"/>
    <w:rsid w:val="00282136"/>
    <w:rPr>
      <w:lang w:val="en-US" w:eastAsia="en-US"/>
    </w:rPr>
  </w:style>
  <w:style w:type="paragraph" w:customStyle="1" w:styleId="1D3B1B57B811404D9E2A51A67A47239F">
    <w:name w:val="1D3B1B57B811404D9E2A51A67A47239F"/>
    <w:rsid w:val="00282136"/>
    <w:rPr>
      <w:lang w:val="en-US" w:eastAsia="en-US"/>
    </w:rPr>
  </w:style>
  <w:style w:type="paragraph" w:customStyle="1" w:styleId="804F54A0FE3B4FC7BF5EA138EFCAEFA0">
    <w:name w:val="804F54A0FE3B4FC7BF5EA138EFCAEFA0"/>
    <w:rsid w:val="00282136"/>
    <w:rPr>
      <w:lang w:val="en-US" w:eastAsia="en-US"/>
    </w:rPr>
  </w:style>
  <w:style w:type="paragraph" w:customStyle="1" w:styleId="0BDFD2AD42F34A099198B63B4CEE95F9">
    <w:name w:val="0BDFD2AD42F34A099198B63B4CEE95F9"/>
    <w:rsid w:val="00282136"/>
    <w:rPr>
      <w:lang w:val="en-US" w:eastAsia="en-US"/>
    </w:rPr>
  </w:style>
  <w:style w:type="paragraph" w:customStyle="1" w:styleId="D2D9897EE3744D48B79469D73128666E">
    <w:name w:val="D2D9897EE3744D48B79469D73128666E"/>
    <w:rsid w:val="00282136"/>
    <w:rPr>
      <w:lang w:val="en-US" w:eastAsia="en-US"/>
    </w:rPr>
  </w:style>
  <w:style w:type="paragraph" w:customStyle="1" w:styleId="AFEA7FFD3F3949F5A0BA52923746A738">
    <w:name w:val="AFEA7FFD3F3949F5A0BA52923746A738"/>
    <w:rsid w:val="00282136"/>
    <w:rPr>
      <w:lang w:val="en-US" w:eastAsia="en-US"/>
    </w:rPr>
  </w:style>
  <w:style w:type="paragraph" w:customStyle="1" w:styleId="ADE45C577E6143ECAF609C8294884D1F">
    <w:name w:val="ADE45C577E6143ECAF609C8294884D1F"/>
    <w:rsid w:val="00282136"/>
    <w:rPr>
      <w:lang w:val="en-US" w:eastAsia="en-US"/>
    </w:rPr>
  </w:style>
  <w:style w:type="paragraph" w:customStyle="1" w:styleId="9008B17B377140F9A5FCCB015356FC00">
    <w:name w:val="9008B17B377140F9A5FCCB015356FC00"/>
    <w:rsid w:val="00282136"/>
    <w:rPr>
      <w:lang w:val="en-US" w:eastAsia="en-US"/>
    </w:rPr>
  </w:style>
  <w:style w:type="paragraph" w:customStyle="1" w:styleId="A228C40B3BA9456E9A70EB8A55DB7B62">
    <w:name w:val="A228C40B3BA9456E9A70EB8A55DB7B62"/>
    <w:rsid w:val="00282136"/>
    <w:rPr>
      <w:lang w:val="en-US" w:eastAsia="en-US"/>
    </w:rPr>
  </w:style>
  <w:style w:type="paragraph" w:customStyle="1" w:styleId="8C025DAE41464551B056FC710F37E0E3">
    <w:name w:val="8C025DAE41464551B056FC710F37E0E3"/>
    <w:rsid w:val="00282136"/>
    <w:rPr>
      <w:lang w:val="en-US" w:eastAsia="en-US"/>
    </w:rPr>
  </w:style>
  <w:style w:type="paragraph" w:customStyle="1" w:styleId="273B03EE4BF7439B82AAD1892F1A55B9">
    <w:name w:val="273B03EE4BF7439B82AAD1892F1A55B9"/>
    <w:rsid w:val="00282136"/>
    <w:rPr>
      <w:lang w:val="en-US" w:eastAsia="en-US"/>
    </w:rPr>
  </w:style>
  <w:style w:type="paragraph" w:customStyle="1" w:styleId="4B4494693088401DA5472C904B75E77A">
    <w:name w:val="4B4494693088401DA5472C904B75E77A"/>
    <w:rsid w:val="00282136"/>
    <w:rPr>
      <w:lang w:val="en-US" w:eastAsia="en-US"/>
    </w:rPr>
  </w:style>
  <w:style w:type="paragraph" w:customStyle="1" w:styleId="C577E8CF7DB5453D83D0993DA49C192D">
    <w:name w:val="C577E8CF7DB5453D83D0993DA49C192D"/>
    <w:rsid w:val="00282136"/>
    <w:rPr>
      <w:lang w:val="en-US" w:eastAsia="en-US"/>
    </w:rPr>
  </w:style>
  <w:style w:type="paragraph" w:customStyle="1" w:styleId="84062E53D2554B7F81664F2C49D6EAA6">
    <w:name w:val="84062E53D2554B7F81664F2C49D6EAA6"/>
    <w:rsid w:val="00282136"/>
    <w:rPr>
      <w:lang w:val="en-US" w:eastAsia="en-US"/>
    </w:rPr>
  </w:style>
  <w:style w:type="paragraph" w:customStyle="1" w:styleId="7147DD791C434E0C9FF464F5E4FFA1A2">
    <w:name w:val="7147DD791C434E0C9FF464F5E4FFA1A2"/>
    <w:rsid w:val="00282136"/>
    <w:rPr>
      <w:lang w:val="en-US" w:eastAsia="en-US"/>
    </w:rPr>
  </w:style>
  <w:style w:type="paragraph" w:customStyle="1" w:styleId="47D0343D7B484AE2A2B6DEFEC8832267">
    <w:name w:val="47D0343D7B484AE2A2B6DEFEC8832267"/>
    <w:rsid w:val="00282136"/>
    <w:rPr>
      <w:lang w:val="en-US" w:eastAsia="en-US"/>
    </w:rPr>
  </w:style>
  <w:style w:type="paragraph" w:customStyle="1" w:styleId="10DF9EEA44EC4950BD72FAD0B181DDD3">
    <w:name w:val="10DF9EEA44EC4950BD72FAD0B181DDD3"/>
    <w:rsid w:val="00282136"/>
    <w:rPr>
      <w:lang w:val="en-US" w:eastAsia="en-US"/>
    </w:rPr>
  </w:style>
  <w:style w:type="paragraph" w:customStyle="1" w:styleId="AF201E3E26B34D91A905C199C7444C99">
    <w:name w:val="AF201E3E26B34D91A905C199C7444C99"/>
    <w:rsid w:val="00282136"/>
    <w:rPr>
      <w:lang w:val="en-US" w:eastAsia="en-US"/>
    </w:rPr>
  </w:style>
  <w:style w:type="paragraph" w:customStyle="1" w:styleId="963F9EF409144E06A571D3A1CB6CD065">
    <w:name w:val="963F9EF409144E06A571D3A1CB6CD065"/>
    <w:rsid w:val="00282136"/>
    <w:rPr>
      <w:lang w:val="en-US" w:eastAsia="en-US"/>
    </w:rPr>
  </w:style>
  <w:style w:type="paragraph" w:customStyle="1" w:styleId="3BFC8DED29674E4B9AB3ABB441366CCA">
    <w:name w:val="3BFC8DED29674E4B9AB3ABB441366CCA"/>
    <w:rsid w:val="00282136"/>
    <w:rPr>
      <w:lang w:val="en-US" w:eastAsia="en-US"/>
    </w:rPr>
  </w:style>
  <w:style w:type="paragraph" w:customStyle="1" w:styleId="8D6013723D144B078B36548DC2574381">
    <w:name w:val="8D6013723D144B078B36548DC2574381"/>
    <w:rsid w:val="00282136"/>
    <w:rPr>
      <w:lang w:val="en-US" w:eastAsia="en-US"/>
    </w:rPr>
  </w:style>
  <w:style w:type="paragraph" w:customStyle="1" w:styleId="80AF7AC5DB4441148F13368015D4CF85">
    <w:name w:val="80AF7AC5DB4441148F13368015D4CF85"/>
    <w:rsid w:val="00282136"/>
    <w:rPr>
      <w:lang w:val="en-US" w:eastAsia="en-US"/>
    </w:rPr>
  </w:style>
  <w:style w:type="paragraph" w:customStyle="1" w:styleId="A94915D0C0AB4620B66AE9B45CF773E7">
    <w:name w:val="A94915D0C0AB4620B66AE9B45CF773E7"/>
    <w:rsid w:val="00282136"/>
    <w:rPr>
      <w:lang w:val="en-US" w:eastAsia="en-US"/>
    </w:rPr>
  </w:style>
  <w:style w:type="paragraph" w:customStyle="1" w:styleId="25E0E1D02FB94CD6BFDDA351DF4BD30E">
    <w:name w:val="25E0E1D02FB94CD6BFDDA351DF4BD30E"/>
    <w:rsid w:val="00282136"/>
    <w:rPr>
      <w:lang w:val="en-US" w:eastAsia="en-US"/>
    </w:rPr>
  </w:style>
  <w:style w:type="paragraph" w:customStyle="1" w:styleId="7FAF47F8A2D54B2D98231BF7AEAF7ACF">
    <w:name w:val="7FAF47F8A2D54B2D98231BF7AEAF7ACF"/>
    <w:rsid w:val="00282136"/>
    <w:rPr>
      <w:lang w:val="en-US" w:eastAsia="en-US"/>
    </w:rPr>
  </w:style>
  <w:style w:type="paragraph" w:customStyle="1" w:styleId="B3A2AAC9BE4D4C13988E5243422A0454">
    <w:name w:val="B3A2AAC9BE4D4C13988E5243422A0454"/>
    <w:rsid w:val="00282136"/>
    <w:rPr>
      <w:lang w:val="en-US" w:eastAsia="en-US"/>
    </w:rPr>
  </w:style>
  <w:style w:type="paragraph" w:customStyle="1" w:styleId="41DC473758AB4986883BCA1F6B8E79AC">
    <w:name w:val="41DC473758AB4986883BCA1F6B8E79AC"/>
    <w:rsid w:val="00282136"/>
    <w:rPr>
      <w:lang w:val="en-US" w:eastAsia="en-US"/>
    </w:rPr>
  </w:style>
  <w:style w:type="paragraph" w:customStyle="1" w:styleId="A48A381E41C8461D848448CA378A7C3E">
    <w:name w:val="A48A381E41C8461D848448CA378A7C3E"/>
    <w:rsid w:val="00282136"/>
    <w:rPr>
      <w:lang w:val="en-US" w:eastAsia="en-US"/>
    </w:rPr>
  </w:style>
  <w:style w:type="paragraph" w:customStyle="1" w:styleId="33C3EB5BBD9044B99A13E27A40E00705">
    <w:name w:val="33C3EB5BBD9044B99A13E27A40E00705"/>
    <w:rsid w:val="00282136"/>
    <w:rPr>
      <w:lang w:val="en-US" w:eastAsia="en-US"/>
    </w:rPr>
  </w:style>
  <w:style w:type="paragraph" w:customStyle="1" w:styleId="5EE1F43D51784516817E5E3AE4DA0766">
    <w:name w:val="5EE1F43D51784516817E5E3AE4DA0766"/>
    <w:rsid w:val="00282136"/>
    <w:rPr>
      <w:lang w:val="en-US" w:eastAsia="en-US"/>
    </w:rPr>
  </w:style>
  <w:style w:type="paragraph" w:customStyle="1" w:styleId="295D232DF67E41BB8A7D9BC16669E79D">
    <w:name w:val="295D232DF67E41BB8A7D9BC16669E79D"/>
    <w:rsid w:val="00282136"/>
    <w:rPr>
      <w:lang w:val="en-US" w:eastAsia="en-US"/>
    </w:rPr>
  </w:style>
  <w:style w:type="paragraph" w:customStyle="1" w:styleId="DB63EC2685F94CF89634DF395F9B788A">
    <w:name w:val="DB63EC2685F94CF89634DF395F9B788A"/>
    <w:rsid w:val="00282136"/>
    <w:rPr>
      <w:lang w:val="en-US" w:eastAsia="en-US"/>
    </w:rPr>
  </w:style>
  <w:style w:type="paragraph" w:customStyle="1" w:styleId="6982EE8239C9474286A2E913CC7E1535">
    <w:name w:val="6982EE8239C9474286A2E913CC7E1535"/>
    <w:rsid w:val="00282136"/>
    <w:rPr>
      <w:lang w:val="en-US" w:eastAsia="en-US"/>
    </w:rPr>
  </w:style>
  <w:style w:type="paragraph" w:customStyle="1" w:styleId="C37C746CFC154E95AB7ACFDF2E3B6E01">
    <w:name w:val="C37C746CFC154E95AB7ACFDF2E3B6E01"/>
    <w:rsid w:val="00282136"/>
    <w:rPr>
      <w:lang w:val="en-US" w:eastAsia="en-US"/>
    </w:rPr>
  </w:style>
  <w:style w:type="paragraph" w:customStyle="1" w:styleId="F73EE288264245C6BEC739ED3BD151CC">
    <w:name w:val="F73EE288264245C6BEC739ED3BD151CC"/>
    <w:rsid w:val="00282136"/>
    <w:rPr>
      <w:lang w:val="en-US" w:eastAsia="en-US"/>
    </w:rPr>
  </w:style>
  <w:style w:type="paragraph" w:customStyle="1" w:styleId="841C45D7F23E4F809B5D5E9C4D9532DE">
    <w:name w:val="841C45D7F23E4F809B5D5E9C4D9532DE"/>
    <w:rsid w:val="00282136"/>
    <w:rPr>
      <w:lang w:val="en-US" w:eastAsia="en-US"/>
    </w:rPr>
  </w:style>
  <w:style w:type="paragraph" w:customStyle="1" w:styleId="B008F77B990845C4B778581CCD2E8C05">
    <w:name w:val="B008F77B990845C4B778581CCD2E8C05"/>
    <w:rsid w:val="00282136"/>
    <w:rPr>
      <w:lang w:val="en-US" w:eastAsia="en-US"/>
    </w:rPr>
  </w:style>
  <w:style w:type="paragraph" w:customStyle="1" w:styleId="F6AEC3F74C1D4304AD518A9DB38CA4DD">
    <w:name w:val="F6AEC3F74C1D4304AD518A9DB38CA4DD"/>
    <w:rsid w:val="00282136"/>
    <w:rPr>
      <w:lang w:val="en-US" w:eastAsia="en-US"/>
    </w:rPr>
  </w:style>
  <w:style w:type="paragraph" w:customStyle="1" w:styleId="C1EB902F5FB04F448C912066005AC6A7">
    <w:name w:val="C1EB902F5FB04F448C912066005AC6A7"/>
    <w:rsid w:val="00282136"/>
    <w:rPr>
      <w:lang w:val="en-US" w:eastAsia="en-US"/>
    </w:rPr>
  </w:style>
  <w:style w:type="paragraph" w:customStyle="1" w:styleId="40857EB690324D8A9FB8AB7CB984250C">
    <w:name w:val="40857EB690324D8A9FB8AB7CB984250C"/>
    <w:rsid w:val="00282136"/>
    <w:rPr>
      <w:lang w:val="en-US" w:eastAsia="en-US"/>
    </w:rPr>
  </w:style>
  <w:style w:type="paragraph" w:customStyle="1" w:styleId="7DC9A95F97BF401A8A59CBF2511683D4">
    <w:name w:val="7DC9A95F97BF401A8A59CBF2511683D4"/>
    <w:rsid w:val="00282136"/>
    <w:rPr>
      <w:lang w:val="en-US" w:eastAsia="en-US"/>
    </w:rPr>
  </w:style>
  <w:style w:type="paragraph" w:customStyle="1" w:styleId="7A1BC736A2A04F8CA1AC0FCFE6842B3D">
    <w:name w:val="7A1BC736A2A04F8CA1AC0FCFE6842B3D"/>
    <w:rsid w:val="00282136"/>
    <w:rPr>
      <w:lang w:val="en-US" w:eastAsia="en-US"/>
    </w:rPr>
  </w:style>
  <w:style w:type="paragraph" w:customStyle="1" w:styleId="E111568CF473414CBEE8A7F814EE097A">
    <w:name w:val="E111568CF473414CBEE8A7F814EE097A"/>
    <w:rsid w:val="00282136"/>
    <w:rPr>
      <w:lang w:val="en-US" w:eastAsia="en-US"/>
    </w:rPr>
  </w:style>
  <w:style w:type="paragraph" w:customStyle="1" w:styleId="2490ED7976604626AEF1F218FDB97E48">
    <w:name w:val="2490ED7976604626AEF1F218FDB97E48"/>
    <w:rsid w:val="00282136"/>
    <w:rPr>
      <w:lang w:val="en-US" w:eastAsia="en-US"/>
    </w:rPr>
  </w:style>
  <w:style w:type="paragraph" w:customStyle="1" w:styleId="F16402F94E3C412BB8936C7219730193">
    <w:name w:val="F16402F94E3C412BB8936C7219730193"/>
    <w:rsid w:val="00282136"/>
    <w:rPr>
      <w:lang w:val="en-US" w:eastAsia="en-US"/>
    </w:rPr>
  </w:style>
  <w:style w:type="paragraph" w:customStyle="1" w:styleId="063D77EE9D3E42E9B0BE3DEC89A2DA44">
    <w:name w:val="063D77EE9D3E42E9B0BE3DEC89A2DA44"/>
    <w:rsid w:val="00282136"/>
    <w:rPr>
      <w:lang w:val="en-US" w:eastAsia="en-US"/>
    </w:rPr>
  </w:style>
  <w:style w:type="paragraph" w:customStyle="1" w:styleId="04CFD6753146458E99FC5153C56697E1">
    <w:name w:val="04CFD6753146458E99FC5153C56697E1"/>
    <w:rsid w:val="00282136"/>
    <w:rPr>
      <w:lang w:val="en-US" w:eastAsia="en-US"/>
    </w:rPr>
  </w:style>
  <w:style w:type="paragraph" w:customStyle="1" w:styleId="51C994929111407A924EB2E7F52E7A14">
    <w:name w:val="51C994929111407A924EB2E7F52E7A14"/>
    <w:rsid w:val="00282136"/>
    <w:rPr>
      <w:lang w:val="en-US" w:eastAsia="en-US"/>
    </w:rPr>
  </w:style>
  <w:style w:type="paragraph" w:customStyle="1" w:styleId="9F0ECD5E41A441C3A2EB60784C020A69">
    <w:name w:val="9F0ECD5E41A441C3A2EB60784C020A69"/>
    <w:rsid w:val="00282136"/>
    <w:rPr>
      <w:lang w:val="en-US" w:eastAsia="en-US"/>
    </w:rPr>
  </w:style>
  <w:style w:type="paragraph" w:customStyle="1" w:styleId="D5ABFF56383143B29EDE73C41D3955D0">
    <w:name w:val="D5ABFF56383143B29EDE73C41D3955D0"/>
    <w:rsid w:val="00282136"/>
    <w:rPr>
      <w:lang w:val="en-US" w:eastAsia="en-US"/>
    </w:rPr>
  </w:style>
  <w:style w:type="paragraph" w:customStyle="1" w:styleId="B83E0E6F651445F29AC959EE3C330278">
    <w:name w:val="B83E0E6F651445F29AC959EE3C330278"/>
    <w:rsid w:val="00282136"/>
    <w:rPr>
      <w:lang w:val="en-US" w:eastAsia="en-US"/>
    </w:rPr>
  </w:style>
  <w:style w:type="paragraph" w:customStyle="1" w:styleId="5A3EE01BA76B4562901C5D7B8F19622F">
    <w:name w:val="5A3EE01BA76B4562901C5D7B8F19622F"/>
    <w:rsid w:val="00282136"/>
    <w:rPr>
      <w:lang w:val="en-US" w:eastAsia="en-US"/>
    </w:rPr>
  </w:style>
  <w:style w:type="paragraph" w:customStyle="1" w:styleId="C76BF3FCC57B4B52AB2CCB7532286FE1">
    <w:name w:val="C76BF3FCC57B4B52AB2CCB7532286FE1"/>
    <w:rsid w:val="00282136"/>
    <w:rPr>
      <w:lang w:val="en-US" w:eastAsia="en-US"/>
    </w:rPr>
  </w:style>
  <w:style w:type="paragraph" w:customStyle="1" w:styleId="34C716A0645A4833B9F54192770CC056">
    <w:name w:val="34C716A0645A4833B9F54192770CC056"/>
    <w:rsid w:val="00282136"/>
    <w:rPr>
      <w:lang w:val="en-US" w:eastAsia="en-US"/>
    </w:rPr>
  </w:style>
  <w:style w:type="paragraph" w:customStyle="1" w:styleId="C2161DFA7F4A480FAAFD43082D68767E">
    <w:name w:val="C2161DFA7F4A480FAAFD43082D68767E"/>
    <w:rsid w:val="00282136"/>
    <w:rPr>
      <w:lang w:val="en-US" w:eastAsia="en-US"/>
    </w:rPr>
  </w:style>
  <w:style w:type="paragraph" w:customStyle="1" w:styleId="64C0305427ED40078E0FCD0C6347D81D">
    <w:name w:val="64C0305427ED40078E0FCD0C6347D81D"/>
    <w:rsid w:val="00282136"/>
    <w:rPr>
      <w:lang w:val="en-US" w:eastAsia="en-US"/>
    </w:rPr>
  </w:style>
  <w:style w:type="paragraph" w:customStyle="1" w:styleId="3BB9185ED87E411BA47A63D783B1A2CC">
    <w:name w:val="3BB9185ED87E411BA47A63D783B1A2CC"/>
    <w:rsid w:val="00282136"/>
    <w:rPr>
      <w:lang w:val="en-US" w:eastAsia="en-US"/>
    </w:rPr>
  </w:style>
  <w:style w:type="paragraph" w:customStyle="1" w:styleId="FFAC0E6EC6DF4EF0A91AC04549124B5C">
    <w:name w:val="FFAC0E6EC6DF4EF0A91AC04549124B5C"/>
    <w:rsid w:val="00282136"/>
    <w:rPr>
      <w:lang w:val="en-US" w:eastAsia="en-US"/>
    </w:rPr>
  </w:style>
  <w:style w:type="paragraph" w:customStyle="1" w:styleId="9B5A1C9198F64D079244DE83C87A4F5F">
    <w:name w:val="9B5A1C9198F64D079244DE83C87A4F5F"/>
    <w:rsid w:val="00282136"/>
    <w:rPr>
      <w:lang w:val="en-US" w:eastAsia="en-US"/>
    </w:rPr>
  </w:style>
  <w:style w:type="paragraph" w:customStyle="1" w:styleId="B4578B81B892458894166F3BF91E3AE8">
    <w:name w:val="B4578B81B892458894166F3BF91E3AE8"/>
    <w:rsid w:val="00282136"/>
    <w:rPr>
      <w:lang w:val="en-US" w:eastAsia="en-US"/>
    </w:rPr>
  </w:style>
  <w:style w:type="paragraph" w:customStyle="1" w:styleId="5DE68A5ED61140A59A75F1121B52A832">
    <w:name w:val="5DE68A5ED61140A59A75F1121B52A832"/>
    <w:rsid w:val="00282136"/>
    <w:rPr>
      <w:lang w:val="en-US" w:eastAsia="en-US"/>
    </w:rPr>
  </w:style>
  <w:style w:type="paragraph" w:customStyle="1" w:styleId="E4EA4D4727EF4CB8B39C7FB6F83AC5D6">
    <w:name w:val="E4EA4D4727EF4CB8B39C7FB6F83AC5D6"/>
    <w:rsid w:val="00282136"/>
    <w:rPr>
      <w:lang w:val="en-US" w:eastAsia="en-US"/>
    </w:rPr>
  </w:style>
  <w:style w:type="paragraph" w:customStyle="1" w:styleId="6A5E48DF366E4ECA8808E2C3BDC05556">
    <w:name w:val="6A5E48DF366E4ECA8808E2C3BDC05556"/>
    <w:rsid w:val="00282136"/>
    <w:rPr>
      <w:lang w:val="en-US" w:eastAsia="en-US"/>
    </w:rPr>
  </w:style>
  <w:style w:type="paragraph" w:customStyle="1" w:styleId="9A9D6AB8373F4E8695B51E6D6D6F1D25">
    <w:name w:val="9A9D6AB8373F4E8695B51E6D6D6F1D25"/>
    <w:rsid w:val="00282136"/>
    <w:rPr>
      <w:lang w:val="en-US" w:eastAsia="en-US"/>
    </w:rPr>
  </w:style>
  <w:style w:type="paragraph" w:customStyle="1" w:styleId="2EF1C2D5583D41BFB058969D3EC341FE">
    <w:name w:val="2EF1C2D5583D41BFB058969D3EC341FE"/>
    <w:rsid w:val="00282136"/>
    <w:rPr>
      <w:lang w:val="en-US" w:eastAsia="en-US"/>
    </w:rPr>
  </w:style>
  <w:style w:type="paragraph" w:customStyle="1" w:styleId="D5AE698DAB6545BCAFC388CB0C4F8BC5">
    <w:name w:val="D5AE698DAB6545BCAFC388CB0C4F8BC5"/>
    <w:rsid w:val="00282136"/>
    <w:rPr>
      <w:lang w:val="en-US" w:eastAsia="en-US"/>
    </w:rPr>
  </w:style>
  <w:style w:type="paragraph" w:customStyle="1" w:styleId="4F20A19DFAB64DB4B8EF8F8AFD668C7B">
    <w:name w:val="4F20A19DFAB64DB4B8EF8F8AFD668C7B"/>
    <w:rsid w:val="00282136"/>
    <w:rPr>
      <w:lang w:val="en-US" w:eastAsia="en-US"/>
    </w:rPr>
  </w:style>
  <w:style w:type="paragraph" w:customStyle="1" w:styleId="EE8E3B66A4194A56A96554A6624A372D">
    <w:name w:val="EE8E3B66A4194A56A96554A6624A372D"/>
    <w:rsid w:val="00282136"/>
    <w:rPr>
      <w:lang w:val="en-US" w:eastAsia="en-US"/>
    </w:rPr>
  </w:style>
  <w:style w:type="paragraph" w:customStyle="1" w:styleId="217FA894EE1D44589C8106907892EC23">
    <w:name w:val="217FA894EE1D44589C8106907892EC23"/>
    <w:rsid w:val="00282136"/>
    <w:rPr>
      <w:lang w:val="en-US" w:eastAsia="en-US"/>
    </w:rPr>
  </w:style>
  <w:style w:type="paragraph" w:customStyle="1" w:styleId="AB868512C48240789BED21592AD3F7DD">
    <w:name w:val="AB868512C48240789BED21592AD3F7DD"/>
    <w:rsid w:val="00282136"/>
    <w:rPr>
      <w:lang w:val="en-US" w:eastAsia="en-US"/>
    </w:rPr>
  </w:style>
  <w:style w:type="paragraph" w:customStyle="1" w:styleId="E8C50073078B44E2A963971EECE610F6">
    <w:name w:val="E8C50073078B44E2A963971EECE610F6"/>
    <w:rsid w:val="00282136"/>
    <w:rPr>
      <w:lang w:val="en-US" w:eastAsia="en-US"/>
    </w:rPr>
  </w:style>
  <w:style w:type="paragraph" w:customStyle="1" w:styleId="982F355B7E4C47CABFAAD2957CDF9A1D">
    <w:name w:val="982F355B7E4C47CABFAAD2957CDF9A1D"/>
    <w:rsid w:val="00282136"/>
    <w:rPr>
      <w:lang w:val="en-US" w:eastAsia="en-US"/>
    </w:rPr>
  </w:style>
  <w:style w:type="paragraph" w:customStyle="1" w:styleId="289E1F9614284DBEB9D1B2E3692F5BC1">
    <w:name w:val="289E1F9614284DBEB9D1B2E3692F5BC1"/>
    <w:rsid w:val="00282136"/>
    <w:rPr>
      <w:lang w:val="en-US" w:eastAsia="en-US"/>
    </w:rPr>
  </w:style>
  <w:style w:type="paragraph" w:customStyle="1" w:styleId="568DDAAF9EEA4C5AA5F1FABD3893ED30">
    <w:name w:val="568DDAAF9EEA4C5AA5F1FABD3893ED30"/>
    <w:rsid w:val="00282136"/>
    <w:rPr>
      <w:lang w:val="en-US" w:eastAsia="en-US"/>
    </w:rPr>
  </w:style>
  <w:style w:type="paragraph" w:customStyle="1" w:styleId="F068D93611A947C9BBA066BAA28A0766">
    <w:name w:val="F068D93611A947C9BBA066BAA28A0766"/>
    <w:rsid w:val="00282136"/>
    <w:rPr>
      <w:lang w:val="en-US" w:eastAsia="en-US"/>
    </w:rPr>
  </w:style>
  <w:style w:type="paragraph" w:customStyle="1" w:styleId="5A13B25A58224C01931E181D5BCC4455">
    <w:name w:val="5A13B25A58224C01931E181D5BCC4455"/>
    <w:rsid w:val="00282136"/>
    <w:rPr>
      <w:lang w:val="en-US" w:eastAsia="en-US"/>
    </w:rPr>
  </w:style>
  <w:style w:type="paragraph" w:customStyle="1" w:styleId="38F677A9746A4619A11AFAC8EE76552D">
    <w:name w:val="38F677A9746A4619A11AFAC8EE76552D"/>
    <w:rsid w:val="00282136"/>
    <w:rPr>
      <w:lang w:val="en-US" w:eastAsia="en-US"/>
    </w:rPr>
  </w:style>
  <w:style w:type="paragraph" w:customStyle="1" w:styleId="C52BA41FB0C04CEA9EC5D0CAE110FEED">
    <w:name w:val="C52BA41FB0C04CEA9EC5D0CAE110FEED"/>
    <w:rsid w:val="00282136"/>
    <w:rPr>
      <w:lang w:val="en-US" w:eastAsia="en-US"/>
    </w:rPr>
  </w:style>
  <w:style w:type="paragraph" w:customStyle="1" w:styleId="360A1DC9EBB449038D81834C5FF2EF8C">
    <w:name w:val="360A1DC9EBB449038D81834C5FF2EF8C"/>
    <w:rsid w:val="00282136"/>
    <w:rPr>
      <w:lang w:val="en-US" w:eastAsia="en-US"/>
    </w:rPr>
  </w:style>
  <w:style w:type="paragraph" w:customStyle="1" w:styleId="301E128E88764B449582A1FC85101E69">
    <w:name w:val="301E128E88764B449582A1FC85101E69"/>
    <w:rsid w:val="00282136"/>
    <w:rPr>
      <w:lang w:val="en-US" w:eastAsia="en-US"/>
    </w:rPr>
  </w:style>
  <w:style w:type="paragraph" w:customStyle="1" w:styleId="5869738C5F5444F598CC0EEDB5AEDD51">
    <w:name w:val="5869738C5F5444F598CC0EEDB5AEDD51"/>
    <w:rsid w:val="00282136"/>
    <w:rPr>
      <w:lang w:val="en-US" w:eastAsia="en-US"/>
    </w:rPr>
  </w:style>
  <w:style w:type="paragraph" w:customStyle="1" w:styleId="24C1650039E944C0A3AFF33D5F325616">
    <w:name w:val="24C1650039E944C0A3AFF33D5F325616"/>
    <w:rsid w:val="00282136"/>
    <w:rPr>
      <w:lang w:val="en-US" w:eastAsia="en-US"/>
    </w:rPr>
  </w:style>
  <w:style w:type="paragraph" w:customStyle="1" w:styleId="743FFC3B9DF64B7395B9AFEB4ADB95DC">
    <w:name w:val="743FFC3B9DF64B7395B9AFEB4ADB95DC"/>
    <w:rsid w:val="00282136"/>
    <w:rPr>
      <w:lang w:val="en-US" w:eastAsia="en-US"/>
    </w:rPr>
  </w:style>
  <w:style w:type="paragraph" w:customStyle="1" w:styleId="DD32C4FE10394DC9AFD606DDB6B40931">
    <w:name w:val="DD32C4FE10394DC9AFD606DDB6B40931"/>
    <w:rsid w:val="00282136"/>
    <w:rPr>
      <w:lang w:val="en-US" w:eastAsia="en-US"/>
    </w:rPr>
  </w:style>
  <w:style w:type="paragraph" w:customStyle="1" w:styleId="05AA64D7943549FB92D2145125BE755B">
    <w:name w:val="05AA64D7943549FB92D2145125BE755B"/>
    <w:rsid w:val="00282136"/>
    <w:rPr>
      <w:lang w:val="en-US" w:eastAsia="en-US"/>
    </w:rPr>
  </w:style>
  <w:style w:type="paragraph" w:customStyle="1" w:styleId="ACF96FDE879E4599ABD7D18AC19E13F8">
    <w:name w:val="ACF96FDE879E4599ABD7D18AC19E13F8"/>
    <w:rsid w:val="00282136"/>
    <w:rPr>
      <w:lang w:val="en-US" w:eastAsia="en-US"/>
    </w:rPr>
  </w:style>
  <w:style w:type="paragraph" w:customStyle="1" w:styleId="85268E09AB4849DB9AA4B673739BAFE9">
    <w:name w:val="85268E09AB4849DB9AA4B673739BAFE9"/>
    <w:rsid w:val="00282136"/>
    <w:rPr>
      <w:lang w:val="en-US" w:eastAsia="en-US"/>
    </w:rPr>
  </w:style>
  <w:style w:type="paragraph" w:customStyle="1" w:styleId="799F0D6671DA4A6EAB1EED1D6D97C2CA">
    <w:name w:val="799F0D6671DA4A6EAB1EED1D6D97C2CA"/>
    <w:rsid w:val="00282136"/>
    <w:rPr>
      <w:lang w:val="en-US" w:eastAsia="en-US"/>
    </w:rPr>
  </w:style>
  <w:style w:type="paragraph" w:customStyle="1" w:styleId="A5AA4C53EF2842A9A0ECDDFC973E7A7E">
    <w:name w:val="A5AA4C53EF2842A9A0ECDDFC973E7A7E"/>
    <w:rsid w:val="00282136"/>
    <w:rPr>
      <w:lang w:val="en-US" w:eastAsia="en-US"/>
    </w:rPr>
  </w:style>
  <w:style w:type="paragraph" w:customStyle="1" w:styleId="118E894A8FB74568BF9FBA378F9DD4C7">
    <w:name w:val="118E894A8FB74568BF9FBA378F9DD4C7"/>
    <w:rsid w:val="00282136"/>
    <w:rPr>
      <w:lang w:val="en-US" w:eastAsia="en-US"/>
    </w:rPr>
  </w:style>
  <w:style w:type="paragraph" w:customStyle="1" w:styleId="A2E162788FBF422EBE07422617C80431">
    <w:name w:val="A2E162788FBF422EBE07422617C80431"/>
    <w:rsid w:val="00282136"/>
    <w:rPr>
      <w:lang w:val="en-US" w:eastAsia="en-US"/>
    </w:rPr>
  </w:style>
  <w:style w:type="paragraph" w:customStyle="1" w:styleId="5494F03CBC4841588AB01560F257039B">
    <w:name w:val="5494F03CBC4841588AB01560F257039B"/>
    <w:rsid w:val="00282136"/>
    <w:rPr>
      <w:lang w:val="en-US" w:eastAsia="en-US"/>
    </w:rPr>
  </w:style>
  <w:style w:type="paragraph" w:customStyle="1" w:styleId="CFDEC798B20840C3B7CED192F65F966C">
    <w:name w:val="CFDEC798B20840C3B7CED192F65F966C"/>
    <w:rsid w:val="00282136"/>
    <w:rPr>
      <w:lang w:val="en-US" w:eastAsia="en-US"/>
    </w:rPr>
  </w:style>
  <w:style w:type="paragraph" w:customStyle="1" w:styleId="F05DEFD0FFB64372A016BDA2666BF705">
    <w:name w:val="F05DEFD0FFB64372A016BDA2666BF705"/>
    <w:rsid w:val="00282136"/>
    <w:rPr>
      <w:lang w:val="en-US" w:eastAsia="en-US"/>
    </w:rPr>
  </w:style>
  <w:style w:type="paragraph" w:customStyle="1" w:styleId="FCEF1CBFC6694C68B7660B5451524C40">
    <w:name w:val="FCEF1CBFC6694C68B7660B5451524C40"/>
    <w:rsid w:val="00282136"/>
    <w:rPr>
      <w:lang w:val="en-US" w:eastAsia="en-US"/>
    </w:rPr>
  </w:style>
  <w:style w:type="paragraph" w:customStyle="1" w:styleId="F3BB339D4C3D47A094E41F1F0E4967B9">
    <w:name w:val="F3BB339D4C3D47A094E41F1F0E4967B9"/>
    <w:rsid w:val="00282136"/>
    <w:rPr>
      <w:lang w:val="en-US" w:eastAsia="en-US"/>
    </w:rPr>
  </w:style>
  <w:style w:type="paragraph" w:customStyle="1" w:styleId="E8251FADAE2D492FAB7190A369BC498B">
    <w:name w:val="E8251FADAE2D492FAB7190A369BC498B"/>
    <w:rsid w:val="00282136"/>
    <w:rPr>
      <w:lang w:val="en-US" w:eastAsia="en-US"/>
    </w:rPr>
  </w:style>
  <w:style w:type="paragraph" w:customStyle="1" w:styleId="5392A584D52444278C5780D531AA515C">
    <w:name w:val="5392A584D52444278C5780D531AA515C"/>
    <w:rsid w:val="00282136"/>
    <w:rPr>
      <w:lang w:val="en-US" w:eastAsia="en-US"/>
    </w:rPr>
  </w:style>
  <w:style w:type="paragraph" w:customStyle="1" w:styleId="7B4ABED16BE644348EAC0BA4E79A39A6">
    <w:name w:val="7B4ABED16BE644348EAC0BA4E79A39A6"/>
    <w:rsid w:val="00282136"/>
    <w:rPr>
      <w:lang w:val="en-US" w:eastAsia="en-US"/>
    </w:rPr>
  </w:style>
  <w:style w:type="paragraph" w:customStyle="1" w:styleId="3147F0B078C4436A917A620B87FBC8A6">
    <w:name w:val="3147F0B078C4436A917A620B87FBC8A6"/>
    <w:rsid w:val="00282136"/>
    <w:rPr>
      <w:lang w:val="en-US" w:eastAsia="en-US"/>
    </w:rPr>
  </w:style>
  <w:style w:type="paragraph" w:customStyle="1" w:styleId="7F0AC04D088C46108264606F139474E7">
    <w:name w:val="7F0AC04D088C46108264606F139474E7"/>
    <w:rsid w:val="00282136"/>
    <w:rPr>
      <w:lang w:val="en-US" w:eastAsia="en-US"/>
    </w:rPr>
  </w:style>
  <w:style w:type="paragraph" w:customStyle="1" w:styleId="00F3AB26352C4B7594A393244D2D9AA0">
    <w:name w:val="00F3AB26352C4B7594A393244D2D9AA0"/>
    <w:rsid w:val="00282136"/>
    <w:rPr>
      <w:lang w:val="en-US" w:eastAsia="en-US"/>
    </w:rPr>
  </w:style>
  <w:style w:type="paragraph" w:customStyle="1" w:styleId="C2416B8C520F43329E19267696A5A3D0">
    <w:name w:val="C2416B8C520F43329E19267696A5A3D0"/>
    <w:rsid w:val="00282136"/>
    <w:rPr>
      <w:lang w:val="en-US" w:eastAsia="en-US"/>
    </w:rPr>
  </w:style>
  <w:style w:type="paragraph" w:customStyle="1" w:styleId="D2699F1656C84D4289238E14E4CACB15">
    <w:name w:val="D2699F1656C84D4289238E14E4CACB15"/>
    <w:rsid w:val="00282136"/>
    <w:rPr>
      <w:lang w:val="en-US" w:eastAsia="en-US"/>
    </w:rPr>
  </w:style>
  <w:style w:type="paragraph" w:customStyle="1" w:styleId="25402F9A96694052BB9C9A79124DCCFB">
    <w:name w:val="25402F9A96694052BB9C9A79124DCCFB"/>
    <w:rsid w:val="00282136"/>
    <w:rPr>
      <w:lang w:val="en-US" w:eastAsia="en-US"/>
    </w:rPr>
  </w:style>
  <w:style w:type="paragraph" w:customStyle="1" w:styleId="C02CE1C97BB840E7B4292E7E51CD0D8D">
    <w:name w:val="C02CE1C97BB840E7B4292E7E51CD0D8D"/>
    <w:rsid w:val="00282136"/>
    <w:rPr>
      <w:lang w:val="en-US" w:eastAsia="en-US"/>
    </w:rPr>
  </w:style>
  <w:style w:type="paragraph" w:customStyle="1" w:styleId="C8F23D1B7CE94B3B8AED78749BDA84C0">
    <w:name w:val="C8F23D1B7CE94B3B8AED78749BDA84C0"/>
    <w:rsid w:val="00282136"/>
    <w:rPr>
      <w:lang w:val="en-US" w:eastAsia="en-US"/>
    </w:rPr>
  </w:style>
  <w:style w:type="paragraph" w:customStyle="1" w:styleId="0C26485D98044363ACD25C9FE12D02DD">
    <w:name w:val="0C26485D98044363ACD25C9FE12D02DD"/>
    <w:rsid w:val="00282136"/>
    <w:rPr>
      <w:lang w:val="en-US" w:eastAsia="en-US"/>
    </w:rPr>
  </w:style>
  <w:style w:type="paragraph" w:customStyle="1" w:styleId="3E9D124148134FC7AF833599A545C1F2">
    <w:name w:val="3E9D124148134FC7AF833599A545C1F2"/>
    <w:rsid w:val="00282136"/>
    <w:rPr>
      <w:lang w:val="en-US" w:eastAsia="en-US"/>
    </w:rPr>
  </w:style>
  <w:style w:type="paragraph" w:customStyle="1" w:styleId="93192925271F4AC28A117F937B97D35A">
    <w:name w:val="93192925271F4AC28A117F937B97D35A"/>
    <w:rsid w:val="00282136"/>
    <w:rPr>
      <w:lang w:val="en-US" w:eastAsia="en-US"/>
    </w:rPr>
  </w:style>
  <w:style w:type="paragraph" w:customStyle="1" w:styleId="D4D1781D334E4F818CC8473A87F8201B">
    <w:name w:val="D4D1781D334E4F818CC8473A87F8201B"/>
    <w:rsid w:val="00282136"/>
    <w:rPr>
      <w:lang w:val="en-US" w:eastAsia="en-US"/>
    </w:rPr>
  </w:style>
  <w:style w:type="paragraph" w:customStyle="1" w:styleId="CEB7C2CD510E4F26A85F876E1FFD87E9">
    <w:name w:val="CEB7C2CD510E4F26A85F876E1FFD87E9"/>
    <w:rsid w:val="00282136"/>
    <w:rPr>
      <w:lang w:val="en-US" w:eastAsia="en-US"/>
    </w:rPr>
  </w:style>
  <w:style w:type="paragraph" w:customStyle="1" w:styleId="0246A56A52DD45AD95743A76BB31E1D7">
    <w:name w:val="0246A56A52DD45AD95743A76BB31E1D7"/>
    <w:rsid w:val="00282136"/>
    <w:rPr>
      <w:lang w:val="en-US" w:eastAsia="en-US"/>
    </w:rPr>
  </w:style>
  <w:style w:type="paragraph" w:customStyle="1" w:styleId="93A3B4BE8A584092A99BF90CA908AAE6">
    <w:name w:val="93A3B4BE8A584092A99BF90CA908AAE6"/>
    <w:rsid w:val="00282136"/>
    <w:rPr>
      <w:lang w:val="en-US" w:eastAsia="en-US"/>
    </w:rPr>
  </w:style>
  <w:style w:type="paragraph" w:customStyle="1" w:styleId="DF0CBB4A51B6435FB565C89F44601E0E">
    <w:name w:val="DF0CBB4A51B6435FB565C89F44601E0E"/>
    <w:rsid w:val="00282136"/>
    <w:rPr>
      <w:lang w:val="en-US" w:eastAsia="en-US"/>
    </w:rPr>
  </w:style>
  <w:style w:type="paragraph" w:customStyle="1" w:styleId="AB3F8C81B9EB4F4A975C3B1C2D5B8CDD">
    <w:name w:val="AB3F8C81B9EB4F4A975C3B1C2D5B8CDD"/>
    <w:rsid w:val="00282136"/>
    <w:rPr>
      <w:lang w:val="en-US" w:eastAsia="en-US"/>
    </w:rPr>
  </w:style>
  <w:style w:type="paragraph" w:customStyle="1" w:styleId="19009E00D2C7475D806D453AD31DE0BC">
    <w:name w:val="19009E00D2C7475D806D453AD31DE0BC"/>
    <w:rsid w:val="00282136"/>
    <w:rPr>
      <w:lang w:val="en-US" w:eastAsia="en-US"/>
    </w:rPr>
  </w:style>
  <w:style w:type="paragraph" w:customStyle="1" w:styleId="AC9E210C52F14A499CDBE111CDA9803E">
    <w:name w:val="AC9E210C52F14A499CDBE111CDA9803E"/>
    <w:rsid w:val="00282136"/>
    <w:rPr>
      <w:lang w:val="en-US" w:eastAsia="en-US"/>
    </w:rPr>
  </w:style>
  <w:style w:type="paragraph" w:customStyle="1" w:styleId="3D6610AE7B7B42DF89AD00A517C908E6">
    <w:name w:val="3D6610AE7B7B42DF89AD00A517C908E6"/>
    <w:rsid w:val="00282136"/>
    <w:rPr>
      <w:lang w:val="en-US" w:eastAsia="en-US"/>
    </w:rPr>
  </w:style>
  <w:style w:type="paragraph" w:customStyle="1" w:styleId="6566F2071E16414EA16D04E41C2782A5">
    <w:name w:val="6566F2071E16414EA16D04E41C2782A5"/>
    <w:rsid w:val="00282136"/>
    <w:rPr>
      <w:lang w:val="en-US" w:eastAsia="en-US"/>
    </w:rPr>
  </w:style>
  <w:style w:type="paragraph" w:customStyle="1" w:styleId="EFC777E9EEF74D84849CACA6B959C888">
    <w:name w:val="EFC777E9EEF74D84849CACA6B959C888"/>
    <w:rsid w:val="00282136"/>
    <w:rPr>
      <w:lang w:val="en-US" w:eastAsia="en-US"/>
    </w:rPr>
  </w:style>
  <w:style w:type="paragraph" w:customStyle="1" w:styleId="8A671D25B75D4A32A73882A394C45139">
    <w:name w:val="8A671D25B75D4A32A73882A394C45139"/>
    <w:rsid w:val="00282136"/>
    <w:rPr>
      <w:lang w:val="en-US" w:eastAsia="en-US"/>
    </w:rPr>
  </w:style>
  <w:style w:type="paragraph" w:customStyle="1" w:styleId="4BF65C05CA3C477F9C93D126539AD47E">
    <w:name w:val="4BF65C05CA3C477F9C93D126539AD47E"/>
    <w:rsid w:val="00282136"/>
    <w:rPr>
      <w:lang w:val="en-US" w:eastAsia="en-US"/>
    </w:rPr>
  </w:style>
  <w:style w:type="paragraph" w:customStyle="1" w:styleId="67F26B9C6E7245769B6E8E3B521BAA51">
    <w:name w:val="67F26B9C6E7245769B6E8E3B521BAA51"/>
    <w:rsid w:val="00282136"/>
    <w:rPr>
      <w:lang w:val="en-US" w:eastAsia="en-US"/>
    </w:rPr>
  </w:style>
  <w:style w:type="paragraph" w:customStyle="1" w:styleId="786AC0B16DBF4CA4AC634DB914E71323">
    <w:name w:val="786AC0B16DBF4CA4AC634DB914E71323"/>
    <w:rsid w:val="00282136"/>
    <w:rPr>
      <w:lang w:val="en-US" w:eastAsia="en-US"/>
    </w:rPr>
  </w:style>
  <w:style w:type="paragraph" w:customStyle="1" w:styleId="757D59DF1E9B40A493C8AD46E0283F8E">
    <w:name w:val="757D59DF1E9B40A493C8AD46E0283F8E"/>
    <w:rsid w:val="00282136"/>
    <w:rPr>
      <w:lang w:val="en-US" w:eastAsia="en-US"/>
    </w:rPr>
  </w:style>
  <w:style w:type="paragraph" w:customStyle="1" w:styleId="E65E640C007A47738DA66EF27A393391">
    <w:name w:val="E65E640C007A47738DA66EF27A393391"/>
    <w:rsid w:val="00282136"/>
    <w:rPr>
      <w:lang w:val="en-US" w:eastAsia="en-US"/>
    </w:rPr>
  </w:style>
  <w:style w:type="paragraph" w:customStyle="1" w:styleId="65B7C74B0E86417FB35A75B17D922588">
    <w:name w:val="65B7C74B0E86417FB35A75B17D922588"/>
    <w:rsid w:val="00282136"/>
    <w:rPr>
      <w:lang w:val="en-US" w:eastAsia="en-US"/>
    </w:rPr>
  </w:style>
  <w:style w:type="paragraph" w:customStyle="1" w:styleId="F9D731B3A0CD44A8BA1C6A76161F09BB">
    <w:name w:val="F9D731B3A0CD44A8BA1C6A76161F09BB"/>
    <w:rsid w:val="00282136"/>
    <w:rPr>
      <w:lang w:val="en-US" w:eastAsia="en-US"/>
    </w:rPr>
  </w:style>
  <w:style w:type="paragraph" w:customStyle="1" w:styleId="DB723D9AD2AA4CB08AA89EE8782E9DF5">
    <w:name w:val="DB723D9AD2AA4CB08AA89EE8782E9DF5"/>
    <w:rsid w:val="00282136"/>
    <w:rPr>
      <w:lang w:val="en-US" w:eastAsia="en-US"/>
    </w:rPr>
  </w:style>
  <w:style w:type="paragraph" w:customStyle="1" w:styleId="7F453AA75C234AD4A9A192CA1465F6CE">
    <w:name w:val="7F453AA75C234AD4A9A192CA1465F6CE"/>
    <w:rsid w:val="00282136"/>
    <w:rPr>
      <w:lang w:val="en-US" w:eastAsia="en-US"/>
    </w:rPr>
  </w:style>
  <w:style w:type="paragraph" w:customStyle="1" w:styleId="FBDC63023F3B44048206A80CA7A24598">
    <w:name w:val="FBDC63023F3B44048206A80CA7A24598"/>
    <w:rsid w:val="00282136"/>
    <w:rPr>
      <w:lang w:val="en-US" w:eastAsia="en-US"/>
    </w:rPr>
  </w:style>
  <w:style w:type="paragraph" w:customStyle="1" w:styleId="9CDDF89C467B42BA913FBB95DFFA436C">
    <w:name w:val="9CDDF89C467B42BA913FBB95DFFA436C"/>
    <w:rsid w:val="00282136"/>
    <w:rPr>
      <w:lang w:val="en-US" w:eastAsia="en-US"/>
    </w:rPr>
  </w:style>
  <w:style w:type="paragraph" w:customStyle="1" w:styleId="21A4AB4F0F3847ACB591B5A0D1C351AD">
    <w:name w:val="21A4AB4F0F3847ACB591B5A0D1C351AD"/>
    <w:rsid w:val="00282136"/>
    <w:rPr>
      <w:lang w:val="en-US" w:eastAsia="en-US"/>
    </w:rPr>
  </w:style>
  <w:style w:type="paragraph" w:customStyle="1" w:styleId="0E92B0D148F642C7B05D5DFF587535C9">
    <w:name w:val="0E92B0D148F642C7B05D5DFF587535C9"/>
    <w:rsid w:val="00282136"/>
    <w:rPr>
      <w:lang w:val="en-US" w:eastAsia="en-US"/>
    </w:rPr>
  </w:style>
  <w:style w:type="paragraph" w:customStyle="1" w:styleId="AC9C74302F2B45B597E5D6DB2B0240F3">
    <w:name w:val="AC9C74302F2B45B597E5D6DB2B0240F3"/>
    <w:rsid w:val="00282136"/>
    <w:rPr>
      <w:lang w:val="en-US" w:eastAsia="en-US"/>
    </w:rPr>
  </w:style>
  <w:style w:type="paragraph" w:customStyle="1" w:styleId="9FB51FACE3EF4DE5B05354834498183C">
    <w:name w:val="9FB51FACE3EF4DE5B05354834498183C"/>
    <w:rsid w:val="00282136"/>
    <w:rPr>
      <w:lang w:val="en-US" w:eastAsia="en-US"/>
    </w:rPr>
  </w:style>
  <w:style w:type="paragraph" w:customStyle="1" w:styleId="75C3C373809C40669939CE97BDBF66F4">
    <w:name w:val="75C3C373809C40669939CE97BDBF66F4"/>
    <w:rsid w:val="00282136"/>
    <w:rPr>
      <w:lang w:val="en-US" w:eastAsia="en-US"/>
    </w:rPr>
  </w:style>
  <w:style w:type="paragraph" w:customStyle="1" w:styleId="FF2DB49008C6464D878EC289776052DB">
    <w:name w:val="FF2DB49008C6464D878EC289776052DB"/>
    <w:rsid w:val="00282136"/>
    <w:rPr>
      <w:lang w:val="en-US" w:eastAsia="en-US"/>
    </w:rPr>
  </w:style>
  <w:style w:type="paragraph" w:customStyle="1" w:styleId="343B8D5EBC564304A94DA6FACF3A8F0C">
    <w:name w:val="343B8D5EBC564304A94DA6FACF3A8F0C"/>
    <w:rsid w:val="00282136"/>
    <w:rPr>
      <w:lang w:val="en-US" w:eastAsia="en-US"/>
    </w:rPr>
  </w:style>
  <w:style w:type="paragraph" w:customStyle="1" w:styleId="2136428166014180AADC4E3EC2BD9A68">
    <w:name w:val="2136428166014180AADC4E3EC2BD9A68"/>
    <w:rsid w:val="00282136"/>
    <w:rPr>
      <w:lang w:val="en-US" w:eastAsia="en-US"/>
    </w:rPr>
  </w:style>
  <w:style w:type="paragraph" w:customStyle="1" w:styleId="6A5FCB4B4E2947A4A2E22C1EC220C45B">
    <w:name w:val="6A5FCB4B4E2947A4A2E22C1EC220C45B"/>
    <w:rsid w:val="00282136"/>
    <w:rPr>
      <w:lang w:val="en-US" w:eastAsia="en-US"/>
    </w:rPr>
  </w:style>
  <w:style w:type="paragraph" w:customStyle="1" w:styleId="6E36192BA2874E6ABEB5B6347CE9A90F">
    <w:name w:val="6E36192BA2874E6ABEB5B6347CE9A90F"/>
    <w:rsid w:val="00282136"/>
    <w:rPr>
      <w:lang w:val="en-US" w:eastAsia="en-US"/>
    </w:rPr>
  </w:style>
  <w:style w:type="paragraph" w:customStyle="1" w:styleId="34B23C9169074F2084376D93D8F68EAC">
    <w:name w:val="34B23C9169074F2084376D93D8F68EAC"/>
    <w:rsid w:val="00282136"/>
    <w:rPr>
      <w:lang w:val="en-US" w:eastAsia="en-US"/>
    </w:rPr>
  </w:style>
  <w:style w:type="paragraph" w:customStyle="1" w:styleId="6E209D8D17524C8FA16905DEB9B2FD55">
    <w:name w:val="6E209D8D17524C8FA16905DEB9B2FD55"/>
    <w:rsid w:val="00282136"/>
    <w:rPr>
      <w:lang w:val="en-US" w:eastAsia="en-US"/>
    </w:rPr>
  </w:style>
  <w:style w:type="paragraph" w:customStyle="1" w:styleId="1EE99202ED384932B2FBA0EAB2C39286">
    <w:name w:val="1EE99202ED384932B2FBA0EAB2C39286"/>
    <w:rsid w:val="00282136"/>
    <w:rPr>
      <w:lang w:val="en-US" w:eastAsia="en-US"/>
    </w:rPr>
  </w:style>
  <w:style w:type="paragraph" w:customStyle="1" w:styleId="6CABCF6CA2304395972CC3059DCC877C">
    <w:name w:val="6CABCF6CA2304395972CC3059DCC877C"/>
    <w:rsid w:val="00282136"/>
    <w:rPr>
      <w:lang w:val="en-US" w:eastAsia="en-US"/>
    </w:rPr>
  </w:style>
  <w:style w:type="paragraph" w:customStyle="1" w:styleId="95C9D204576041469FF6738644904254">
    <w:name w:val="95C9D204576041469FF6738644904254"/>
    <w:rsid w:val="00282136"/>
    <w:rPr>
      <w:lang w:val="en-US" w:eastAsia="en-US"/>
    </w:rPr>
  </w:style>
  <w:style w:type="paragraph" w:customStyle="1" w:styleId="ECC68EFEE66B420F933892712539198D">
    <w:name w:val="ECC68EFEE66B420F933892712539198D"/>
    <w:rsid w:val="00282136"/>
    <w:rPr>
      <w:lang w:val="en-US" w:eastAsia="en-US"/>
    </w:rPr>
  </w:style>
  <w:style w:type="paragraph" w:customStyle="1" w:styleId="EF01F76B1EAF47F292B94D364720D966">
    <w:name w:val="EF01F76B1EAF47F292B94D364720D966"/>
    <w:rsid w:val="00282136"/>
    <w:rPr>
      <w:lang w:val="en-US" w:eastAsia="en-US"/>
    </w:rPr>
  </w:style>
  <w:style w:type="paragraph" w:customStyle="1" w:styleId="F433CA6ABD824937BB65C43689C270F1">
    <w:name w:val="F433CA6ABD824937BB65C43689C270F1"/>
    <w:rsid w:val="00282136"/>
    <w:rPr>
      <w:lang w:val="en-US" w:eastAsia="en-US"/>
    </w:rPr>
  </w:style>
  <w:style w:type="paragraph" w:customStyle="1" w:styleId="3294E613858545C0BE045E2C112835BE">
    <w:name w:val="3294E613858545C0BE045E2C112835BE"/>
    <w:rsid w:val="00282136"/>
    <w:rPr>
      <w:lang w:val="en-US" w:eastAsia="en-US"/>
    </w:rPr>
  </w:style>
  <w:style w:type="paragraph" w:customStyle="1" w:styleId="FA2BF22C045B4CA19DF0D363D579F766">
    <w:name w:val="FA2BF22C045B4CA19DF0D363D579F766"/>
    <w:rsid w:val="00282136"/>
    <w:rPr>
      <w:lang w:val="en-US" w:eastAsia="en-US"/>
    </w:rPr>
  </w:style>
  <w:style w:type="paragraph" w:customStyle="1" w:styleId="80A9664835004227ADEA87C25FE5950C">
    <w:name w:val="80A9664835004227ADEA87C25FE5950C"/>
    <w:rsid w:val="00282136"/>
    <w:rPr>
      <w:lang w:val="en-US" w:eastAsia="en-US"/>
    </w:rPr>
  </w:style>
  <w:style w:type="paragraph" w:customStyle="1" w:styleId="45FBE16D7B5D4A4E8914B63774B7201B">
    <w:name w:val="45FBE16D7B5D4A4E8914B63774B7201B"/>
    <w:rsid w:val="00282136"/>
    <w:rPr>
      <w:lang w:val="en-US" w:eastAsia="en-US"/>
    </w:rPr>
  </w:style>
  <w:style w:type="paragraph" w:customStyle="1" w:styleId="C8C4EEA81DD74E79B4DCFFB761421DD7">
    <w:name w:val="C8C4EEA81DD74E79B4DCFFB761421DD7"/>
    <w:rsid w:val="00282136"/>
    <w:rPr>
      <w:lang w:val="en-US" w:eastAsia="en-US"/>
    </w:rPr>
  </w:style>
  <w:style w:type="paragraph" w:customStyle="1" w:styleId="FB60276640694C84A98E9DB38A9CB2EB">
    <w:name w:val="FB60276640694C84A98E9DB38A9CB2EB"/>
    <w:rsid w:val="00282136"/>
    <w:rPr>
      <w:lang w:val="en-US" w:eastAsia="en-US"/>
    </w:rPr>
  </w:style>
  <w:style w:type="paragraph" w:customStyle="1" w:styleId="BB5D0F526EAC43609931F03846BF261E">
    <w:name w:val="BB5D0F526EAC43609931F03846BF261E"/>
    <w:rsid w:val="00282136"/>
    <w:rPr>
      <w:lang w:val="en-US" w:eastAsia="en-US"/>
    </w:rPr>
  </w:style>
  <w:style w:type="paragraph" w:customStyle="1" w:styleId="8A9BE9347AB64035BB08ACD310ADACDE">
    <w:name w:val="8A9BE9347AB64035BB08ACD310ADACDE"/>
    <w:rsid w:val="00282136"/>
    <w:rPr>
      <w:lang w:val="en-US" w:eastAsia="en-US"/>
    </w:rPr>
  </w:style>
  <w:style w:type="paragraph" w:customStyle="1" w:styleId="6AE715EB49A345279A6EEB827FDD8BBD">
    <w:name w:val="6AE715EB49A345279A6EEB827FDD8BBD"/>
    <w:rsid w:val="00282136"/>
    <w:rPr>
      <w:lang w:val="en-US" w:eastAsia="en-US"/>
    </w:rPr>
  </w:style>
  <w:style w:type="paragraph" w:customStyle="1" w:styleId="CFC1604B5E6848DFAFF57970A5E40D7C">
    <w:name w:val="CFC1604B5E6848DFAFF57970A5E40D7C"/>
    <w:rsid w:val="00282136"/>
    <w:rPr>
      <w:lang w:val="en-US" w:eastAsia="en-US"/>
    </w:rPr>
  </w:style>
  <w:style w:type="paragraph" w:customStyle="1" w:styleId="7090CD91503044678F693B0F7ED336F5">
    <w:name w:val="7090CD91503044678F693B0F7ED336F5"/>
    <w:rsid w:val="00282136"/>
    <w:rPr>
      <w:lang w:val="en-US" w:eastAsia="en-US"/>
    </w:rPr>
  </w:style>
  <w:style w:type="paragraph" w:customStyle="1" w:styleId="30AE7216270A489BB301522929BB1421">
    <w:name w:val="30AE7216270A489BB301522929BB1421"/>
    <w:rsid w:val="00282136"/>
    <w:rPr>
      <w:lang w:val="en-US" w:eastAsia="en-US"/>
    </w:rPr>
  </w:style>
  <w:style w:type="paragraph" w:customStyle="1" w:styleId="5F821B866EDD4DA9B240A1D4DF6A0086">
    <w:name w:val="5F821B866EDD4DA9B240A1D4DF6A0086"/>
    <w:rsid w:val="00282136"/>
    <w:rPr>
      <w:lang w:val="en-US" w:eastAsia="en-US"/>
    </w:rPr>
  </w:style>
  <w:style w:type="paragraph" w:customStyle="1" w:styleId="2FE25D31E23444918315A2DD0A4BFDBB">
    <w:name w:val="2FE25D31E23444918315A2DD0A4BFDBB"/>
    <w:rsid w:val="00282136"/>
    <w:rPr>
      <w:lang w:val="en-US" w:eastAsia="en-US"/>
    </w:rPr>
  </w:style>
  <w:style w:type="paragraph" w:customStyle="1" w:styleId="3EDDD938838E4CC39D770316599C2B05">
    <w:name w:val="3EDDD938838E4CC39D770316599C2B05"/>
    <w:rsid w:val="00282136"/>
    <w:rPr>
      <w:lang w:val="en-US" w:eastAsia="en-US"/>
    </w:rPr>
  </w:style>
  <w:style w:type="paragraph" w:customStyle="1" w:styleId="4FAEA422086A4378B016D9AD49B3674A">
    <w:name w:val="4FAEA422086A4378B016D9AD49B3674A"/>
    <w:rsid w:val="00282136"/>
    <w:rPr>
      <w:lang w:val="en-US" w:eastAsia="en-US"/>
    </w:rPr>
  </w:style>
  <w:style w:type="paragraph" w:customStyle="1" w:styleId="6FA6CE3CE35A4426A7397745575953C1">
    <w:name w:val="6FA6CE3CE35A4426A7397745575953C1"/>
    <w:rsid w:val="00282136"/>
    <w:rPr>
      <w:lang w:val="en-US" w:eastAsia="en-US"/>
    </w:rPr>
  </w:style>
  <w:style w:type="paragraph" w:customStyle="1" w:styleId="CEC5F51F7F8F41F9BB4023AF4B791871">
    <w:name w:val="CEC5F51F7F8F41F9BB4023AF4B791871"/>
    <w:rsid w:val="00282136"/>
    <w:rPr>
      <w:lang w:val="en-US" w:eastAsia="en-US"/>
    </w:rPr>
  </w:style>
  <w:style w:type="paragraph" w:customStyle="1" w:styleId="EE6CCA6477654CF88EC9C583C9C58E30">
    <w:name w:val="EE6CCA6477654CF88EC9C583C9C58E30"/>
    <w:rsid w:val="00282136"/>
    <w:rPr>
      <w:lang w:val="en-US" w:eastAsia="en-US"/>
    </w:rPr>
  </w:style>
  <w:style w:type="paragraph" w:customStyle="1" w:styleId="78D5E17C655C4AF4913C2610E4BE3D77">
    <w:name w:val="78D5E17C655C4AF4913C2610E4BE3D77"/>
    <w:rsid w:val="00282136"/>
    <w:rPr>
      <w:lang w:val="en-US" w:eastAsia="en-US"/>
    </w:rPr>
  </w:style>
  <w:style w:type="paragraph" w:customStyle="1" w:styleId="DEFA824B426D4D5C82AF75202925D5F8">
    <w:name w:val="DEFA824B426D4D5C82AF75202925D5F8"/>
    <w:rsid w:val="00282136"/>
    <w:rPr>
      <w:lang w:val="en-US" w:eastAsia="en-US"/>
    </w:rPr>
  </w:style>
  <w:style w:type="paragraph" w:customStyle="1" w:styleId="79DEB0754FCA42A09F2C4D26ADFB2D21">
    <w:name w:val="79DEB0754FCA42A09F2C4D26ADFB2D21"/>
    <w:rsid w:val="00282136"/>
    <w:rPr>
      <w:lang w:val="en-US" w:eastAsia="en-US"/>
    </w:rPr>
  </w:style>
  <w:style w:type="paragraph" w:customStyle="1" w:styleId="0518064328234E96BD09C18B232BC625">
    <w:name w:val="0518064328234E96BD09C18B232BC625"/>
    <w:rsid w:val="00282136"/>
    <w:rPr>
      <w:lang w:val="en-US" w:eastAsia="en-US"/>
    </w:rPr>
  </w:style>
  <w:style w:type="paragraph" w:customStyle="1" w:styleId="143D75D3EABF42669FDB05023ABCE546">
    <w:name w:val="143D75D3EABF42669FDB05023ABCE546"/>
    <w:rsid w:val="00282136"/>
    <w:rPr>
      <w:lang w:val="en-US" w:eastAsia="en-US"/>
    </w:rPr>
  </w:style>
  <w:style w:type="paragraph" w:customStyle="1" w:styleId="2ED40D3060784CDEBCD9AF298A8E4971">
    <w:name w:val="2ED40D3060784CDEBCD9AF298A8E4971"/>
    <w:rsid w:val="00282136"/>
    <w:rPr>
      <w:lang w:val="en-US" w:eastAsia="en-US"/>
    </w:rPr>
  </w:style>
  <w:style w:type="paragraph" w:customStyle="1" w:styleId="FF96C143A3AE4D75A86B742491AC5AD3">
    <w:name w:val="FF96C143A3AE4D75A86B742491AC5AD3"/>
    <w:rsid w:val="00282136"/>
    <w:rPr>
      <w:lang w:val="en-US" w:eastAsia="en-US"/>
    </w:rPr>
  </w:style>
  <w:style w:type="paragraph" w:customStyle="1" w:styleId="8C78BC5A7326451594CB89EE2B30CBF2">
    <w:name w:val="8C78BC5A7326451594CB89EE2B30CBF2"/>
    <w:rsid w:val="00282136"/>
    <w:rPr>
      <w:lang w:val="en-US" w:eastAsia="en-US"/>
    </w:rPr>
  </w:style>
  <w:style w:type="paragraph" w:customStyle="1" w:styleId="2D264108B74C40E9A3CD82FB31743DAC">
    <w:name w:val="2D264108B74C40E9A3CD82FB31743DAC"/>
    <w:rsid w:val="00282136"/>
    <w:rPr>
      <w:lang w:val="en-US" w:eastAsia="en-US"/>
    </w:rPr>
  </w:style>
  <w:style w:type="paragraph" w:customStyle="1" w:styleId="14958163596443148E7C516382AD4E4F">
    <w:name w:val="14958163596443148E7C516382AD4E4F"/>
    <w:rsid w:val="00282136"/>
    <w:rPr>
      <w:lang w:val="en-US" w:eastAsia="en-US"/>
    </w:rPr>
  </w:style>
  <w:style w:type="paragraph" w:customStyle="1" w:styleId="A46B2ECE426646CB976B1268A704913D">
    <w:name w:val="A46B2ECE426646CB976B1268A704913D"/>
    <w:rsid w:val="00282136"/>
    <w:rPr>
      <w:lang w:val="en-US" w:eastAsia="en-US"/>
    </w:rPr>
  </w:style>
  <w:style w:type="paragraph" w:customStyle="1" w:styleId="D762C49A22994DBBAF745D9D9F476B1A">
    <w:name w:val="D762C49A22994DBBAF745D9D9F476B1A"/>
    <w:rsid w:val="00282136"/>
    <w:rPr>
      <w:lang w:val="en-US" w:eastAsia="en-US"/>
    </w:rPr>
  </w:style>
  <w:style w:type="paragraph" w:customStyle="1" w:styleId="BCA6E4B56D13467AAC6E58A525EBFE2F">
    <w:name w:val="BCA6E4B56D13467AAC6E58A525EBFE2F"/>
    <w:rsid w:val="00282136"/>
    <w:rPr>
      <w:lang w:val="en-US" w:eastAsia="en-US"/>
    </w:rPr>
  </w:style>
  <w:style w:type="paragraph" w:customStyle="1" w:styleId="4A4FECF83A3B4C5CA496BFB5168E5C16">
    <w:name w:val="4A4FECF83A3B4C5CA496BFB5168E5C16"/>
    <w:rsid w:val="00282136"/>
    <w:rPr>
      <w:lang w:val="en-US" w:eastAsia="en-US"/>
    </w:rPr>
  </w:style>
  <w:style w:type="paragraph" w:customStyle="1" w:styleId="6ABF399B15324479A6EFB0815235DD07">
    <w:name w:val="6ABF399B15324479A6EFB0815235DD07"/>
    <w:rsid w:val="00282136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C9D39F37136444AFB2BB094649D39C" ma:contentTypeVersion="9" ma:contentTypeDescription="Create a new document." ma:contentTypeScope="" ma:versionID="dab4652d3f88d9f95c1ec655d5e51b2d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ANEQXYWM5PSU-8-1702</_dlc_DocId>
    <_dlc_DocIdUrl xmlns="52ebaa95-055a-40f0-9bd5-856e088a933c">
      <Url>http://de-moss-002/_layouts/DocIdRedir.aspx?ID=ANEQXYWM5PSU-8-1702</Url>
      <Description>ANEQXYWM5PSU-8-1702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5634EE4-9896-44A4-B901-EF339DFF0304}"/>
</file>

<file path=customXml/itemProps2.xml><?xml version="1.0" encoding="utf-8"?>
<ds:datastoreItem xmlns:ds="http://schemas.openxmlformats.org/officeDocument/2006/customXml" ds:itemID="{1971AFA9-56E9-42EC-B89A-DA4CA683F724}"/>
</file>

<file path=customXml/itemProps3.xml><?xml version="1.0" encoding="utf-8"?>
<ds:datastoreItem xmlns:ds="http://schemas.openxmlformats.org/officeDocument/2006/customXml" ds:itemID="{DD4B800F-A208-4FA9-A029-581276FE61AE}"/>
</file>

<file path=customXml/itemProps4.xml><?xml version="1.0" encoding="utf-8"?>
<ds:datastoreItem xmlns:ds="http://schemas.openxmlformats.org/officeDocument/2006/customXml" ds:itemID="{18A3460D-DF13-4914-90CE-F54C028BA281}"/>
</file>

<file path=customXml/itemProps5.xml><?xml version="1.0" encoding="utf-8"?>
<ds:datastoreItem xmlns:ds="http://schemas.openxmlformats.org/officeDocument/2006/customXml" ds:itemID="{D6077895-6D13-403C-9F5B-1225FF04BC74}"/>
</file>

<file path=docProps/app.xml><?xml version="1.0" encoding="utf-8"?>
<Properties xmlns="http://schemas.openxmlformats.org/officeDocument/2006/extended-properties" xmlns:vt="http://schemas.openxmlformats.org/officeDocument/2006/docPropsVTypes">
  <Template>Modelo Plan Diario aprobado</Template>
  <TotalTime>18</TotalTime>
  <Pages>23</Pages>
  <Words>5996</Words>
  <Characters>32980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38899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BMV</dc:creator>
  <cp:lastModifiedBy>GAVIOTA</cp:lastModifiedBy>
  <cp:revision>5</cp:revision>
  <cp:lastPrinted>2014-12-11T22:38:00Z</cp:lastPrinted>
  <dcterms:created xsi:type="dcterms:W3CDTF">2014-12-14T16:25:00Z</dcterms:created>
  <dcterms:modified xsi:type="dcterms:W3CDTF">2015-01-25T21:37:00Z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0x01010019C9D39F37136444AFB2BB094649D39C</vt:lpwstr>
  </property>
  <property fmtid="{D5CDD505-2E9C-101B-9397-08002B2CF9AE}" pid="3" name="_dlc_DocIdItemGuid">
    <vt:lpwstr>3d10671a-2455-41fd-b3ab-1655445a6a27</vt:lpwstr>
  </property>
</Properties>
</file>